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D8FA5" w14:textId="1019687C" w:rsidR="002D75A8" w:rsidRDefault="0023494E" w:rsidP="00680514">
      <w:pPr>
        <w:pStyle w:val="Titel"/>
        <w:jc w:val="center"/>
      </w:pPr>
      <w:r>
        <w:t>Grundgleichung der Mechanik</w:t>
      </w:r>
    </w:p>
    <w:p w14:paraId="4CBC87AE" w14:textId="77777777" w:rsidR="00680514" w:rsidRDefault="00680514" w:rsidP="00680514"/>
    <w:p w14:paraId="77ADF6C6" w14:textId="77777777" w:rsidR="00680514" w:rsidRPr="00680514" w:rsidRDefault="00680514" w:rsidP="00680514">
      <w:pPr>
        <w:rPr>
          <w:b/>
        </w:rPr>
      </w:pPr>
      <w:r w:rsidRPr="00680514">
        <w:rPr>
          <w:b/>
        </w:rPr>
        <w:t>Materialien:</w:t>
      </w:r>
    </w:p>
    <w:p w14:paraId="67E0FE97" w14:textId="77777777" w:rsidR="00680514" w:rsidRDefault="00680514" w:rsidP="00680514">
      <w:pPr>
        <w:pStyle w:val="Listenabsatz"/>
        <w:numPr>
          <w:ilvl w:val="0"/>
          <w:numId w:val="1"/>
        </w:numPr>
      </w:pPr>
      <w:r>
        <w:t>Smartphone mit App zur Erfassung der Messwerte</w:t>
      </w:r>
    </w:p>
    <w:p w14:paraId="3D93E004" w14:textId="77777777" w:rsidR="00680514" w:rsidRDefault="00680514" w:rsidP="00680514">
      <w:pPr>
        <w:pStyle w:val="Listenabsatz"/>
        <w:numPr>
          <w:ilvl w:val="0"/>
          <w:numId w:val="1"/>
        </w:numPr>
      </w:pPr>
      <w:r>
        <w:t>Evtl. Laptop (zur erweiterten Auswertung der Daten)</w:t>
      </w:r>
    </w:p>
    <w:p w14:paraId="0C997255" w14:textId="618AD0F9" w:rsidR="0023494E" w:rsidRDefault="0023494E" w:rsidP="00680514">
      <w:pPr>
        <w:pStyle w:val="Listenabsatz"/>
        <w:numPr>
          <w:ilvl w:val="0"/>
          <w:numId w:val="1"/>
        </w:numPr>
      </w:pPr>
      <w:r>
        <w:t>Schiefe Ebene und Wagen verschiedener Masse</w:t>
      </w:r>
    </w:p>
    <w:p w14:paraId="39B12A0D" w14:textId="5CA709FD" w:rsidR="000D0CE4" w:rsidRDefault="000D0CE4" w:rsidP="00680514">
      <w:pPr>
        <w:pStyle w:val="Listenabsatz"/>
        <w:numPr>
          <w:ilvl w:val="0"/>
          <w:numId w:val="1"/>
        </w:numPr>
      </w:pPr>
      <w:r>
        <w:t>Waage zur Massenbestimmung</w:t>
      </w:r>
    </w:p>
    <w:p w14:paraId="6D05C846" w14:textId="77777777" w:rsidR="00680514" w:rsidRDefault="00680514" w:rsidP="00680514"/>
    <w:p w14:paraId="11E128EF" w14:textId="77777777" w:rsidR="00680514" w:rsidRPr="00680514" w:rsidRDefault="00680514" w:rsidP="00680514">
      <w:pPr>
        <w:rPr>
          <w:b/>
        </w:rPr>
      </w:pPr>
      <w:r w:rsidRPr="00680514">
        <w:rPr>
          <w:b/>
        </w:rPr>
        <w:t>Aufgabenstellung:</w:t>
      </w:r>
    </w:p>
    <w:p w14:paraId="2B798A65" w14:textId="5CE39160" w:rsidR="00680514" w:rsidRDefault="0023494E" w:rsidP="00680514">
      <w:r>
        <w:t>Führen Sie die Messung auf dem Arbeitsblatt durch und bestätigen Sie damit die Grundgleichung der Mechanik</w:t>
      </w:r>
    </w:p>
    <w:p w14:paraId="70BF1B3B" w14:textId="77777777" w:rsidR="00680514" w:rsidRDefault="00680514" w:rsidP="00680514"/>
    <w:p w14:paraId="1F8FA339" w14:textId="20F4DAD6" w:rsidR="00680514" w:rsidRDefault="00680514" w:rsidP="00680514"/>
    <w:p w14:paraId="620E035C" w14:textId="77777777" w:rsidR="009F1138" w:rsidRDefault="009F1138" w:rsidP="00680514"/>
    <w:p w14:paraId="4EA3DCCD" w14:textId="77777777" w:rsidR="009F1138" w:rsidRDefault="009F1138" w:rsidP="00680514">
      <w:bookmarkStart w:id="0" w:name="_GoBack"/>
      <w:bookmarkEnd w:id="0"/>
    </w:p>
    <w:p w14:paraId="64758331" w14:textId="1D849C8F" w:rsidR="00680514" w:rsidRDefault="00680514" w:rsidP="00680514">
      <w:pPr>
        <w:rPr>
          <w:b/>
        </w:rPr>
      </w:pPr>
      <w:r>
        <w:rPr>
          <w:b/>
        </w:rPr>
        <w:t>Hinweise:</w:t>
      </w:r>
    </w:p>
    <w:p w14:paraId="3AB3B037" w14:textId="5CD9680D" w:rsidR="00F01FC5" w:rsidRPr="00F01FC5" w:rsidRDefault="00F01FC5" w:rsidP="0068051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225F0A8" wp14:editId="169BB1E2">
                <wp:simplePos x="0" y="0"/>
                <wp:positionH relativeFrom="column">
                  <wp:posOffset>-72390</wp:posOffset>
                </wp:positionH>
                <wp:positionV relativeFrom="paragraph">
                  <wp:posOffset>198755</wp:posOffset>
                </wp:positionV>
                <wp:extent cx="6522085" cy="2061845"/>
                <wp:effectExtent l="0" t="0" r="5715" b="0"/>
                <wp:wrapThrough wrapText="bothSides">
                  <wp:wrapPolygon edited="0">
                    <wp:start x="84" y="0"/>
                    <wp:lineTo x="84" y="19957"/>
                    <wp:lineTo x="3281" y="21021"/>
                    <wp:lineTo x="10767" y="21287"/>
                    <wp:lineTo x="15310" y="21287"/>
                    <wp:lineTo x="19264" y="21021"/>
                    <wp:lineTo x="21535" y="19691"/>
                    <wp:lineTo x="21451" y="17030"/>
                    <wp:lineTo x="18591" y="12772"/>
                    <wp:lineTo x="18591" y="0"/>
                    <wp:lineTo x="84" y="0"/>
                  </wp:wrapPolygon>
                </wp:wrapThrough>
                <wp:docPr id="54" name="Gruppierung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085" cy="2061845"/>
                          <a:chOff x="0" y="0"/>
                          <a:chExt cx="6522221" cy="2062076"/>
                        </a:xfrm>
                      </wpg:grpSpPr>
                      <pic:pic xmlns:pic="http://schemas.openxmlformats.org/drawingml/2006/picture">
                        <pic:nvPicPr>
                          <pic:cNvPr id="32" name="Bild 3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12" y="0"/>
                            <a:ext cx="83248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Bild 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002" y="8545"/>
                            <a:ext cx="83248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Bild 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2916" y="8545"/>
                            <a:ext cx="833120" cy="14395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" name="Gruppierung 35"/>
                        <wpg:cNvGrpSpPr/>
                        <wpg:grpSpPr>
                          <a:xfrm>
                            <a:off x="5341121" y="1444239"/>
                            <a:ext cx="1181100" cy="493395"/>
                            <a:chOff x="1224871" y="389209"/>
                            <a:chExt cx="1181150" cy="493836"/>
                          </a:xfrm>
                        </wpg:grpSpPr>
                        <wps:wsp>
                          <wps:cNvPr id="36" name="Gerade Verbindung mit Pfeil 36"/>
                          <wps:cNvCnPr/>
                          <wps:spPr>
                            <a:xfrm flipH="1" flipV="1">
                              <a:off x="1389348" y="389209"/>
                              <a:ext cx="140460" cy="1860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Textfeld 37"/>
                          <wps:cNvSpPr txBox="1"/>
                          <wps:spPr>
                            <a:xfrm>
                              <a:off x="1224871" y="534321"/>
                              <a:ext cx="1181150" cy="348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B55961" w14:textId="77777777" w:rsidR="006E6401" w:rsidRDefault="006E6401" w:rsidP="006E6401">
                                <w:r>
                                  <w:t>Messung starten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Gruppierung 41"/>
                        <wpg:cNvGrpSpPr/>
                        <wpg:grpSpPr>
                          <a:xfrm>
                            <a:off x="1734796" y="461472"/>
                            <a:ext cx="1452880" cy="1435018"/>
                            <a:chOff x="871828" y="-552548"/>
                            <a:chExt cx="1453033" cy="1435063"/>
                          </a:xfrm>
                        </wpg:grpSpPr>
                        <wps:wsp>
                          <wps:cNvPr id="42" name="Gerade Verbindung mit Pfeil 42"/>
                          <wps:cNvCnPr>
                            <a:stCxn id="43" idx="0"/>
                          </wps:cNvCnPr>
                          <wps:spPr>
                            <a:xfrm flipV="1">
                              <a:off x="1598345" y="-552548"/>
                              <a:ext cx="120301" cy="108633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Textfeld 43"/>
                          <wps:cNvSpPr txBox="1"/>
                          <wps:spPr>
                            <a:xfrm>
                              <a:off x="871828" y="533791"/>
                              <a:ext cx="1453033" cy="348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03507" w14:textId="4DF9D705" w:rsidR="006E6401" w:rsidRDefault="006E6401" w:rsidP="006E6401">
                                <w:r>
                                  <w:t>1</w:t>
                                </w:r>
                                <w:r w:rsidR="00F01FC5">
                                  <w:t xml:space="preserve"> Diagramm und </w:t>
                                </w:r>
                                <w:proofErr w:type="spellStart"/>
                                <w:r w:rsidR="00F01FC5">
                                  <w:t>vy</w:t>
                                </w:r>
                                <w:proofErr w:type="spellEnd"/>
                                <w:r>
                                  <w:t>(t)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Bild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3682" y="59820"/>
                            <a:ext cx="84010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Bild 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3596" y="34183"/>
                            <a:ext cx="842010" cy="14395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Gruppierung 46"/>
                        <wpg:cNvGrpSpPr/>
                        <wpg:grpSpPr>
                          <a:xfrm>
                            <a:off x="0" y="1444239"/>
                            <a:ext cx="1452880" cy="493252"/>
                            <a:chOff x="871828" y="389248"/>
                            <a:chExt cx="1453033" cy="493267"/>
                          </a:xfrm>
                        </wpg:grpSpPr>
                        <wps:wsp>
                          <wps:cNvPr id="47" name="Gerade Verbindung mit Pfeil 47"/>
                          <wps:cNvCnPr/>
                          <wps:spPr>
                            <a:xfrm flipH="1" flipV="1">
                              <a:off x="1078880" y="389248"/>
                              <a:ext cx="139714" cy="14439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Textfeld 48"/>
                          <wps:cNvSpPr txBox="1"/>
                          <wps:spPr>
                            <a:xfrm>
                              <a:off x="871828" y="533791"/>
                              <a:ext cx="1453033" cy="348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0F007E" w14:textId="77777777" w:rsidR="006E6401" w:rsidRDefault="006E6401" w:rsidP="006E6401">
                                <w:r>
                                  <w:t xml:space="preserve">Fenster </w:t>
                                </w:r>
                                <w:r>
                                  <w:sym w:font="Wingdings" w:char="F0E0"/>
                                </w:r>
                                <w:r>
                                  <w:t xml:space="preserve"> Graphen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Gerade Verbindung mit Pfeil 49"/>
                        <wps:cNvCnPr/>
                        <wps:spPr>
                          <a:xfrm flipV="1">
                            <a:off x="948583" y="350377"/>
                            <a:ext cx="652709" cy="125789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1" name="Gruppierung 51"/>
                        <wpg:cNvGrpSpPr/>
                        <wpg:grpSpPr>
                          <a:xfrm>
                            <a:off x="3221764" y="461472"/>
                            <a:ext cx="1452880" cy="1600604"/>
                            <a:chOff x="871828" y="-552548"/>
                            <a:chExt cx="1453033" cy="1556040"/>
                          </a:xfrm>
                        </wpg:grpSpPr>
                        <wps:wsp>
                          <wps:cNvPr id="52" name="Gerade Verbindung mit Pfeil 52"/>
                          <wps:cNvCnPr>
                            <a:stCxn id="53" idx="0"/>
                          </wps:cNvCnPr>
                          <wps:spPr>
                            <a:xfrm flipH="1" flipV="1">
                              <a:off x="1518822" y="-552548"/>
                              <a:ext cx="79522" cy="108602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Textfeld 53"/>
                          <wps:cNvSpPr txBox="1"/>
                          <wps:spPr>
                            <a:xfrm>
                              <a:off x="871828" y="533481"/>
                              <a:ext cx="1453033" cy="470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92CF65" w14:textId="77777777" w:rsidR="006E6401" w:rsidRDefault="006E6401" w:rsidP="006E6401">
                                <w:r>
                                  <w:t>Messung (schiefe) Ebene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25F0A8" id="Gruppierung 54" o:spid="_x0000_s1026" style="position:absolute;margin-left:-5.7pt;margin-top:15.65pt;width:513.55pt;height:162.35pt;z-index:251681792;mso-width-relative:margin" coordsize="6522221,2062076" o:gfxdata="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xMTE/9XV1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ioqP+UlJT/e3t7/8zMz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/////////////////9/f3////////////////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////////////////4+Pj/////////////////&#10;+Pj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vb2/97e3v/goKC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oqK/9bW1v+6urr/paW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CgoL/8PDw/9bW1v+cnJ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uLi//U1NT/uLi4/6Wlp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Nzc/319ff+EhIT/6+v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////////////////5+fn////////////////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////////////////5+fn/&#10;////////////////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9vb2////////////////////////////////////////////9/f3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l5eX/4SEhP9nZ2f/&#10;zs7O/////////////////9jY2P/Jycn/29vb/+np6f///////////+zs7P/Y2Nj////////////J&#10;ycn/19f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4ODg/3R0&#10;dP/w8PD/29vb/5OTk/+4uLj/4ODg/8vLy/9vb2//fn5+//v7+///////m5ub/1dXV//r6+v/////&#10;/8/Pz//c3Nz/sbGx/5aWlv+oqKj//v7+///////j4+P/nZ2d/5SUlP+1tbX/iYmJ/+bm5v/T09P/&#10;kJCQ/7i4uP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+Dg4P/&#10;1NTU//////9wcHD/qqqq/2tra/+bm5v/q6ur/6Ojo/+5ubn//v7+///////FxcX/kZGR//z8/P//&#10;////pKSk/7q6uv9ubm7/39/f/3d3d//m5ub//////8LCwv+Hh4f/sbGx/4eHh/+zs7P/oqKi/4iI&#10;iP+Wlpb/w8PD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6en/6en&#10;p////////f39/2ZmZv+zs7P/rKys/6urq/+srKz/qamp/8HBwf///////////8zMzP+Wlpb/////&#10;//////+lpaX/ubm5/4KCgv//////ioqK/9/f3///////wsLC/6ampv/S0tL/paWl/9bW1v+ampr/&#10;3Nzc/6ampv90dHT/9/f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9iYmL/&#10;gICA/4KCgv/V1dX/v7+//4SEhP+bm5v/ycnJ/7y8vP/Pz8//hISE//r6+v//////6urq/3Z2dv/m&#10;5ub//////7m5uf/Jycn/nZ2d//////+jo6P/5ubm///////Q0ND/uLi4/9ra2v+3t7f/3d3d/7S0&#10;tP+2trb/iIiI/5SUlP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4+Pj/9/f3//z8/P//////9vb2//7+/v/////////////////7+/v//v7+/////////////f39&#10;//39/f//////////////////////////////////////////////////////////////////////&#10;//////////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Wlp///////+&#10;/v7/MDAw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9ubm7/////&#10;//7+/v8wMD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25ubv//&#10;/////v7+/zAwM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bm5u&#10;///////+/v7/MDAw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9u&#10;bm7///////7+/v8wMD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9ubm7///////7+/v8wMD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25ubv///////v7+/zAwM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bm5u///////+/v7/MDAw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9ubm7///////7+/v8wMD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25ubv///////v7+/ycnJ/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7CxsP9uam7/FQAV/zwAPP85ADn/OQA5/zkAOf85&#10;ADn/OQA5/zkAOf85ADn/OQA5/zkAOf85ADn/OQA5/zkAOf85ADn/OQA5/zkAOf85ADn/OQA5/zkA&#10;Of85ADn/OQA5/zkAOf85ADn/OQA5/zkAOf85ADn/OQA5/zkAOf85ADn/OQA5/zkAOf85ADn/OQA5&#10;/zkAOf85ADn/OQA5/zkAOf85ADn/OQA5/zkAOf85ADn/OQA5/zkAOf85ADn/OQA5/zkAOf85ADn/&#10;OQA5/zkAOf85ADn/OQA5/zkAOf85ADn/OwA7/wYABv+0sbT/aGlo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CZFeACaRgQAmkYEABUA&#10;AABkcnMvbWVkaWEvaW1hZ2UyLnRpZmZNTQAqAAQ5SP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7+/v/+/v7//n5+f/5+fn/+fn5//n5+f/5+fn/+fn5//n5+f/5&#10;+fn/+fn5//n5+f/5+fn/+fn5//n5+f/5+fn/+fn5//n5+f/6+vr//Pz8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v6+f/7+vn/+fn5//n5+f/5+fn/&#10;+fn5//n5+f/5+fn/+fn5//r5+f/5+fn/+fn5//n5+f/5+fn/+fn5//n5+f/5+fn/+fn5//n5+f/5&#10;+fn/+fn5//n5+f/5+fn/+fn5//n5+f/5+fn/+fn5//n5+f/5+fn/+fn5//n5+f/5+fn/+fn5//n5&#10;+f/5+fn/+fn5//n5+f/7+/v//v7+/+bm5v/t7e3///////r6+v/5+fn/+fn5//n5+f/5+fn/+fn5&#10;//n5+f/5+fn/+fn5//n5+f/5+fn/+fn5//n5+f/5+fn/+vr6//Pz8//j4+P/+vr6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//z5///8&#10;+f/++/n///35//r5+f/5+fn///z5//v6+f/5+fn/+/r5///9+f/6+fn/+fn5//n5+f/5+fn/+fn5&#10;//n5+f/5+fn/+fn5//n5+f/5+fn/+fn5//n5+f/5+fn/+fn5//n5+f/5+fn/+fn5//n5+f/5+fn/&#10;+fn5//n5+f/5+fn/+fn5//n5+f/5+fn/+fn5//n5+f/5+fn/+fn5//n5+f/5+fn/+fn5//n5+f/5&#10;+fn/+fn5//n5+f/5+fn/+fn5//n5+f/5+fn/+fn5//r6+v/c3Nz/8vLy//r6+v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39/f/6+vr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x8fX/8PD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/b2+P/z8/b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9vb4//Pz9v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29vj/8/P2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/b2+P/z8/b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y8fT/+PT0//j0&#10;9P/49PT/+PT0//Px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9vb4//Pz9v/v7/T/7+/0/+/v9P/v7/T/&#10;7+/0/+/v9P/v7/T/7+/0/+/v9P/v7/T/7+/0/+/v9P/v7/T/7+/0/+/v9P/v7/T/7+/0//Dw9f/w&#10;8PX/8PD1//Dw9f/w8PX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w7/T/9/P0/9bi9f+Qvvj/&#10;Zqj7/2On+/+Juvn/z971//fz9P/w8P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29vj/8/P2/+/v9P/v7/T/7+/0/+/v&#10;9P/v7/T/7+/0/+/v9P/v7/T/7+/0/+/v9P/v7/T/7+/0/+/v9P/v7/T/7+/0//Dw9f/s7PH/4uLn&#10;/97e4//d3eL/3t7k/+Xl6v/v7/T/8PD1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8O/0//Tx9P+UwPj/HoP+/wN1&#10;//8Edf//BHX//wN1//8YgP7/hLf5//Dw9P/w8P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/b2+P/z8/b/7+/0/+/v9P/v7/T/&#10;7+/0/+/v9P/v7/T/7+/0/+/v9P/v7/T/7+/0/+/v9P/v7/T/7+/0/+/v9P/w8PX/5ubq/9vb4P/k&#10;5On/6+vw/+zs8f/q6u//4eHm/9vb4P/r6/D/8PD1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28/T/jrz5/wZ2//8JeP//&#10;DXr//w16//8Nev//DXr//wl4//8BdP//ebL6//Xy9P/v7/T/7+/0/+/v9P/v7/T/7+/0/+/v9P/v&#10;7/T/8/P4//Dw9v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9vb4//Pz9v/v7/T/7+/0/+/v&#10;9P/v7/T/7+/0/+/v9P/v7/T/7+/0/+/v9P/v7/T/7+/0/+/v9P/v7/T/8PD1/+bm6//c3OH/7u7z&#10;//Dw9f/v7/T/7+/0//Dw9f/w8PX/6urv/9ra3//s7PH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9PH0/8nb9v8Vfv//Cnj//w16&#10;//8Nev//DXr//w16//8Mef//DHr//xuC/v8Lef//t9L3//Xy9P/v7/T/7+/0/+/v9P/w8PX/7+/0&#10;//Ly9//Gxsr/4eHm//Hx9v/v7/T/7+/0/+/v9P/w8PX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29vj/8/P2/+/v9P/v7/T/&#10;7+/0/+/v9P/v7/T/7+/0/+/v9P/v7/T/7+/0/+/v9P/v7/T/7+/0/+/v9P/t7fL/29vg/+3t8v/v&#10;7/T/7+/0/+/v9P/v7/T/7+/0/+/v9P/w8PX/5+ft/97e4//w8PX/7+/0/+/v9P/v7/T/7+/0/+/v&#10;9P/v7/T/7+/0/+/v9P/w8PX/7+/0/+/v9P/w8PT/7+/0/+/v9P/v7/T/8PD1/+/v9P/v7/T/7+/0&#10;//Dw9f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48/T/d7H6/wJ0//8Nev//&#10;DXr//w16//8Nev//DHn//wd3//+Et/n/e7P5/wBx//9gpfv/9vL0/+/v9P/w8PX/9PT5/+np7v/0&#10;9Pn/+Pj9/3R0dv/Hx8v/8PD0//T0+f/w8PX/9PT5/+rq7v/09Pn/8PD1//Ly9//u7vP/7+/0//Ly&#10;9//z8/n/8/P4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/b2+P/z8/b/7+/0/+/v&#10;9P/v7/T/7+/0/+/v9P/v7/T/7+/0/+/v9P/v7/T/7+/0/+/v9P/v7/T/8PD1/+Xl6v/i4uf/8PD1&#10;/+/v9P/v7/T/7+/0/+/v9P/v7/T/7+/0/+/v9P/w8PX/3Nzi/+zs8f/v7/T/7+/0//Dw9f/v7/T/&#10;8PD1//Dw9f/w8PX/8fH2/+vr8P/19fr/4+Po/4eHiv/n5+z/8/P4//Dw9f/s7PH/9PT5/+/v9P/z&#10;8/j/6+vw//Pz+P/w8PX/9fX6//Hx9v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/Px9P9Jmfz/Bnf//w16&#10;//8Hd///Cnj//wx5//8Id///hbj5/5/F+P8Tff//B3f//zWP/f/s7fT/8fD1/+3t8/+Ghoj/bGxv&#10;/4aGif/29vn/dnZ4/29vcv9ra23/pKSn//X1+P+Pj5P/c3N1/4+Pkv/t7fL/fHx//35+gP9jY2X/&#10;2dne/7m5vf++vsL/9PT5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9vb4//Pz9v/v7/T/&#10;7+/0/+/v9P/v7/T/7+/0/+/v9P/v7/T/7+/0/+/v9P/v7/T/7+/0/+/v9P/w8PX/39/l/+no7f/w&#10;8PX/7+/0/+/v9P/v7/T/7+/0/+/v9P/v7/T/7+/0//Dw9f/h4eb/5ubs//Hx9v/o6O3/iIiL//Hx&#10;9v+3t7v/sbG1/6iorP95eXv/aGhq/6urrv+2trn/Li4w/6Skp//d3eH/d3d6/29vcv+7u7//1NTY&#10;/3Nzdv9zc3b/fn6A/+/v9P+ioqb/29vg//Hx9v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8fD0/0GU/f8Hd///&#10;C3n//3Ct+v8siv7/BHX//4m6+f+cxPj/Dnv//wp5//8JeP//Lov+/+ns9P/29fr/s7O2/3R0d//2&#10;9vf/c3N1/7y8wP9zc3T/pKSo/+bm6/9fX2H/r6+y/1lZWv/BwcL/UFBS/729wv9WVlj/3t7i/5iY&#10;m/+UlJf/z8/U/8zM0P/y8vf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29vj/8/P2/+/v&#10;9P/v7/T/7+/0/+/v9P/v7/T/7+/0/+/v9P/v7/T/7+/0/+/v9P/v7/T/7+/0//Dw9f/e3uT/6urv&#10;//Dw9f/v7/T/7+/0/+/v9P/v7/T/7+/0/+/v9P/v7/T/8PD1/+Li5//m5uv/8fH2/+bm6v9iYmT/&#10;8vL3/6Kipv+bm57/h4eJ/52doP/W1tv/Z2dq/+Li5v9paWv/7+/0/4CAg/+Dg4X/qamt/1hYWf+8&#10;vMD/aGhp//Pz9f9kZGb/z8/T/7y8wP/h4eb/8PD1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28vT/XaP7/wR1&#10;//8Id///WqL7/7LP9/+Wwfj/l8H4/w16//8Kef//DXr//wZ2//9HmPz/8fD0//f3/P+ioqb/jo6R&#10;//////+Li47/ra2w/3l5e//Dw8f//////2lpa/+Wlpn/V1dZ/6urrv+YmJv/0NDU/2pqbP/w8PX/&#10;ra2x/4yMjv//////9fX6/+7u8/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/b2+P/z8/b/&#10;7+/0/+/v9P/v7/T/7+/0/+/v9P/v7/T/7+/0/+/v9P/v7/T/7+/0/+/v9P/v7/T/8PD1/+Li5//m&#10;5uv/8PD1/+/v9P/v7/T/7+/0/+/v9P/v7/T/7+/0/+/v9P/w8PX/39/k/+np7v/x8fb/5ubq/2Nj&#10;Zf/6+v//oaGk/5ubnv+Pj5L/uLi8/+bm6/9wcHL/4ODl/2pqbP/39/z/cXFz/4CAgv+mpqr/pqap&#10;/7u7v/+FhYj//////3Z2ef/Hx8v//Pz///Hx9v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/fz9P+ix/j/&#10;BXb//w16//8Edf//XqT7/5O/+P8Mev//C3n//w16//8Nev//AnT//4u7+f/49PT/8fH2/9vb4P9g&#10;YGP/kJCS/2FhY//k5Oj/c3N1/2pqbf+EhIb/dXV3/+Hh5f9paWv/mJib/319gP/e3uL/aWlr/+7u&#10;8/+srLD/lJSX/7Cws/+wsLT/9fX6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9vb4//Pz&#10;9v/v7/T/7+/0/+/v9P/v7/T/7+/0/+/v9P/v7/T/7+/0/+/v9P/v7/T/7+/0/+/v9P/w8PX/6env&#10;/93d4v/w8PX/7+/0/+/v9P/v7/T/7+/0/+/v9P/v7/T/7+/0/+3t8v/b2+H/7+/0/+/v9P/x8fb/&#10;aWlr/4mJjP9eXl//np6i/4+Pkv+2trr/5eXq/3Bwcv/q6u//W1td/66usf+3t7v/b29x/46Okf+d&#10;naH/w8PH/4ODhv/+/v//dnZ5/8rKzv+RkZT/1dXa//Ly9/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8PD0/+zt&#10;9f9Jmfz/AnT//w16//8JeP//CXj//wx5//8Nev//DXr//wR1//82j/3/4+n1//Hw9P/v7/T/8/P4&#10;/9zc4f+zs7f/3d3h//T0+P/c3OD/0tLW/7i4u//p6e3/9PT5/97e4/+zs7b/1tbb//Dw9f/W1tr/&#10;7+/0/+Pj5//f3+P/29vf/9zc4f/x8fb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29vj/&#10;8/P2/+/v9P/v7/T/7+/0/+/v9P/v7/T/7+/0/+/v9P/v7/T/7+/0/+/v9P/v7/T/7+/0/+/v9P/w&#10;8PX/3t7j/+Tk6f/w8PX/7+/0/+/v9P/v7/T/7+/0/+/v9P/w8PX/3t7j/+Xl6v/w8PX/7+/0//Hx&#10;9v/h4eb/tra6/9PT1//i4uf/3d3i/+Xl6f/t7fL/19fc//Hx9v/X19z/ysrO//T0+f/Kys//tra6&#10;/+fn7P/n5+z/29vg//Ly9v/Z2d3/6Ojt/9LS1//n5+z/8PD1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9PH0/9nj9f8+k/z/AnX//wh3//8Lef//DHn//wh4//8CdP//MIz9/8zd9v/18vT/7+/0/+/v9P/v&#10;7/T/8fH2//X1+v/x8fb/7+/0//Hx9//y8vf/9fX6//Dw9f/v7/T/8fH2//X1+v/y8vf/7+/0//Ly&#10;9//v7/T/8fH2//Hx9v/x8fb/8fH2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/b2&#10;+P/z8/b/7+/0/+/v9P/v7/T/7+/0/+/v9P/v7/T/7+/0/+/v9P/v7/T/7+/0/+/v9P/v7/T/7+/0&#10;/+/v9P/u7vP/3Nzh/+Li5//u7vP/8PD1//Dw9f/w8PX/7Ozx/93d4v/h4eb/8PD1/+/v9P/v7/T/&#10;7+/0//Hx9v/19fr/8vL3//Hx9v/x8fb/8PD1/+/v9P/y8vf/7+/0//Ly9//z8/j/7+/0//Pz+P/1&#10;9fr/8PD1//Dw9f/x8ff/7+/0//Ly9//w8PX/8vL3//Dw9f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9PL0/+Xq9P+Dt/n/Mo39/xd//v8Wfv7/Lov9/3ex+v/e5vX/9fL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9vb4//Pz9v/v7/T/7+/0/+/v9P/v7/T/7+/0/+/v9P/v7/T/7+/0/+/v9P/v7/T/7+/0/+/v9P/v&#10;7/T/7+/0/+/v9P/v7/T/4uLn/9vc4f/e3uT/4ODl/93d4//c3OH/5ubr//Dw9f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8fD0//fz9P/p7PT/1OH1/9Lg9f/m6vT/9/P0//Lx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29vj/8/P2/+/v9P/v7/T/7+/0/+/v9P/v7/T/7+/0/+/v9P/v7/T/7+/0/+/v9P/v7/T/7+/0&#10;/+/v9P/v7/T/7+/0/+/v9P/w8PX/7u7z/+rq7//o6O3/6+vw/+/v9P/w8PX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/Dw9P/z8fT/8/H0//Hw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/b2+P/z8/b/7+/0/+/v9P/v7/T/7+/0/+/v9P/v7/T/7+/0/+/v9P/v7/T/7+/0/+/v9P/v&#10;7/T/7+/0/+/v9P/v7/T/7+/0/+/v9P/v7/T/7+/0//Dw9f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9vb4//Pz9v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29vj/8/P2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/b2+P/z8/b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8vL0//Hx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q6u//7Ozx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v/u7vP/7+/0/+/v9P/v7/T/7+/0/+/v9P/v7/T/7+/0/+/v9P/v7/T/+fn7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z8/f/7+/0/+/v9P/v7/T/7+/0/+/v9P/v7/T/7+/0/+/v9P/v7/T/7u70//j4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6/+7u8//v7/T/7+/0/+/v9P/v7/T/7+/0/+/v9P/v7/T/7+/0/+/v9P/5+fv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Pz9//v7/T/7+/0/+/v9P/v7/T/7+/0/+/v9P/v7/T/7+/0/+/v9P/u7vT/+Pj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r/7u7z/+/v9P/v7/T/7+/0/+/v9P/v7/T/7+/0/+/v9P/v7/T/7+/0//n5+/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8/P3/+/v9P/v7/T/7+/0/+/v9P/v7/T/7+/0/+/v9P/v7/T/7+/0/+7u9P/4+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v/u7vP/7+/0/+/v9P/v7/T/7+/0/+/v9P/v7/T/7+/0/+/v9P/v7/T/+fn7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z8/f/7+/0/+/v9P/v7/T/7+/0/+/v9P/v7/T/7+/0/+/v9P/v7/T/7u70//j4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6/+7u8//v7/T/7+/0/+/v9P/v7/T/7+/0/+/v9P/v7/T/7+/0/+/v9P/5&#10;+fv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Pz9//v7/T/7+/0/+/v9P/v7/T/7+/0/+/v9P/v7/T/7+/0/+/v9P/u7vT/&#10;+Pj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r/7u7z/+/v9P/v7/T/7+/0/+/v9P/v7/T/7+/0/+/v9P/v7/T/7+/0&#10;//n5+/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8/P3/+/v9P/v7/T/7+/0/+/v9P/v7/T/7+/0/+/v9P/v7/T/7+/0/+7u&#10;9P/4+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v/u7vP/7+/0/+/v9P/v7/T/7+/0/+/v9P/v7/T/7+/0/+/v9P/v&#10;7/T/+fn7//z8/f/8/P3//Pz9//z8/f/8/P3//Pz9//z8/f/8/P3//f3+//39/v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z8/f/7+/0/+/v9P/v7/T/7+/0/+/v9P/v7/T/7+/0/+/v9P/v7/T/&#10;7u70//j4+v//////////////////////////////////////+vr6//Ly8//w8PL/9fX2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6/+7u8//v7/T/7+/0/+/v9P/v7/T/7+/0/+/v9P/v7/T/7+/0&#10;/+/v9P/5+fv//Pz9//z8/f/8/P3//Pz9//z8/f/9/f7//Pz9//j4+f/09Pb/9PT2//f3+f/8/P3/&#10;/f3+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Pz9//v7/T/7+/0/+/v9P/v7/T/7+/0/+/v9P/v7/T/7+/0/+/v&#10;9P/u7vT/+Pj6////////////////////////////+vr7/+bm6f/k5Of/7Ozu/+7u8P/p6ev/4+Pl&#10;/+/v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r/7u7z/+/v9P/v7/T/7+/0/+/v9P/v7/T/7+/0/+/v9P/v&#10;7/T/7+/0//n5+//8/P3//Pz9//z8/f/8/P3//f3+//f3+f/t7e//7u7w//Ly9P/y8vT/7u7x/+zs&#10;7//29vj//f3+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8/P3/+/v9P/v7/T/7+/0/+/v9P/v7/T/7+/0/+/v9P/v7/T/&#10;7+/0/+7u9P/4+Pr///////////////////////n5+f/h4eT/8/P1///////////////////////9&#10;/f3/6Ojr/+np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r/7u7z/+/v9P/v&#10;7/T/7+/0/+/v9P/v7/T/7+/0/+/v9P/v7/T/7+/0//n5+//8/P3//Pz9//z8/f/8/P3//Pz9//z8&#10;/f/8/P3//f3+//39/v/9/f7//f3+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8/P3/+/v9P/v7/T/&#10;7+/0/+/v9P/v7/T/7+/0/+/v9P/v7/T/7+/0/+7u9P/4+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v/u7vP/7+/0&#10;/+/v9P/v7/T/7+/0/+/v9P/v7/T/7+/0/+/v9P/v7/T/+fn7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z8/f/7+/0/+/v&#10;9P/v7/T/7+/0/+/v9P/v7/T/7+/0/+/v9P/v7/T/7u70//j4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6/+7u8//v&#10;7/T/7+/0/+/v9P/v7/T/7+/0/+/v9P/v7/T/7+/0/+/v9P/5+fv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Pz9//v7/T/&#10;7+/0/+/v9P/v7/T/7+/0/+/v9P/v7/T/7+/0/+/v9P/u7vT/+Pj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r/7u7z&#10;/+/v9P/v7/T/7+/0/+/v9P/v7/T/7+/0/+/v9P/v7/T/7+/0//n5+/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8/P3/+/v&#10;9P/v7/T/7+/0/+/v9P/v7/T/7+/0/+/v9P/v7/T/7+/0/+7u9P/4+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v/u&#10;7vP/7+/0/+/v9P/v7/T/7+/0/+/v9P/v7/T/7+/0/+/v9P/v7/T/+fn7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z8/f/&#10;7+/0/+/v9P/v7/T/7+/0/+/v9P/v7/T/7+/0/+/v9P/v7/T/7u70//j4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6&#10;/+7u8//v7/T/7+/0/+/v9P/v7/T/7+/0/+/v9P/v7/T/7+/0/+/v9P/5+fv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Pz&#10;9//v7/T/7+/0/+/v9P/v7/T/7+/0/+/v9P/v7/T/7+/0/+/v9P/u7vT/+Pj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r/7u7z/+/v9P/v7/T/7+/0/+/v9P/v7/T/7+/0/+/v9P/v7/T/7+/0//n5+/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8/P3/+/v9P/v7/T/7+/0/+/v9P/v7/T/7+/0/+/v9P/v7/T/7+/0/+7u9P/4+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v/u7vP/7+/0/+/v9P/v7/T/7+/0/+/v9P/v7/T/7+/0/+/v9P/v7/T/+fn7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z8/f/7+/0/+/v9P/v7/T/7+/0/+/v9P/v7/T/7+/0/+/v9P/v7/T/7u70//n5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n7/+7u8//v7/T/7+/0/+/v9P/v7/T/7+/0/+/v9P/v7/T/7+/0/+/v9P/5+fv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Pz9//v7/T/7+/0/+/v9P/v7/T/7+/0/+/v9P/v7/T/7+/0/+/v9P/v7/T/7e3v/+zs7P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P/s7O7/7+/0/+/v9P/v7/T/7+/0/+/v9P/v7/T/7+/0/+/v9P/v7/T/7+/z//Ly8/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8fH0/+/v9P/v7/T/7+/0/+/v9P/v7/T/7+/0/+/v9P/v7/T/7+/0/+/v9P/s7O7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Pz9//v7/T/7+/0/+/v9P/v7/T/7+/0/+/v9P/v7/T/7+/0/+/v9P/v7/T/7e3v/+zs7P/s7Oz/&#10;7Ozs/+zs7P/s7Oz/7Ozs/+zs7P/s7Oz/7Ozs/+3t7f/s7Oz/7e3t/+zs7P/s7Oz/7Ozs/+zs7P/s&#10;7Oz/7Ozs/+zs7P/s7Oz/7Ozs/+zs7P/s7Oz/7e3t/+3t7f/t7e3/7e3t/+3t7f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t7fD/7+/0/+/v9P/v7/T/7+/0/+/v9P/v7/T/7+/0/+/v9P/v7/T/7+/0//n5+/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z8/f/7+/0/+/v9P/v7/T/7+/0/+/v9P/v7/T/7+/0/+/v9P/v7/T/7+/0/+zs&#10;7v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urs/+/v9P/v7/T/7+/0/+/v9P/v7/T/7+/0/+/v9P/v7/T/7+/0/+/v8//y&#10;8vP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Hx9P/v7/T/7+/0/+/v9P/v7/T/7+/0/+/v9P/v7/T/7+/0/+/v9P/u7vT/&#10;9/f5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v/u7vP/7+/0/+/v9P/v7/T/7+/0/+/v9P/v7/T/7+/0/+/v9P/v&#10;7/T/+fn7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z8/f/7+/0/+/v9P/v7/T/7+/0/+/v9P/v7/T/7+/0/+/v9P/v7/T/&#10;7u70//j4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6/+7u8//v7/T/7+/0/+/v9P/v7/T/7+/0/+/v9P/v7/T/7+/0&#10;/+/v9P/5+fv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Pz9//v7/T/7+/0/+/v9P/v7/T/7+/0/+/v9P/v7/T/7+/0/+/v&#10;9P/u7vT/+Pj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r/7u7z/+/v9P/v7/T/7+/0/+/v9P/v7/T/7+/0/+/v9P/v&#10;7/T/7+/0//n5+/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8/P3/+/v9P/v7/T/7+/0/+/v9P/v7/T/7+/0/+/v9P/v7/T/&#10;7+/0/+7u9P/4+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v/u7vP/7+/0/+/v9P/v7/T/7+/0/+/v9P/v7/T/7+/0&#10;/+/v9P/v7/T/+fn7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z8/f/7+/0/+/v9P/v7/T/7+/0/+/v9P/v7/T/7+/0/+/v&#10;9P/v7/T/7u70//j4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6/+7u8//v7/T/7+/0/+/v9P/v7/T/7+/0/+/v9P/v&#10;7/T/7+/0/+/v9P/5+fv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Pz9//v7/T/7+/0/+/v9P/v7/T/7+/0/+/v9P/v7/T/&#10;7+/0/+/v9P/u7vT/+Pj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r/7u7z/+/v9P/v7/T/7+/0/+/v9P/v7/T/7+/0&#10;/+/v9P/v7/T/7+/0//n5+/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8/P3/+/v9P/v7/T/7+/0/+/v9P/v7/T/7+/0/+/v&#10;9P/v7/T/7+/0/+7u9P/4+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v/u7vP/7+/0/+/v9P/v7/T/7+/0/+/v9P/v&#10;7/T/7+/0/+/v9P/v7/T/+fn7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z8/f/7+/0/+/v9P/v7/T/7+/0/+/v9P/v7/T/&#10;7+/0/+/v9P/v7/T/7u70//j4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6/+7u8//v7/T/7+/0/+/v9P/v7/T/7+/0&#10;/+/v9P/v7/T/7+/0/+/v9P/5+fv//Pz9//z8/f/8/P3//Pz9//z8/f/8/P3//Pz9//z8/f/9/f7/&#10;/f3+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Pz9//v7/T/7+/0/+/v9P/v7/T/7+/0/+/v&#10;9P/v7/T/7+/0/+/v9P/u7vT/+Pj6///////////////////////////////////////5+fr/8fHz&#10;//Dw8f/09Pb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r/7u7z/+/v9P/v7/T/7+/0/+/v9P/v&#10;7/T/7+/0/+/v9P/v7/T/7+/0//n5+//8/P3//Pz9//z8/f/8/P3//Pz9//39/v/8/P3/9/f5//T0&#10;9v/09PX/9/f5//z8/f/9/f7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8/P3/+/v9P/v7/T/7+/0/+/v9P/v7/T/&#10;7+/0/+/v9P/v7/T/7+/0/+7u9P/4+Pr////////////////////////////6+vv/5ubo/+Xl5//s&#10;7O7/7+/w/+np7P/j4+X/7+/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v/u7vP/7+/0/+/v9P/v7/T/7+/0&#10;/+/v9P/v7/T/7+/0/+/v9P/v7/T/+fn7//z8/f/8/P3//Pz9//z8/f/9/f7/9/f4/+3t7//u7vD/&#10;8vL0//Ly9P/u7vH/7Ozv//b29//9/f7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z8/f/7+/0/+/v9P/v7/T/7+/0/+/v&#10;9P/v7/T/7+/0/+/v9P/v7/T/7u70//j4+v//////////////////////+Pj5/+Hh5P/09PX/////&#10;//////////////////39/f/p6ev/6en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v/u7vP/7+/0/+/v9P/v7/T/7+/0/+/v9P/v7/T/7+/0/+/v9P/v7/T/+fn7//z8/f/8/P3/&#10;/Pz9//z8/f/8/P3//Pz9//z8/f/9/f7//f3+//39/v/9/f7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z8/f/7+/0/+/v9P/v7/T/7+/0/+/v9P/v7/T/7+/0/+/v9P/v7/T/7u70//j4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j6/+7u8//v7/T/7+/0/+/v9P/v7/T/7+/0/+/v9P/v7/T/7+/0/+/v9P/5+fv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Pz9//v7/T/7+/0/+/v9P/v7/T/7+/0/+/v9P/v7/T/7+/0/+/v9P/u7vT/+Pj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r/7u7z/+/v9P/v7/T/7+/0/+/v9P/v7/T/7+/0/+/v9P/v7/T/7+/0//n5+/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8/P3/+/v9P/v7/T/7+/0/+/v9P/v7/T/7+/0/+/v9P/v7/T/7+/0/+7u9P/4+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v/u7vP/7+/0/+/v9P/v7/T/7+/0/+/v9P/v7/T/7+/0/+/v9P/v7/T/+fn7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z8/f/7+/0/+/v9P/v7/T/7+/0/+/v9P/v7/T/7+/0/+/v9P/v7/T/7u70//j4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6/+7u8//v7/T/7+/0/+/v9P/v7/T/7+/0/+/v9P/v7/T/7+/0/+/v9P/5+fv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Pz9//v7/T/7+/0/+/v9P/v7/T/7+/0/+/v9P/v7/T/7+/0/+/v9P/u7vT/+Pj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+Pr/7u7z/+/v9P/v7/T/7+/0/+/v9P/v7/T/7+/0/+/v9P/v7/T/7+/0//n5&#10;+/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8/P3/+/v9P/v7/T/7+/0/+/v9P/v7/T/7+/0/+/v9P/v7/T/7+/0/+7u9P/4&#10;+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v/u7vP/7+/0/+/v9P/v7/T/7+/0/+/v9P/v7/T/7+/0/+/v9P/v7/T/&#10;+fn7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z8/f/7+/0/+/v9P/v7/T/7+/0/+/v9P/v7/T/7+/0/+/v9P/v7/T/7u70&#10;//j4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6/+7u8//v7/T/7+/0/+/v9P/v7/T/7+/0/+/v9P/v7/T/7+/0/+/v&#10;9P/5+fv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Pz9//v7/T/7+/0/+/v9P/v7/T/7+/0/+/v9P/v7/T/7+/0/+/v9P/u&#10;7vT/+Pj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r/7u7z/+/v9P/v7/T/7+/0/+/v9P/v7/T/7+/0/+/v9P/v7/T/&#10;7+/0//n5+/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8/P3/+/v9P/v7/T/7+/0/+/v9P/v7/T/7+/0/+/v9P/v7/T/7+/0&#10;/+/v9P/v7/H/7+/v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v/+7u7//u7vP/7+/0/+/v9P/v7/T/7+/0/+/v9P/v7/T/7+/0/+/v&#10;9P/v7/P/8vLz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x8fT/7+/0/+/v9P/v7/T/7+/0/+/v9P/v7/T/7+/0/+/v9P/v&#10;7/T/7u70//f3+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r/7u7z/+/v9P/v7/T/7+/0/+/v9P/v7/T/7+/0/+/v&#10;9P/v7/T/7+/0//n5+/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8/P3/+/v9P/v7/T/7+/0/+/v9P/v7/T/7+/0/+/v9P/v&#10;7/T/7+/0/+7u9P/4+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v/u7vP/7+/0/+/v9P/v7/T/7+/0/+/v9P/v7/T/&#10;7+/0/+/v9P/v7/T/+fn7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z8/f/7+/0/+/v9P/v7/T/7+/0/+/v9P/v7/T/7+/0&#10;/+/v9P/v7/T/7u70//j4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6/+7u8//v7/T/7+/0/+/v9P/v7/T/7+/0/+/v&#10;9P/v7/T/7+/0/+/v9P/5+fv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Pz9//v7/T/7+/0/+/v9P/v7/T/7+/0/+/v9P/v&#10;7/T/7+/0/+/v9P/u7vT/+Pj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r/7u7z/+/v9P/v7/T/7+/0/+/v9P/v7/T/&#10;7+/0/+/v9P/v7/T/7+/0//n5+/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8/P3/+/v9P/v7/T/7+/0/+/v9P/v7/T/7+/0&#10;/+/v9P/v7/T/7+/0/+7u9P/4+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v/u7vP/7+/0/+/v9P/v7/T/7+/0/+/v&#10;9P/v7/T/7+/0/+/v9P/v7/T/+fn7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z8/f/7+/0/+/v9P/v7/T/7+/0/+/v9P/v&#10;7/T/7+/0/+/v9P/v7/T/7u70//j4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6/+7u8//v7/T/7+/0/+/v9P/v7/T/&#10;7+/0/+/v9P/v7/T/7+/0/+/v9P/5+fv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Pz9//v7/T/7+/0/+/v9P/v7/T/7+/0&#10;/+/v9P/v7/T/7+/0/+/v9P/u7vT/+Pj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r/7u7z/+/v9P/v7/T/7+/0/+/v&#10;9P/v7/T/7+/0/+/v9P/v7/T/7+/0//n5+/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8/P3/+/v9P/v7/T/7+/0/+/v9P/v&#10;7/T/7+/0/+/v9P/v7/T/7+/0/+7u9P/4+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v/u7vP/7+/0/+/v9P/v7/T/&#10;7+/0/+/v9P/v7/T/7+/0/+/v9P/v7/T/+fn7//z8/f/8/P3//Pz9//z8/f/8/P3//Pz9//z8/f/8&#10;/P3//f3+//39/v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z8/f/7+/0/+/v9P/v7/T/7+/0&#10;/+/v9P/v7/T/7+/0/+/v9P/v7/T/7u70//j4+v//////////////////////////////////////&#10;+fn5//Hx8//w8PH/9PT1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j6/+7u8//v7/T/7+/0/+/v&#10;9P/v7/T/7+/0/+/v9P/v7/T/7+/0/+/v9P/5+fv//Pz9//z8/f/8/P3//Pz9//z8/f/9/f7//Pz9&#10;//f3+f/09PX/9PT1//f3+P/8/P3//f3+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Pz9//v7/T/7+/0/+/v9P/v&#10;7/T/7+/0/+/v9P/v7/T/7+/0/+/v9P/u7vT/+Pj6////////////////////////////+vr6/+bm&#10;6P/l5ef/7Ozu/+/v8P/p6ez/4+Pl/+7u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r/7u7z/+/v9P/v7/T/&#10;7+/0/+/v9P/v7/T/7+/0/+/v9P/v7/T/7+/0//n5+//8/P3//Pz9//z8/f/8/P3//f3+//f3+P/s&#10;7O//7u7w//Ly9P/z8/T/7u7x/+zs7//29vf//f3+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8/P3/+/v9P/v7/T/7+/0&#10;/+/v9P/v7/T/7+/0/+/v9P/v7/T/7+/0/+7u9P/4+Pr///////////////////////j4+f/h4eT/&#10;9PT1///////////////////////9/f3/6enr/+np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v/u7vP/7+/0/+/v&#10;9P/v7/T/7+/0/+/v9P/v7/T/7+/0/+/v9P/v7/T/+fn7//z8/f/8/P3//Pz9//39/v/19fb/7Ozu&#10;//n5+v/9/f7//f3+//39/v/9/f7/+vr7/+zs7//09PX//f3+//z8/f/8/P3//Pz9//z8/f/8/P3/&#10;/Pz9//z8/f/8/P3//Pz9//z8/f/8/P3//Pz9//z8/f/8/P3//f3+///////8/P3//f3+//z8/f/8&#10;/P3///////39/v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z8/f/7+/0/+/v9P/v&#10;7/T/7+/0/+/v9P/v7/T/7+/0/+/v9P/v7/T/7u70//j4+v/////////////////+/v7/4+Pm//j4&#10;+P//////////////////////////////////////6Ojq//Hx8v//////////////////////////&#10;///////////////////////////////////////////////////////Q0ND/+Pj4//n5+f/5+fn/&#10;/////9XV1f/v7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6/+7u8//v7/T/&#10;7+/0/+/v9P/v7/T/7+/0/+/v9P/v7/T/7+/0/+/v9P/5+fv//Pz9//z8/f/8/P3/+fn6/+zs7v/7&#10;+/z//f3+//z8/f/8/P3//Pz9//z8/f/8/P3//Pz9/+zs7v/4+Pn//Pz9//z8/f/8/P3//Pz9//z8&#10;/f/8/P3//Pz9//z8/f/8/P3//Pz9//z8/f/8/P3//Pz9//39/f/39/j/4eHi//z8/f/39/j/+vr7&#10;//z8/f/g4OH/+Pj5//39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Pz9//v7/T/7+/0&#10;/+/v9P/v7/T/7+/0/+/v9P/v7/T/7+/0/+/v9P/u7vT/+Pj6//////////////////Ly8//q6uz/&#10;///////////////////////////////////////////8/Pz/4+Pm//7+/v//////////////////&#10;////////////////////////////////////////////////////0dHR/3Fxcf/8/Pz/qamp/5+f&#10;n///////ubm5/4GBg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Pr/7u7z/+/v&#10;9P/v7/T/7+/0/+/v9P/v7/T/7+/0/+/v9P/v7/T/7+/0//n5+//8/P3//Pz9//39/v/w8PL/9fX3&#10;//39/v/8/P3//Pz9//z8/f/8/P3//Pz9//z8/f/9/f7/9vb4/+/v8f/9/f7//Pz9//z8/f/8/P3/&#10;/Pz9//z8/f/8/P3//Pz9//39/v///////Pz9///////9/f7//////8DAwf/ExMX//////6+vsP/g&#10;4OL//////76+v//Fxcb/////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8/P3/+/v9P/v&#10;7/T/7+/0/+/v9P/v7/T/7+/0/+/v9P/v7/T/7+/0/+7u9P/4+Pr/////////////////6ejr//b2&#10;9//////////////////////////////////////////////////n5+n/+Pj5////////////////&#10;///////////////////////+/v7/oaGh/19fX/9lZWX/2NjY//////95eXn/sbGx/+7u7v9DQ0P/&#10;ODg4/729vf/7+/v/UlJS/+np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v/u7vP/&#10;7+/0/+/v9P/v7/T/7+/0/+/v9P/v7/T/7+/0/+/v9P/v7/T/+fn7//z8/f/8/P3//Pz9/+3t7//7&#10;+/z//Pz9//z8/f/8/P3//Pz9//z8/f/8/P3//Pz9//z8/f/7+/3/7e3v//v7/f/8/P3//Pz9//z8&#10;/f/8/P3//Pz9//z8/f/9/f7/+Pj4/7OztP+bm5z/qqqr//Pz9P/5+fr/mZmZ//Hx8v/c3N3/enp7&#10;/5iYmf/r6+z/6+vr/5qam//6+vv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z8/f/7+/0&#10;/+/v9P/v7/T/7+/0/+/v9P/v7/T/7+/0/+/v9P/v7/T/7u70//j4+v/////////////////m5uj/&#10;+vr7/////////////////////////////////////////////////+rq7P/19fb/////////////&#10;//////////////////////////j4+P+lpaX/5eXl/6ampv9oaGj//////1VVVf/Z2dn//f39/42N&#10;jf+CgoL/9fX1//////9hYWH/xMT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6/+7u8//v7/T/7+/0/+/v9P/v7/T/7+/0/+/v9P/v7/T/7+/0/+/v9P/5+fv//Pz9//z8/f/9&#10;/f7/9/f5/+3t7//9/f3//Pz9//z8/f/8/P3//Pz9//z8/f/8/P3//f3+/+7u8P/29vf//f3+//z8&#10;/f/8/P3//Pz9//z8/f/8/P3//Pz9//7+///a2tv/kJCQ/6+vr/+Wlpb/vb2+//7+/v+YmJn/6enq&#10;//////+7u7v/kpKS/+3t7v/m5uf/m5ub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Pz9//v7/T/7+/0/+/v9P/v7/T/7+/0/+/v9P/v7/T/7+/0/+/v9P/u7vT/+Pj6////////////&#10;///////////08/X/4uLl//r6+////////////////////////////+/v8f/k5Ob//v7+////////&#10;//////////////////////////////////////////Dw8P/Q0ND/8vLy/+/v7///////0tLS/2Fh&#10;Yf/6+vr//////+Li4v/r6+v/rq6u/319f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Pr/7u7z/+/v9P/v7/T/7+/0/+/v9P/v7/T/7+/0/+/v9P/v7/T/7+/0//n5+//8/P3//Pz9&#10;//z8/f/9/f7/8fHz/+/v8P/8/P3//f3+//39/v/9/f3//f3+//z8/f/v7/H/8PDy//39/v/8/P3/&#10;/Pz9//z8/f/8/P3//Pz9//z8/f/8/P3//Pz9///////s7O3/4+Pk//X19v/09PX//////7+/v/+8&#10;vLz///////v7/P/m5uf/+fn5/7a2t//FxcX/////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8/P3/+/v9P/v7/T/7+/0/+/v9P/v7/T/7+/0/+/v9P/v7/T/7+/0/+7u9P/4+Pr/////////&#10;///////////////////09PX/4uLl/+rq7P/09PX/9vb3//Dw8v/l5ef/6Ojq//39/f//////////&#10;////////////////////////////////////////////////////////////////////////////&#10;zs7O//f39//////////////////U1NT/7u7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v/u7vP/7+/0/+/v9P/v7/T/7+/0/+/v9P/v7/T/7+/0/+/v9P/v7/T/+fn7//z8/f/8&#10;/P3//Pz9//z8/f/9/f7/8/P1/+zs7v/y8vT/9vb4//f3+P/y8vT/7Ozu//Ly9P/9/f7//Pz9//z8&#10;/f/8/P3//Pz9//z8/f/8/P3//Pz9//z8/f/8/P3//Pz9//7+///+/v///f3+//39/v/9/f7/9/f4&#10;/+Dg4f/8/P3//Pz9//7+///8/P3/39/g//j4+f/9/f7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z8/f/7+/0/+/v9P/v7/T/7+/0/+/v9P/v7/T/7+/0/+/v9P/v7/T/7u70//j4+v//////&#10;///////////////////////////+/v7/8vLz/+rq7P/p6ev/7e3v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6/+7u8//v7/T/7+/0/+/v9P/v7/T/7+/0/+/v9P/v7/T/7+/0/+/v9P/5+fv//Pz9&#10;//z8/f/8/P3//Pz9//z8/f/9/f7/+vr7//Pz9f/w8PL/8PDy//Pz9f/6+vv//f3+//z8/f/8/P3/&#10;/Pz9//z8/f/8/P3//Pz9//z8/f/8/P3//Pz9//z8/f/8/P3//Pz9//z8/f/8/P3//Pz9//z8/f/9&#10;/f7///////z8/f/8/P3//Pz9//z8/f///////f3+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Pz9//v7/T/7+/0/+/v9P/v7/T/7+/0/+/v9P/v7/T/7+/0/+/v9P/u7vT/+Pj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r/7u7z/+/v9P/v7/T/7+/0/+/v9P/v7/T/7+/0/+/v9P/v7/T/7+/0//n5+//8&#10;/P3//Pz9//z8/f/8/P3//Pz9//z8/f/8/P3//f3+//39/v/9/f7//f3+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8/P3/+/v9P/v7/T/7+/0/+/v9P/v7/T/7+/0/+/v9P/v7/T/7+/0/+7u9P/4+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v/u7vP/7+/0/+/v9P/v7/T/7+/0/+/v9P/v7/T/7+/0/+/v9P/v7/T/+fn7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z8/f/7+/0/+/v9P/v7/T/7+/0/+/v9P/v7/T/7+/0/+/v9P/v7/T/7u70//j4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6/+7u8//v7/T/7+/0/+/v9P/v7/T/7+/0/+/v9P/v7/T/7+/0/+/v9P/5&#10;+fv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Pz9//v7/T/7+/0/+/v9P/v7/T/7+/0/+/v9P/v7/T/7+/0/+/v9P/u7vT/&#10;+Pj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r/7u7z/+/v9P/v7/T/7+/0/+/v9P/v7/T/7+/0/+/v9P/v7/T/7+/0&#10;//n5+/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8/P3/+/v9P/v7/T/7+/0/+/v9P/v7/T/7+/0/+/v9P/v7/T/7+/0/+7u&#10;9P/4+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v/u7vP/7+/0/+/v9P/v7/T/7+/0/+/v9P/v7/T/7+/0/+/v9P/v&#10;7/T/+fn7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z8/f/7+/0/+/v9P/v7/T/7+/0/+/v9P/v7/T/7+/0/+/v9P/v7/T/&#10;7u70//j4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6/+7u8//v7/T/7+/0/+/v9P/v7/T/7+/0/+/v9P/v7/T/7+/0&#10;/+/v9P/5+fv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Pz9//v7/T/7+/0/+/v9P/v7/T/7+/0/+/v9P/v7/T/7+/0/+/v&#10;9P/u7vT/+Pj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r/7u7z/+/v9P/v7/T/7+/0/+/v9P/v7/T/7+/0/+/v9P/v&#10;7/T/7+/0//n5+/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8/P3/+/v9P/v7/T/7+/0/+/v9P/v7/T/7+/0/+/v9P/v7/T/&#10;7+/0/+7u9P/4+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v/u7vP/7+/0/+/v9P/v7/T/7+/0/+/v9P/v7/T/7+/0&#10;/+/v9P/v7/T/+fn7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z8/f/7+/0/+/v9P/v7/T/7+/0/+/v9P/v7/T/7+/0/+/v&#10;9P/v7/T/7u70//j4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6/+7u8//v7/T/7+/0/+/v9P/v7/T/7+/0/+/v9P/v&#10;7/T/7+/0/+/v9P/5+fv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Pz9//v7/T/7+/0/+/v9P/v7/T/7+/0/+/v9P/v7/T/&#10;7+/0/+/v9P/v7/T/7+/x/+/v7/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7//u7u//7u7z/+/v9P/v7/T/7+/0/+/v9P/v7/T/7+/0&#10;/+/v9P/v7/T/7+/z//Ly8/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8fH0/+/v9P/v7/T/7+/0/+/v9P/v7/T/7+/0/+/v&#10;9P/v7/T/7+/0/+7u9P/39/n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6/+7u8//v7/T/7+/0/+/v9P/v7/T/7+/0&#10;/+/v9P/v7/T/7+/0/+/v9P/5+fv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Pz9//v7/T/7+/0/+/v9P/v7/T/7+/0/+/v&#10;9P/v7/T/7+/0/+/v9P/u7vT/+Pj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r/7u7z/+/v9P/v7/T/7+/0/+/v9P/v&#10;7/T/7+/0/+/v9P/v7/T/7+/0//n5+/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8/P3/+/v9P/v7/T/7+/0/+/v9P/v7/T/&#10;7+/0/+/v9P/v7/T/7+/0/+7u9P/4+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v/u7vP/7+/0/+/v9P/v7/T/7+/0&#10;/+/v9P/v7/T/7+/0/+/v9P/v7/T/+fn7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z8/f/7+/0/+/v9P/v7/T/7+/0/+/v&#10;9P/v7/T/7+/0/+/v9P/v7/T/7u70//j4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6/+7u8//v7/T/7+/0/+/v9P/v&#10;7/T/7+/0/+/v9P/v7/T/7+/0/+/v9P/5+fv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Pz9//v7/T/7+/0/+/v9P/v7/T/&#10;7+/0/+/v9P/v7/T/7+/0/+/v9P/u7vT/+Pj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r/7u7z/+/v9P/v7/T/7+/0&#10;/+/v9P/v7/T/7+/0/+/v9P/v7/T/7+/0//n5+/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8/P3/+/v9P/v7/T/7+/0/+/v&#10;9P/v7/T/7+/0/+/v9P/v7/T/7+/0/+7u9P/4+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v/u7vP/7+/0/+/v9P/v&#10;7/T/7+/0/+/v9P/v7/T/7+/0/+/v9P/v7/T/+fn7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z8/f/7+/0/+/v9P/v7/T/&#10;7+/0/+/v9P/v7/T/7+/0/+/v9P/v7/T/7u70//j4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6/+7u8//v7/T/7+/0&#10;/+/v9P/v7/T/7+/0/+/v9P/v7/T/7+/0/+/v9P/5+fv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Pz9//v7/T/7+/0/+/v&#10;9P/v7/T/7+/0/+/v9P/v7/T/7+/0/+/v9P/u7vT/+Pj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r/7u7z/+/v9P/v&#10;7/T/7+/0/+/v9P/v7/T/7+/0/+/v9P/v7/T/7+/0//n5+//8/P3//Pz9//z8/f/8/P3//Pz9//z8&#10;/f/8/P3//Pz9//39/v/9/f7//f3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8/P3/+/v9P/v7/T/&#10;7+/0/+/v9P/v7/T/7+/0/+/v9P/v7/T/7+/0/+7u9P/4+Pr/////////////////////////////&#10;//////////n5+f/x8fL/7+/x//T09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v/u7vP/7+/0&#10;/+/v9P/v7/T/7+/0/+/v9P/v7/T/7+/0/+/v9P/v7/T/+fn7//z8/f/8/P3//Pz9//z8/f/8/P3/&#10;/f3+//z8/f/39/n/9PT1//Pz9f/39/j//Pz9//39/v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z8/f/7+/0/+/v&#10;9P/v7/T/7+/0/+/v9P/v7/T/7+/0/+/v9P/v7/T/7u70//j4+v//////////////////////////&#10;//r6+v/l5ej/5eXn/+3t7//v7/D/6urs/+Pj5f/u7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6/+7u8//v&#10;7/T/7+/0/+/v9P/v7/T/7+/0/+/v9P/v7/T/7+/0/+/v9P/5+fv//Pz9//z8/f/8/P3//Pz9//39&#10;/v/39/j/7Ozv/+7u8f/y8vT/8/P0/+/v8f/s7O//9vb3//39/v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Pz9//v7/T/&#10;7+/0/+/v9P/v7/T/7+/0/+/v9P/v7/T/7+/0/+/v9P/u7vT/+Pj6///////////////////////4&#10;+Pn/4eHk//T09f///////////////////////f39/+np6//o6O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6/+7u8//v7/T/7+/0/+/v9P/v7/T/7+/0/+/v9P/v7/T/7+/0/+/v&#10;9P/5+fv//Pz9//z8/f/8/P3//Pz9//z8/f/8/P3//Pz9//39/v/9/f7//f3+//39/v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Pz9//v7/T/7+/0/+/v9P/v7/T/7+/0/+/v9P/v7/T/7+/0/+/v9P/u&#10;7vT/+Pj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r/7u7z/+/v9P/v7/T/7+/0/+/v9P/v7/T/7+/0/+/v9P/v7/T/&#10;7+/0//n5+/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8/P3/+/v9P/v7/T/7+/0/+/v9P/v7/T/7+/0/+/v9P/v7/T/7+/0&#10;/+7u9P/4+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v/u7vP/7+/0/+/v9P/v7/T/7+/0/+/v9P/v7/T/7+/0/+/v&#10;9P/v7/T/+fn7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z8/f/7+/0/+/v9P/v7/T/7+/0/+/v9P/v7/T/7+/0/+/v9P/v&#10;7/T/7u70//j4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6/+7u8//v7/T/7+/0/+/v9P/v7/T/7+/0/+/v9P/v7/T/&#10;7+/0/+/v9P/5+fv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Pz9//v7/T/7+/0/+/v9P/v7/T/7+/0/+/v9P/v7/T/7+/0&#10;/+/v9P/u7vT/+Pj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r/7u7z/+/v9P/v7/T/7+/0/+/v9P/v7/T/7+/0/+/v&#10;9P/v7/T/7+/0//n5+/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8/P3/+/v9P/v7/T/7+/0/+/v9P/v7/T/7+/0/+/v9P/v&#10;7/T/7+/0/+7u9P/4+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v/u7vP/7+/0/+/v9P/v7/T/7+/0/+/v9P/v7/T/&#10;7+/0/+/v9P/v7/T/+fn7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z8/f/7+/0/+/v9P/v7/T/7+/0/+/v9P/v7/T/7+/0&#10;/+/v9P/v7/T/7u70//j4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6/+7u8//v7/T/7+/0/+/v9P/v7/T/7+/0/+/v&#10;9P/v7/T/7+/0/+/v9P/5+fv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Pz9//v7/T/7+/0/+/v9P/v7/T/7+/0/+/v9P/v&#10;7/T/7+/0/+/v9P/u7vT/+Pj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r/7u7z/+/v9P/v7/T/7+/0/+/v9P/v7/T/&#10;7+/0/+/v9P/v7/T/7+/0//n5+/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8/P3/+/v9P/v7/T/7+/0/+/v9P/v7/T/7+/0&#10;/+/v9P/v7/T/7+/0/+7u9P/4+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v/u7vP/7+/0/+/v9P/v7/T/7+/0/+/v&#10;9P/v7/T/7+/0/+/v9P/v7/T/+fn7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z8/f/7+/0/+/v9P/v7/T/7+/0/+/v9P/v&#10;7/T/7+/0/+/v9P/v7/T/7+/1/+/v8f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v/u7vP/7+/0/+/v9P/v7/T/&#10;7+/0/+/v9P/v7/T/7+/0/+/v9P/v7/T/+fn7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z8/f/7+/0/+/v9P/v7/T/7+/0&#10;/+/v9P/v7/T/7+/0/+/v9P/v7/T/7u70//j4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j6/+7u8//v7/T/7+/0/+/v&#10;9P/v7/T/7+/0/+/v9P/v7/T/7+/0/+/v9P/5+fv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Pz9//v7/T/7+/0/+/v9P/v&#10;7/T/7+/0/+/v9P/v7/T/7+/0/+/v9P/u7vT/+Pj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r/7u7z/+/v9P/v7/T/&#10;7+/0/+/v9P/v7/T/7+/0/+/v9P/v7/T/7+/0//n5+/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8/P3/+/v9P/v7/T/7+/0&#10;/+/v9P/v7/T/7+/0/+/v9P/v7/T/7+/0/+7u9P/4+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v/u7vP/7+/0/+/v&#10;9P/v7/T/7+/0/+/v9P/v7/T/7+/0/+/v9P/v7/T/+fn7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z8/f/7+/0/+/v9P/v&#10;7/T/7+/0/+/v9P/v7/T/7+/0/+/v9P/v7/T/7u70//j4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6/+7u8//v7/T/&#10;7+/0/+/v9P/v7/T/7+/0/+/v9P/v7/T/7+/0/+/v9P/5+fv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Pz9//v7/T/7+/0&#10;/+/v9P/v7/T/7+/0/+/v9P/v7/T/7+/0/+/v9P/u7vT/+Pj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Pr/7u7z/+/v&#10;9P/v7/T/7+/0/+/v9P/v7/T/7+/0/+/v9P/v7/T/7+/0//n5+/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8/P3/+/v9P/v&#10;7/T/7+/0/+/v9P/v7/T/7+/0/+/v9P/v7/T/7+/0/+7u9P/4+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v/u7vP/&#10;7+/0/+/v9P/v7/T/7+/0/+/v9P/v7/T/7+/0/+/v9P/v7/T/+fn7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z8/f/7+/0&#10;/+/v9P/v7/T/7+/0/+/v9P/v7/T/7+/0/+/v9P/v7/T/7u70//j4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6/+7u&#10;8//v7/T/7+/0/+/v9P/v7/T/7+/0/+/v9P/v7/T/7+/0/+/v9P/5+fv//Pz9//z8/f/8/P3//Pz9&#10;//z8/f/8/P3//Pz9//z8/f/9/f7//f3+//39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Pz9//v&#10;7/T/7+/0/+/v9P/v7/T/7+/0/+/v9P/v7/T/7+/0/+/v9P/u7vT/+Pj6////////////////////&#10;///////////////////5+fn/8fHy/+/v8f/09PX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r/&#10;7u7z/+/v9P/v7/T/7+/0/+/v9P/v7/T/7+/0/+/v9P/v7/T/7+/0//n5+//8/P3//Pz9//z8/f/8&#10;/P3//Pz9//39/v/8/P3/9/f5//T09f/z8/X/9/f4//z8/f/9/f7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8/P3&#10;/+/v9P/v7/T/7+/0/+/v9P/v7/T/7+/0/+/v9P/v7/T/7+/0/+7u9P/4+Pr/////////////////&#10;///////////6+vr/5eXo/+Xl6P/t7e//7+/x/+rq7P/j4+X/7u7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v/u7vP/7+/0/+/v9P/v7/T/7+/0/+/v9P/v7/T/7+/0/+/v9P/v7/T/+fn7//z8/f/8/P3//Pz9&#10;//z8/f/9/f7/9/f4/+zs7//v7/H/8/P0//Pz9f/v7/H/7Ozv//b29//9/f7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z&#10;8/f/7+/0/+/v9P/v7/T/7+/0/+/v9P/v7/T/7+/0/+/v9P/v7/T/7u70//j4+v//////////////&#10;////////+Pj5/+Hh5P/09Pb///////////////////////39/f/p6ev/6Oj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v/u7vP/7+/0/+/v9P/v7/T/7+/0/+/v9P/v7/T/7+/0&#10;/+/v9P/v7/T/+fn7//z8/f/8/P3//Pz9//z8/f/8/P3//Pz9//z8/f/9/f7//f3+//39/v/9/f7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z8/f/7+/0/+/v9P/v7/T/7+/0/+/v9P/v7/T/7+/0/+/v&#10;9P/v7/T/7u70//j4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6/+7u8//v7/T/7+/0/+/v9P/v7/T/7+/0/+/v9P/v&#10;7/T/7+/0/+/v9P/5+fv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Pz9//v7/T/7+/0/+/v9P/v7/T/7+/0/+/v9P/v7/T/&#10;7+/0/+/v9P/u7vT/+Pj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r/7u7z/+/v9P/v7/T/7+/0/+/v9P/v7/T/7+/0&#10;/+/v9P/v7/T/7+/0//n5+/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8/P3/+/v9P/v7/T/7+/0/+/v9P/v7/T/7+/0/+/v&#10;9P/v7/T/7+/0/+7u9P/4+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v/u7vP/7+/0/+/v9P/v7/T/7+/0/+/v9P/v&#10;7/T/7+/0/+/v9P/v7/T/+fn7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z8/f/7+/0/+/v9P/v7/T/7+/0/+/v9P/v7/T/&#10;7+/0/+/v9P/v7/T/7u70//j4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6/+7u8//v7/T/7+/0/+/v9P/v7/T/7+/0&#10;/+/v9P/v7/T/7+/0/+/v9P/5+fv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Pz9//v7/T/7+/0/+/v9P/v7/T/7+/0/+/v&#10;9P/v7/T/7+/0/+/v9P/u7vT/+Pj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r/7u7z/+/v9P/v7/T/7+/0/+/v9P/v&#10;7/T/7+/0/+/v9P/v7/T/7+/0//n5+/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8/P3/+/v9P/v7/T/7+/0/+/v9P/v7/T/&#10;7+/0/+/v9P/v7/T/7+/0/+7u9P/4+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v/u7vP/7+/0/+/v9P/v7/T/7+/0&#10;/+/v9P/v7/T/7+/0/+/v9P/v7/T/+fn7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z8/f/7+/0/+/v9P/v7/T/7+/0/+/v&#10;9P/v7/T/7+/0/+/v9P/v7/T/7u70//j4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6/+7u8//v7/T/7+/0/+/v9P/v&#10;7/T/7+/0/+/v9P/v7/T/7+/0/+/v9P/5+fv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Pz9//v7/T/7+/0/+/v9P/v7/T/&#10;7+/0/+/v9P/v7/T/7+/0/+/v9P/u7vT/+Pj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r/7u7z/+/v9P/v7/T/7+/0&#10;/+/v9P/v7/T/7+/0/+/v9P/v7/T/7+/0//n5+/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8/P3/+/v9P/v7/T/7+/0/+/v&#10;9P/v7/T/7+/0/+/v9P/v7/T/7+/0/+/v9f/v7/H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r/7u7z/+/v9P/v&#10;7/T/7+/0/+/v9P/v7/T/7+/0/+/v9P/v7/T/7+/0//n5+/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8/P3/+/v9P/v7/T/&#10;7+/0/+/v9P/v7/T/7+/0/+/v9P/v7/T/7+/0/+7u9P/4+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v/u7vP/7+/0&#10;/+/v9P/v7/T/7+/0/+/v9P/v7/T/7+/0/+/v9P/v7/T/+fn7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z8/f/7+/0/+/v&#10;9P/v7/T/7+/0/+/v9P/v7/T/7+/0/+/v9P/v7/T/7u70//j4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6/+7u8//v&#10;7/T/7+/0/+/v9P/v7/T/7+/0/+/v9P/v7/T/7+/0/+/v9P/5+fv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Pz9//v7/T/&#10;7+/0/+/v9P/v7/T/7+/0/+/v9P/v7/T/7+/0/+/v9P/u7vT/+Pj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r/7u7z&#10;/+/v9P/v7/T/7+/0/+/v9P/v7/T/7+/0/+/v9P/v7/T/7+/0//n5+/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8/P3/+/v&#10;9P/v7/T/7+/0/+/v9P/v7/T/7+/0/+/v9P/v7/T/7+/0/+7u9P/4+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v/u&#10;7vP/7+/0/+/v9P/v7/T/7+/0/+/v9P/v7/T/7+/0/+/v9P/v7/T/+fn7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z8/f/&#10;7+/0/+/v9P/v7/T/7+/0/+/v9P/v7/T/7+/0/+/v9P/v7/T/7u70//j4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6&#10;/+7u8//v7/T/7+/0/+/v9P/v7/T/7+/0/+/v9P/v7/T/7+/0/+/v9P/5+fv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Pz&#10;9//v7/T/7+/0/+/v9P/v7/T/7+/0/+/v9P/v7/T/7+/0/+/v9P/u7vT/+Pj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r/7u7z/+/v9P/v7/T/7+/0/+/v9P/v7/T/7+/0/+/v9P/v7/T/7+/0//n5+/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8/P3/+/v9P/v7/T/7+/0/+/v9P/v7/T/7+/0/+/v9P/v7/T/7+/0/+7u9P/4+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v/u7vP/7+/0/+/v9P/v7/T/7+/0/+/v9P/v7/T/7+/0/+/v9P/v7/T/+fn7//z8/f/8/P3/&#10;/Pz9//z8/f/8/P3//Pz9//z8/f/8/P3//f3+//39/v/9/f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z8/f/7+/0/+/v9P/v7/T/7+/0/+/v9P/v7/T/7+/0/+/v9P/v7/T/7u70//j4+v//////////&#10;////////////////////////////+Pj5//Hx8v/v7/D/9PT1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j6/+7u8//v7/T/7+/0/+/v9P/v7/T/7+/0/+/v9P/v7/T/7+/0/+/v9P/5+fv//Pz9//z8&#10;/f/8/P3//Pz9//z8/f/9/f7//Pz9//f3+P/z8/X/8/P1//f3+P/8/P3//f3+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Pz9//v7/T/7+/0/+/v9P/v7/T/7+/0/+/v9P/v7/T/7+/0/+/v9P/u7vT/+Pj6////////&#10;////////////////////+vr6/+Xl6P/l5ej/7e3v/+/v8f/q6uz/4+Pl/+7u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r/7u7z/+/v9P/v7/T/7+/0/+/v9P/v7/T/7+/0/+/v9P/v7/T/7+/0//n5+//8/P3/&#10;/Pz9//z8/f/8/P3//f3+//b2+P/s7O7/7+/x//Pz9f/z8/X/7+/x/+zs7v/29vf//f3+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8/P3/+/v9P/v7/T/7+/0/+/v9P/v7/T/7+/0/+/v9P/v7/T/7+/0/+7u9P/4+Pr/////&#10;//////////////////j4+f/h4eT/9fX2///////////////////////9/f7/6ens/+jo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r/7u7z/+/v9P/v7/T/7+/0/+/v9P/v7/T/&#10;7+/0/+/v9P/v7/T/7+/0//n5+//8/P3//Pz9//z8/f/8/P3//Pz9//z8/f/8/P3//f3+//39/v/9&#10;/f7//f3+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8/P3/+/v9P/v7/T/7+/0/+/v9P/v7/T/7+/0&#10;/+/v9P/v7/T/7+/0/+7u9P/4+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v/u7vP/7+/0/+/v9P/v7/T/7+/0/+/v&#10;9P/v7/T/7+/0/+/v9P/v7/T/+fn7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z8/f/7+/0/+/v9P/v7/T/7+/0/+/v9P/v&#10;7/T/7+/0/+/v9P/v7/T/7u70//j4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6/+7u8//v7/T/7+/0/+/v9P/v7/T/&#10;7+/0/+/v9P/v7/T/7+/0/+/v9P/5+fv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Pz9//v7/T/7+/0/+/v9P/v7/T/7+/0&#10;/+/v9P/v7/T/7+/0/+/v9P/u7vT/+Pj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r/7u7z/+/v9P/v7/T/7+/0/+/v&#10;9P/v7/T/7+/0/+/v9P/v7/T/7+/0//n5+/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8/P3/+/v9P/v7/T/7+/0/+/v9P/v&#10;7/T/7+/0/+/v9P/v7/T/7+/0/+7u9P/4+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v/u7vP/7+/0/+/v9P/v7/T/&#10;7+/0/+/v9P/v7/T/7+/0/+/v9P/v7/T/+fn7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z8/f/7+/0/+/v9P/v7/T/7+/0&#10;/+/v9P/v7/T/7+/0/+/v9P/v7/T/7u70//j4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j6/+7u8//v7/T/7+/0/+/v&#10;9P/v7/T/7+/0/+/v9P/v7/T/7+/0/+/v9P/5+fv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Pz9//v7/T/7+/0/+/v9P/v&#10;7/T/7+/0/+/v9P/v7/T/7+/0/+/v9P/u7vT/+Pj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r/7u7z/+/v9P/v7/T/&#10;7+/0/+/v9P/v7/T/7+/0/+/v9P/v7/T/7+/0//n5+/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8/P3/+/v9P/v7/T/7+/0&#10;/+/v9P/v7/T/7+/0/+/v9P/v7/T/7+/0/+7u9P/4+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v/u7vP/7+/0/+/v&#10;9P/v7/T/7+/0/+/v9P/v7/T/7+/0/+/v9P/v7/T/+fn7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z8/f/7+/0/+/v9P/v&#10;7/T/7+/0/+/v9P/v7/T/7+/0/+/v9P/v7/T/7u70//j4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6/+7u8//v7/T/&#10;7+/0/+/v9P/v7/T/7+/0/+/v9P/v7/T/7+/0/+/v9P/5+fv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Pz9//v7/T/7+/0&#10;/+/v9P/v7/T/7+/0/+/v9P/v7/T/7+/0/+/v9P/v7/X/7+/x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6/+7u&#10;8//v7/T/7+/0/+/v9P/v7/T/7+/0/+/v9P/v7/T/7+/0/+/v9P/5+fv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Pz9//v&#10;7/T/7+/0/+/v9P/v7/T/7+/0/+/v9P/v7/T/7+/0/+/v9P/u7vT/+Pj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r/&#10;7u7z/+/v9P/v7/T/7+/0/+/v9P/v7/T/7+/0/+/v9P/v7/T/7+/0//n5+/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8/P3&#10;/+/v9P/v7/T/7+/0/+/v9P/v7/T/7+/0/+/v9P/v7/T/7+/0/+7u9P/4+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v/u7vP/7+/0/+/v9P/v7/T/7+/0/+/v9P/v7/T/7+/0/+/v9P/v7/T/+fn7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z&#10;8/f/7+/0/+/v9P/v7/T/7+/0/+/v9P/v7/T/7+/0/+/v9P/v7/T/7u70//j4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6/+7u8//v7/T/7+/0/+/v9P/v7/T/7+/0/+/v9P/v7/T/7+/0/+/v9P/5+fv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Pz9//v7/T/7+/0/+/v9P/v7/T/7+/0/+/v9P/v7/T/7+/0/+/v9P/u7vT/+Pj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Pr/7u7z/+/v9P/v7/T/7+/0/+/v9P/v7/T/7+/0/+/v9P/v7/T/7+/0//n5+/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8/P3/+/v9P/v7/T/7+/0/+/v9P/v7/T/7+/0/+/v9P/v7/T/7+/0/+7u9P/4+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v/u7vP/7+/0/+/v9P/v7/T/7+/0/+/v9P/v7/T/7+/0/+/v9P/v7/T/+fn7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z8/f/7+/0/+/v9P/v7/T/7+/0/+/v9P/v7/T/7+/0/+/v9P/v7/T/7u70//j4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6/+7u8//v7/T/7+/0/+/v9P/v7/T/7+/0/+/v9P/v7/T/7+/0/+/v9P/5+fv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Pz9//v7/T/7+/0/+/v9P/v7/T/7+/0/+/v9P/v7/T/7+/0/+/v9P/u7vT/+Pj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r/7u7z/+/v9P/v7/T/7+/0/+/v9P/v7/T/7+/0/+/v9P/v7/T/7+/0//n5+//8&#10;/P3//Pz9//z8/f/8/P3//Pz9//z8/f/8/P3//Pz9//39/v/9/f7//f3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8/P3/+/v9P/v7/T/7+/0/+/v9P/v7/T/7+/0/+/v9P/v7/T/7+/0/+7u9P/4+Pr/&#10;//////////////////////////////////////j4+f/w8PL/7+/w//Pz9f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v/u7vP/7+/0/+/v9P/v7/T/7+/0/+/v9P/v7/T/7+/0/+/v9P/v7/T/+fn7&#10;//z8/f/8/P3//Pz9//z8/f/8/P3//f3+//z8/f/39/j/8/P1//Pz9f/29vj//Pz9//39/v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z8/f/7+/0/+/v9P/v7/T/7+/0/+/v9P/v7/T/7+/0/+/v9P/v7/T/7u70//j4&#10;+v////////////////////////////n5+v/l5ej/5eXo/+3t7//w8PH/6urt/+Pj5f/t7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6/+7u8//v7/T/7+/0/+/v9P/v7/T/7+/0/+/v9P/v7/T/7+/0/+/v9P/5&#10;+fv//Pz9//z8/f/8/P3//Pz9//39/v/29vj/7Ozu/+/v8f/z8/X/8/P1/+/v8f/s7O7/9fX3//39&#10;/v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Pz9//v7/T/7+/0/+/v9P/v7/T/7+/0/+/v9P/v7/T/7+/0/+/v9P/u7vT/&#10;+Pj6///////////////////////4+Pn/4eHk//X19v///////////////////////f3+/+np7P/o&#10;6O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r/7u7z/+/v9P/v7/T/7+/0/+/v9P/v7/T/7+/0/+/v9P/v7/T/7+/0&#10;//n5+//8/P3//Pz9//z8/f/9/f7/9PT2/+zs7v/6+vv//f3+//39/v/9/f7//f3+//r6+//t7e//&#10;8/P1//39/v/8/P3//Pz9//z8/f/8/P3//Pz9//z8/f/8/P3//Pz9//39/v//////////////////&#10;/////Pz9//z8/f///////Pz9//39/v/9/f7//Pz9///////9/f7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8/P3/+/v9P/v7/T/7+/0/+/v9P/v7/T/7+/0/+/v9P/v7/T/7+/0/+7u&#10;9P/4+Pr//////////////////v7+/+Pj5f/4+Pn/////////////////////////////////////&#10;/+jo6//w8PH/////////////////////////////////////////////////t7e3/52dnf+dnZ3/&#10;pKSk//T09P//////zMzM//f39//8/Pz/9PT0///////k5OT/29v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v/u7vP/7+/0/+/v9P/v7/T/7+/0/+/v9P/v7/T/7+/0/+/v9P/v&#10;7/T/+fn7//z8/f/8/P3//Pz9//n5+v/s7O7/+/v8//z8/f/8/P3//Pz9//z8/f/8/P3//Pz9//z8&#10;/f/s7O7/+Pj5//z8/f/8/P3//Pz9//z8/f/8/P3//Pz9//z8/f/9/f7/9vb3/8jIyf/CwsP/wcHC&#10;/8/P0P/8/P3/+/v8/97e3//6+vv/+Pj5//j4+f/9/f7/4+Pj//Ly8//9/f7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z8/f/7+/0/+/v9P/v7/T/7+/0/+/v9P/v7/T/7+/0/+/v9P/v7/T/&#10;7u70//j4+v/////////////////y8vP/6urt////////////////////////////////////////&#10;/////Pz8/+Pj5v/+/v7///////////////////////////////////////39/f86Ojr/h4eH/5WV&#10;lf+cnJz/9PT0/9DQ0P9xcXH//Pz8/9jY2P9xcXH//////+fn5/9kZGT/9fX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6/+7u8//v7/T/7+/0/+/v9P/v7/T/7+/0/+/v9P/v7/T/7+/0&#10;/+/v9P/5+fv//Pz9//z8/f/9/f7/8PDy//X19//9/f7//Pz9//z8/f/8/P3//Pz9//z8/f/8/P3/&#10;/f3+//b2+P/v7/H//f3+//z8/f/8/P3//Pz9//z8/f/8/P3//Pz9//7+///n5+j/gICB/7+/v/+8&#10;vL3/y8vM//7+///S0tP/tLS0//7+/v+/v7//y8vM///////U1NT/sbGx//////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Pz9//v7/T/7+/0/+/v9P/v7/T/7+/0/+/v9P/v7/T/7+/0/+/v&#10;9P/u7vT/+Pj6/////////////////+jo6//29vf/////////////////////////////////////&#10;////////////5+fp//j4+f//////////////////////////////////////+/v7/01NTf/9/f3/&#10;////////////////d3d3/7CwsP//////cXFx/yIiIv+Xl5f//////3BwcP+4uL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r/7u7z/+/v9P/v7/T/7+/0/+/v9P/v7/T/7+/0/+/v9P/v&#10;7/T/7+/0//n5+//8/P3//Pz9//z8/f/t7e//+/v8//z8/f/8/P3//Pz9//z8/f/8/P3//Pz9//z8&#10;/f/8/P3/+/v9/+3t7//7+/3//Pz9//z8/f/8/P3//Pz9//z8/f/8/P3//v7//+bm5/+YmJn/////&#10;/////////////v7+/6Ojo//d3d7/6+vs/4eHh/+Kior/3Nzd//v7/P+Xl5f/7u7v//7+/v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8/P3/+/v9P/v7/T/7+/0/+/v9P/v7/T/7+/0/+/v9P/v7/T/&#10;7+/0/+7u9P/4+Pr/////////////////5ubo//r6+///////////////////////////////////&#10;///////////////q6uz/9fX2///////////////////////////////////////9/f3/QEBA/4GB&#10;gf+NjY3/qKio//////9VVVX/2dnZ///////Gxsb/V1dX//Ly8v//////mJiY/4iIi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v/u7vP/7+/0/+/v9P/v7/T/7+/0/+/v9P/v7/T/7+/0&#10;/+/v9P/v7/T/+fn7//z8/f/8/P3/+/v8/+3t7//8/P3//Pz9//z8/f/8/P3//Pz9//z8/f/8/P3/&#10;/Pz9//z8/f/9/f7/7e3v//r6+//8/P3//Pz9//z8/f/8/P3//Pz9//z8/f/+/v//6Ojp/4ODg/+5&#10;ubr/tra2/9fX2P/5+fr/lpaW//Dw8f/9/f3/sbGx/729vf/7+/v//////6CgoP/Z2dn/////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z8/f/7+/0/+/v9P/v7/T/7+/0/+/v9P/v7/T/7+/0/+/v&#10;9P/v7/T/7u70//j4+v/////////////////o6Or/9/f4////////////////////////////////&#10;/////////////////+jo6v/39/j///////////////////////////////////////z8/P9DQ0P/&#10;m5ub/6mpqf+9vb3//////09PT//k5OT//////9PT0/9gYGD///////////+kpKT/fn5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6/+7u8//v7/T/7+/0/+/v9P/v7/T/7+/0/+/v9P/v&#10;7/T/7+/0/+/v9P/5+fv//Pz9//z8/f/8/P3/7e3v//v7/P/8/P3//Pz9//z8/f/8/P3//Pz9//z8&#10;/f/8/P3//Pz9//z8/f/t7e//+/v8//z8/f/8/P3//Pz9//z8/f/8/P3//Pz9//7+///n5+j/h4eI&#10;/8vLy//Hx8j/4eHi//X19v+VlZX/9PT1//////+4uLj/xcXG////////////pKSl/9PT1P/////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Pz9//v7/T/7+/0/+/v9P/v7/T/7+/0/+/v9P/v7/T/&#10;7+/0/+/v9P/u7vT/+Pj6//////////////////Dw8f/t7e//////////////////////////////&#10;///////////////+/v7/4+Pm//39/f//////////////////////////////////////+/v7/0pK&#10;Sv/y8vL/////////////////WVlZ/9TU1P//////0tLS/1lZWf///////////5KSkv+QkJ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6/+7u8//v7/T/7+/0/+/v9P/v7/T/7+/0&#10;/+/v9P/v7/T/7+/0/+/v9P/5+fv//Pz9//z8/f/8/P3//f3+//Ly9P/u7vD//Pz9//39/v/9/f7/&#10;/f3+//39/v/8/P3/7+/x//Hx8//9/f7//Pz9//z8/f/8/P3//Pz9//z8/f/8/P3//Pz9//z8/f/6&#10;+vv/8fHy//z8/f/8/P3//Pz9///////V1db/qamq//39/f/9/f7/7Ozt//b29v/Ly8z/sbGy////&#10;//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Pz9//v7/T/7+/0/+/v9P/v7/T/7+/0/+/v&#10;9P/v7/T/7+/0/+/v9P/u7vT/+Pj6////////////////////////////9fX2/+Pj5f/p6uz/8/P0&#10;//X19v/v7/H/5OTn/+jo6v/9/f7/////////////////////////////////////////////////&#10;/////////////////////////////////////9HR0f/39/f/////////////////5eXl/+Dg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r/7u7z/+/v9P/v7/T/7+/0/+/v9P/v&#10;7/T/7+/0/+/v9P/v7/T/7+/0//n5+//8/P3//Pz9//z8/f/8/P3//f3+//Pz9f/s7O7/8fHz//b2&#10;9//29vf/8vL0/+zs7v/y8vT//f3+//z8/f/8/P3//Pz9//z8/f/8/P3//Pz9//z8/f/8/P3//Pz9&#10;//z8/f/9/f7//Pz9//z8/f/8/P3//Pz9//v7/P/h4eL/+vr7//39/v/+/v///v7//+Xl5v/z8/T/&#10;/f3+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8/P3/+/v9P/v7/T/7+/0/+/v9P/v7/T/&#10;7+/0/+/v9P/v7/T/7+/0/+7u9P/4+Pr//////////////////////////////////v7+//Pz9P/r&#10;6+3/6urs/+7u7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v/u7vP/7+/0/+/v9P/v7/T/7+/0&#10;/+/v9P/v7/T/7+/0/+/v9P/v7/T/+fn7//z8/f/8/P3//Pz9//z8/f/8/P3//f3+//r6/P/09PX/&#10;8PDy//Dw8v/z8/X/+vr7//39/v/8/P3//Pz9//z8/f/8/P3//Pz9//z8/f/8/P3//Pz9//z8/f/8&#10;/P3//Pz9//z8/f/8/P3//Pz9//z8/f/8/P3//Pz9///////8/P3//Pz9//z8/f/8/P3//v7///39&#10;/v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z8/f/7+/0/+/v9P/v7/T/7+/0/+/v&#10;9P/v7/T/7+/0/+/v9P/v7/T/7u70//j4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6/+7u8//v7/T/7+/0/+/v9P/v&#10;7/T/7+/0/+/v9P/v7/T/7+/0/+/v9P/5+fv//Pz9//z8/f/8/P3//Pz9//z8/f/8/P3//Pz9//39&#10;/v/9/f7//f3+//39/v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Pz9//v7/T/7+/0/+/v9P/v7/T/&#10;7+/0/+/v9P/v7/T/7+/0/+/v9P/u7vT/+Pj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r/7u7z/+/v9P/v7/T/7+/0&#10;/+/v9P/v7/T/7+/0/+/v9P/v7/T/7+/0//n5+/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8/P3/+/v9P/v7/T/7+/0/+/v&#10;9P/v7/T/7+/0/+/v9P/v7/T/7+/0/+7u9P/4+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v/u7vP/7+/0/+/v9P/v&#10;7/T/7+/0/+/v9P/v7/T/7+/0/+/v9P/v7/T/+fn7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z8/f/7+/0/+/v9P/v7/T/&#10;7+/0/+/v9P/v7/T/7+/0/+/v9P/v7/T/7u70//j4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6/+7u8//v7/T/7+/0&#10;/+/v9P/v7/T/7+/0/+/v9P/v7/T/7+/0/+/v9P/5+fv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Pz9//v7/T/7+/0/+/v&#10;9P/v7/T/7+/0/+/v9P/v7/T/7+/0/+/v9P/u7vT/+Pj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r/7u7z/+/v9P/v&#10;7/T/7+/0/+/v9P/v7/T/7+/0/+/v9P/v7/T/7+/0//n5+/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8/P3/+/v9P/v7/T/&#10;7+/0/+/v9P/v7/T/7+/0/+/v9P/v7/T/7+/0/+7u9P/4+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v/u7vP/7+/0&#10;/+/v9P/v7/T/7+/0/+/v9P/v7/T/7+/0/+/v9P/v7/T/+fn7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z8/f/7+/0/+/v&#10;9P/v7/T/7+/0/+/v9P/v7/T/7+/0/+/v9P/v7/T/7u70//j4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6/+7u8//v&#10;7/T/7+/0/+/v9P/v7/T/7+/0/+/v9P/v7/T/7+/0/+/v9P/5+fv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Pz9//v7/T/&#10;7+/0/+/v9P/v7/T/7+/0/+/v9P/v7/T/7+/0/+/v9P/u7vT/+Pj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r/7u7z&#10;/+/v9P/v7/T/7+/0/+/v9P/v7/T/7+/0/+/v9P/v7/T/7+/0//n5+/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8/P3/+/v&#10;9P/v7/T/7+/0/+/v9P/v7/T/7+/0/+/v9P/v7/T/7+/0/+7u9P/4+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v/u&#10;7vP/7+/0/+/v9P/v7/T/7+/0/+/v9P/v7/T/7+/0/+/v9P/v7/T/+fn7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z8/f/&#10;7+/0/+/v9P/v7/T/7+/0/+/v9P/v7/T/7+/0/+/v9P/v7/T/7+/1/+/v8f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v/u7vP/7+/0/+/v9P/v7/T/7+/0/+/v9P/v7/T/7+/0/+/v9P/v7/T/+fn7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z8/f/7+/0/+/v9P/v7/T/7+/0/+/v9P/v7/T/7+/0/+/v9P/v7/T/7u70//j4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j6/+7u8//v7/T/7+/0/+/v9P/v7/T/7+/0/+/v9P/v7/T/7+/0/+/v9P/5+fv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Pz9//v7/T/7+/0/+/v9P/v7/T/7+/0/+/v9P/v7/T/7+/0/+/v9P/u7vT/+Pj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r/7u7z/+/v9P/v7/T/7+/0/+/v9P/v7/T/7+/0/+/v9P/v7/T/7+/0//n5+/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8/P3/+/v9P/v7/T/7+/0/+/v9P/v7/T/7+/0/+/v9P/v7/T/7+/0/+7u9P/4+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v/u7vP/7+/0/+/v9P/v7/T/7+/0/+/v9P/v7/T/7+/0/+/v9P/v7/T/+fn7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z8/f/7+/0/+/v9P/v7/T/7+/0/+/v9P/v7/T/7+/0/+/v9P/v7/T/7u70//j4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6/+7u8//v7/T/7+/0/+/v9P/v7/T/7+/0/+/v9P/v7/T/7+/0/+/v9P/5+fv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Pz9//v7/T/7+/0/+/v9P/v7/T/7+/0/+/v9P/v7/T/7+/0/+/v9P/u7vT/+Pj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+Pr/7u7z/+/v9P/v7/T/7+/0/+/v9P/v7/T/7+/0/+/v9P/v7/T/7+/0//n5&#10;+/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8/P3/+/v9P/v7/T/7+/0/+/v9P/v7/T/7+/0/+/v9P/v7/T/7+/0/+7u9P/4&#10;+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v/u7vP/7+/0/+/v9P/v7/T/7+/0/+/v9P/v7/T/7+/0/+/v9P/v7/T/&#10;+fn7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z8/f/7+/0/+/v9P/v7/T/7+/0/+/v9P/v7/T/7+/0/+/v9P/v7/T/7u70&#10;//j4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6/+7u8//v7/T/7+/0/+/v9P/v7/T/7+/0/+/v9P/v7/T/7+/0/+/v&#10;9P/5+fv//Pz9//z8/f/8/P3//Pz9//z8/f/8/P3//Pz9//39/f/9/f7//f3+//39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Pz9//v7/T/7+/0/+/v9P/v7/T/7+/0/+/v9P/v7/T/7+/0/+/v9P/u&#10;7vT/+Pj6///////////////////////////////////////4+Pn/8PDy/+7u8P/z8/T//P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r/7u7z/+/v9P/v7/T/7+/0/+/v9P/v7/T/7+/0/+/v9P/v7/T/&#10;7+/0//n5+//8/P3//Pz9//z8/f/8/P3//Pz9//39/v/8/P3/9/f4//Pz9f/z8/X/9vb4//z8/f/9&#10;/f7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8/P3/+/v9P/v7/T/7+/0/+/v9P/v7/T/7+/0/+/v9P/v7/T/7+/0&#10;/+7u9P/4+Pr////////////////////////////5+fr/5eXo/+Xl6P/t7e//8PDx/+rq7f/j4+X/&#10;7e3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v/u7vP/7+/0/+/v9P/v7/T/7+/0/+/v9P/v7/T/7+/0/+/v&#10;9P/v7/T/+fn7//z8/f/8/P3//Pz9//z8/f/9/f7/9vb4/+zs7v/v7/H/8/P1//Pz9f/v7/H/7Ozu&#10;//X19//9/f7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z8/f/7+/0/+/v9P/v7/T/7+/0/+/v9P/v7/T/7+/0/+/v9P/v&#10;7/T/7u70//j4+v//////////////////////+Pj4/+Hh5P/19fb///////////////////////7+&#10;/v/q6uz/6Oj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v/u7vP/7+/0/+/v&#10;9P/v7/T/7+/0/+/v9P/v7/T/7+/0/+/v9P/v7/T/+fn7//z8/f/8/P3//Pz9//z8/f/8/P3//Pz9&#10;//z8/f/9/f7//f3+//39/v/9/f7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z8/f/7+/0/+/v9P/v&#10;7/T/7+/0/+/v9P/v7/T/7+/0/+/v9P/v7/T/7u70//j4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6/+7u8//v7/T/&#10;7+/0/+/v9P/v7/T/7+/0/+/v9P/v7/T/7+/0/+/v9P/5+fv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Pz9//v7/T/7+/0&#10;/+/v9P/v7/T/7+/0/+/v9P/v7/T/7+/0/+/v9P/u7vT/+Pj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Pr/7u7z/+/v&#10;9P/v7/T/7+/0/+/v9P/v7/T/7+/0/+/v9P/v7/T/7+/0//n5+/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8/P3/+/v9P/v&#10;7/T/7+/0/+/v9P/v7/T/7+/0/+/v9P/v7/T/7+/0/+7u9P/4+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v/u7vP/&#10;7+/0/+/v9P/v7/T/7+/0/+/v9P/v7/T/7+/0/+/v9P/v7/T/+fn7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z8/f/7+/0&#10;/+/v9P/v7/T/7+/0/+/v9P/v7/T/7+/0/+/v9P/v7/T/7u70//j4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6/+7u&#10;8//v7/T/7+/0/+/v9P/v7/T/7+/0/+/v9P/v7/T/7+/0/+/v9P/5+fv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Pz9//v&#10;7/T/7+/0/+/v9P/v7/T/7+/0/+/v9P/v7/T/7+/0/+/v9P/u7vT/+Pj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r/&#10;7u7z/+/v9P/v7/T/7+/0/+/v9P/v7/T/7+/0/+/v9P/v7/T/7+/0//n5+/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8/P3&#10;/+/v9P/v7/T/7+/0/+/v9P/v7/T/7+/0/+/v9P/v7/T/7+/0/+7u9P/4+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v/u7vP/7+/0/+/v9P/v7/T/7+/0/+/v9P/v7/T/7+/0/+/v9P/v7/T/+fn7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z&#10;8/f/7+/0/+/v9P/v7/T/7+/0/+/v9P/v7/T/7+/0/+/v9P/v7/T/7u70//j4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6/+7u8//v7/T/7+/0/+/v9P/v7/T/7+/0/+/v9P/v7/T/7+/0/+/v9P/5+fv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Pz9//v7/T/7+/0/+/v9P/v7/T/7+/0/+/v9P/v7/T/7+/0/+/v9P/u7vT/+Pj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Pr/7u7z/+/v9P/v7/T/7+/0/+/v9P/v7/T/7+/0/+/v9P/v7/T/7+/0//n5+/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8/P3/+/v9P/v7/T/7+/0/+/v9P/v7/T/7+/0/+/v9P/v7/T/7+/0/+/v9f/v7/H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r/7u7z/+/v9P/v7/T/7+/0/+/v9P/v7/T/7+/0/+/v9P/v7/T/7+/0//n5+/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8/P3/+/v9P/v7/T/7+/0/+/v9P/v7/T/7+/0/+/v9P/v7/T/7+/0/+7u9P/4+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v/u7vP/7+/0/+/v9P/v7/T/7+/0/+/v9P/v7/T/7+/0/+/v9P/v7/T/+fn7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z8/f/7+/0/+/v9P/v7/T/7+/0/+/v9P/v7/T/7+/0/+/v9P/v7/T/7u70//j4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6/+7u8//v7/T/7+/0/+/v9P/v7/T/7+/0/+/v9P/v7/T/7+/0/+/v9P/5&#10;+fv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Pz9//v7/T/7+/0/+/v9P/v7/T/7+/0/+/v9P/v7/T/7+/0/+/v9P/u7vT/&#10;+Pj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eHh7/SEhI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1ZWVv+mpqb/BAQE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lJSU/9bW1v8w&#10;MD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x0dHf/IyMj/29vb&#10;/4CAg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Y2Nj/97e3v/Y&#10;2Nj/w8PD/xUVFf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MDA/+srKz/39/f&#10;/9ra2v/h4eH/WFhY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BwwH/z9oP/9AaUD/CA0I/wAAAP8AAAD/AAAA/wAAAP8AAAD/KCgo/9ra2v/e&#10;3t7/3t7e/+Tk5P+rq6v/AgIC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3Wzf/SnpK/1aNVv9Hdkf/AAAA/wAAAP8AAAD/AAAA/wAAAP9sbGz/6+vr&#10;/+Hh4f/h4eH/4uLi/9/f3/8zMzP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TIBP/YJ5g/2uva/87Yjv/AAAA/wAAAP8AAAD/AAAA&#10;/wAAAP8AAAD/AAAA/wAAAP8AAAD/AAAA/wAAAP8AAAD/AAAA/wAAAP8AAAD/KUQp/yQ7JP8AAAD/&#10;AAAA/wAAAP8AAAD/AAAA/wUIBf8AAAD/V5BX/zFRMf8AAAD/AAAA/wAAAP8AAAD/BgYG/7a2tv/r&#10;6+v/5eXl/+Xl5f/l5eX/7e3t/4WFh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gQC/2qwav9DbkP/HTAd/3XBdf8pQyn/AAAA/wAAAP8A&#10;AAD/AAAA/wAAAP8AAAD/BQgF/wAAAP8AAAD/BQgF/wAAAP8AAAD/AAAA/wAAAP9bl1v/JDsk/wAA&#10;AP8AAAD/BgkG/wAAAP8AAAD/AQIB/0p6Sv9Db0P/AAAA/wAAAP8AAAD/AAAA/wAAAP84ODj/6+vr&#10;/+np6f/p6en/6enp/+np6f/s7Oz/z8/P/xQUF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bLBv/cbtx/wAAAP8AAAD/N1s3/12aXf8AAAD/AAAA&#10;/wAAAP8BAQH/VItU/0p6Sv9vs2//TX9N/zZaNv9rrmv/Zqlm/w8YD/8AAAD/BgsG/2WnZf8HCwf/&#10;GCkY/2KhYv9pqmn/V5BX/wcLB/80VjT/htuG/1SIVP8xUDH/AAAA/wAAAP8AAAD/AAAA/4SEhP/3&#10;9/f/7e3t/+3t7f/t7e3/7e3t/+3t7f/y8vL/W1tb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y5MLv9jo2P/AAAA/wAAAP8hNyH/a7Fr/wAAAP8A&#10;AAD/AAAA/wAAAP97ynv/Ol86/w0WDf92w3b/ToFO/wsTC/9fnV//Qm1C/wAAAP8eMR7/W5db/wAA&#10;AP9hoGH/QWtB/wMGA/87YTv/FiQW/wsTC/8YJhj/HC0c/xAbEP8AAAD/AAAA/wAAAP8JCQn/zMzM&#10;//X19f/w8PD/8fHx//Hx8f/x8fH/8fHx//b29v+zs7P/AwMD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LUot/2OkY/8AAAD/AAAA/yI3Iv9rsWv/AAAA&#10;/wAAAP8AAAD/AQEB/2+4b/8SHhL/AAAA/16bXv8sSCz/AAAA/0FsQf9MfUz/AAAA/z1kPf9Ba0H/&#10;AAAA/zVXNf9zvHP/VIlU/yE3If8AAAD/AAAA/wAAAP8AAAD/AAAA/wAAAP8AAAD/AAAA/zs7O//3&#10;9/f/9PT0//X19f/19fX/9fX1//X19f/19fX/9/f3/+vr6/8zMzP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ZKhn/cr1y/wAAAP8AAAD/OV45/1yYXP8A&#10;AAD/AAAA/wAAAP8BAQH/b7dv/xQhFP8AAAD/X51f/y1KLf8AAAD/Q29D/0t8S/8AAAD/WZJZ/yE2&#10;If8AAAD/AAAA/w0VDf8yUjL/d8R3/y9NL/8AAAD/AAAA/wAAAP8AAAD/AAAA/wAAAP8AAAD/mJiY&#10;///////4+Pj/+fn5//r6+v/6+vr/+vr6//r6+v/6+vr//////4mJi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ECAf9nqmf/SnlK/yQ7JP93xXf/Jj8m&#10;/wAAAP8AAAD/AAAA/wEBAf90v3T/FSIV/wAAAP9jpGP/L00v/wAAAP9GdEb/TYBN/wICAv9lp2X/&#10;CA0I/wAAAP9OgU7/RnRG/x0vHf9rsWv/MlMy/wAAAP8AAAD/AAAA/wAAAP8AAAD/AAAA/xUVFf/p&#10;6en///////7+/v/39/f/9PT0//T09P/09PT/9PT0//r6+v//////3t7e/xgYG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xAaEP9YkVj/ZaVl/zRWNP8A&#10;AAD/AAAA/wAAAP8AAAD/AQEB/z1kPf8LEgv/AAAA/zRWNP8ZKBn/AAAA/yU9Jf8oQij/GSoZ/1yY&#10;XP8AAAD/AAAA/xIeEv9QhFD/WZFZ/zVYNf8BAgH/AAAA/wAAAP8AAAD/AAAA/wAAAP8AAAD/Nzc3&#10;/8bGxv+7u7v/vr6+/93d3f/i4uL/4uLi/+Pj4//W1tb/sbGx/6Wlpf+dnZ3/LCws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8Yzz/&#10;QGlA/wAAAP8AAAD/AAAA/wAAAP8AAAD/AAAA/wAAAP8AAAD/AAAA/wAAAP8AAAD/AAAA/wAAAP8D&#10;AwP/Dg4O/xMTE/8tLS3/7u7u/////////////////+rq6v8sLCz/CQkJ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8Z&#10;D/8IDQj/AAAA/wAAAP8AAAD/AAAA/wAAAP8AAAD/AAAA/wAAAP8AAAD/AAAA/wAAAP8AAAD/AAAA&#10;/wAAAP8AAAD/AAAA/xISEv/m5ub/////////////////6Ojo/xkZG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ERER/+Pj4//////////////////p6en/HBwc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QEBD/4uLi/////////////////+rq6v8cHBz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8PD//h4eH/////////////////6urq/xwcH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Dg4O/9/f3//////////////////r6+v/HBwc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MDAz/3t7e/////////////////+vr6/8cHBz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UFBf/W1tb/////////////////7u7u/yEhI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BAQE/9XV1f/////////////////6+vr/MDAw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EBAT/1dXV//////////////////r6+v8xMTH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QEBP/V1dX/////////////////+vr6/zEx&#10;M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BAQE/9XV1f/////////////////7+/v/&#10;MTEx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DAwP/1dXV//////////////////z8&#10;/P8yMjL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MDA//Q0ND/////////////////&#10;/Pz8/zIyMv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7m5uf//////////////&#10;///8/Pz/MTEx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tLS0////////////&#10;//////7+/v9ERET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+vr6//////////&#10;/////////////05OTv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62trf//////&#10;////////////////Tk5O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q6ur////&#10;//////////////////9OTk7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+pqan/&#10;/////////////////////05OTv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6io&#10;qP//////////////////////T09P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nJyc//////////////////////9PT0/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+ZmZn//////////////////////1FRU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5mZmf//////////////////////aGho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mZmZ//////////////////////9sbGz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+ZmZn//////////////////////21tbf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5mZmf//////////////////////bW1t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lpaW//////////////////////9ubm7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99fX3//////////////////////25ub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3V1df//////////////////////bm5u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b29v//////////////////////98fHz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9tbW3//////////////////////42Nj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2tra///////////////////////jIyM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Gho//////////////////////+NjY3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9nZ2f//////////////////////46Ojv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1tbW///////////////////////jo6O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VVVV//////////////////////+Pj4/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9WVlb//////////////////////46Ojv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1ZWVv//////////////////////pKSk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VlZW//////////////////////+u&#10;rq7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9WVlb/////////////////////&#10;/66urv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1VVVf//////////////////&#10;////r6+v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QkJC//7+/v//////////&#10;//////+vr6/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4ODj//v7+////////&#10;/////////7Cws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zQ0NP/8/Pz/////&#10;////////////sLCw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MjIy//z8/P//&#10;//////////////+2trb/AQEB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wMDD/+/v7&#10;/////////////////8fHx/8EBAT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y4uLv/6&#10;+vr/////////////////yMjI/wQEB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LCws&#10;//r6+v/////////////////Jycn/BAQE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k&#10;JCT/9/f3/////////////////8nJyf8EBAT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x0dHf/09PT/////////////////ysrK/wQEB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Hh4e//T09P/////////////////Kysr/BAQE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eHh7/9PT0/////////////////8rKyv8EBAT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x4eHv/09PT/////////////////1dXV/woKCv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Hh4e//T09P/////////////////i4uL/ERER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eHh7/9PT0/////////////////+Li4v8QEB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xUVFf/n5+f/////////////////4+Pj/xAQE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DQ0N/93d3f/////////////////j4+P/EBAQ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LCwv/2dnZ/////////////////+Tk5P8RERH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kJCf/Y2Nj/////////////////5OTk/xEREf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CAgI/9bW1v/////////////////m5ub/EhIS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HBwf/1dXV/////////////////+/v7/8kJCT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YGBv/U1NT/////////////////8fHx/yYmJv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wMD/8/Pz//////////////////y8vL/Jycn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yMjI//////////////////Ly8v8nJyf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/IyMj/////////////////8/Pz/ycn&#10;J/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8jIyP/////////////////z8/P/&#10;Jycn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yMjI//////////////////Pz&#10;8/8nJyf/AAAA/wAAAP8AAAD/AAAA/wAAAP8AAAD/AAAA/wAAAP8HBwf/AQEB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/IyMj/////////////////&#10;9/f3/y4uLv8AAAD/AAAA/wAAAP8AAAD/AAAA/wAAAP8RERH/cHBw/7Kysv+wsLD/LS0t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8jIyP//////////////&#10;////////Pj4+/wAAAP8AAAD/AAAA/wAAAP8FBQX/W1tb/7S0tP/d3d3/6+vr//////+ysrL/AwMD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urq6////////////&#10;//////////8+Pj7/AAAA/wAAAP8AAAD/Q0ND/6CgoP/Y2Nj/5OTk//Pz8//19fX/7u7u/6Wlpf8C&#10;AgL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+mpqb/////////&#10;/////////////zs7O/8AAAD/LS0t/4yMjP/S0tL/4eHh/+7u7v/39/f/7e3t/+Dg4P++vr7/ODg4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zMzM/94eHj/Kioq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6Kiov//////&#10;///////////9/f3/VVVV/21tbf/Kysr/3t7e/+jo6P/29vb/8/Pz/+Tk5P/V1dX/jIyM/x4eHv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U1NT///////z8/P/rKys/1paWv8SEhL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nZ2d////&#10;//////////////v7+//Nzc3/2dnZ/+Tk5P/z8/P/9vb2/+jo6P/Y2Nj/tLS0/0lJS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y8v/V1dX/&#10;yMjI/9LS0v/i4uL/8fHx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+fn5//v7+//4+Pj/9vb2//Pz&#10;8//w8PD/7u7u/+vr6//o6Oj/6Ojo/+vr6//m5ub/xcXF/39/f/8yMjL/CgoK/wAAAP8AAAD/AAAA&#10;/wAAAP8AAAD/AAAA/wAAAP8AAAD/AAAA/wAAAP8AAAD/AAAA/wAAAP8AAAD/AAAA/wAAAP8AAAD/&#10;AAAA/wAAAP8AAAD/AAAA/wAAAP8AAAD/AAAA/wAAAP+xsb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f/a2tr/yMjI/8/P&#10;z//e3t7/7+/v//j4+P/x8fH/5+fn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/5+fn/+/v7//j4+P/29vb/&#10;8/Pz//Dw8P/u7u7/6+vr/+np6f/m5ub/4+Pj/+Tk5P/r6+v/4+Pj/6SkpP8zMzP/AAAA/wAAAP8A&#10;AAD/AAAA/wAAAP8AAAD/AAAA/wAAAP8AAAD/AAAA/wAAAP8AAAD/AAAA/wAAAP8AAAD/AAAA/wAA&#10;AP8AAAD/AAAA/wAAAP8AAAD/AAAA/wAAAP8AAAD/AAAA/5KSk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h4eH/x8fH/8vLy//a2tr/&#10;6enp//f39//29vb/5+fn/9PT0//a2t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CAgI/6Kiov/+&#10;/v7////////////////////////////5+fn/r6+v/7y8vP/W1tb/3Nzc/+rq6v/39/f/9/f3/+np&#10;6f/c3Nz/z8/P/8LCwv/u7u7/////////////////Xl5e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TExM//f39//z8/P/&#10;6Ojo/76+vv93d3f/LCws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kJCf+enp7/////&#10;//r6+v/9/f3/////////////////////////////////7e3t/+Tk5P/z8/P/+fn5/+/v7//g4OD/&#10;2NjY/8DAwP9UVFT/jo6O//////////////////////9fX1/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9ISEj/1dXV/5GR&#10;kf9FRUX/CgoK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g4OD//j4+P/2&#10;9vb/+/v7//7+/v//////////////////////////////////////+/v7//T09P/l5eX/2dnZ/9LS&#10;0v+Xl5f/Jycn/wAAAP+Hh4f//////////////////////2JiY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8PD/8bGxv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gICP/ExMT/8vLy&#10;//f39//8/Pz//v7+///////////////////////////////////////7+/v/3t7e/9fX1/+4uLj/&#10;VlZW/wUFBf8AAAD/AAAA/39/f///////////////////////e3t7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JSUl/9/f3//w&#10;8PD/+fn5//39/f////////////////////////////////////////////7+/v/V1dX/iIiI/xwc&#10;HP8AAAD/AAAA/wAAAP8AAAD/Z2dn//////////////////////9+fn7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9SUlL/6urq&#10;//Hx8f/7+/v//////////////////////////////////////////////////////5eXl/8AAAD/&#10;AAAA/wAAAP8AAAD/AAAA/wAAAP9hYWH//////////////////////35+fv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19fX//r&#10;6+v/8vLy//z8/P//////////////////////////////////////////////////////kpKS/wAA&#10;AP8AAAD/AAAA/wAAAP8AAAD/AAAA/15eXv//////////////////////f39/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KCgo&#10;/93d3f/09PT//v7+//////////////////////////////////////////////////////9bW1v/&#10;AAAA/wAAAP8AAAD/AAAA/wAAAP8AAAD/XFxc//////////////////////9/f3/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I&#10;CAj/urq6//X19f/+/v7/////////////////////////////////////////////////+Pj4/ykp&#10;Kf8AAAD/AAAA/wAAAP8AAAD/AAAA/wAAAP9aWlr//////////////////////4CAg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9xcXH/8/Pz//j4+P/+/v7////////////////////////////////////////////T09P/&#10;BwcH/wAAAP8AAAD/AAAA/wAAAP8AAAD/AAAA/1hYWP//////////////////////f39/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oKCv+Tk5P/9PT0//f39//8/Pz//v7+////////////////////////////6+vr/z8/&#10;P/8AAAD/AAAA/wAAAP8AAAD/AAAA/wAAAP8AAAD/VFRU//////////////////////+Pj4/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BAYE/0d0R/9j&#10;n2P/MlMy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gICP+Xl5f/+Pj4//v7+//8/Pz//Pz8//7+/v////////////n5+f9HR0f/&#10;AAAA/wAAAP8AAAD/AAAA/wAAAP8AAAD/AAAA/wAAAP9HR0f//////////////////////52dn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RGxH/BAYE/wAAAP8AAAD/AAAA/wAAAP8AAAD/AAAA/wAAAP8AAAD/AAAA/wAA&#10;AP8AAAD/AAAA/wAAAP8AAAD/AAAA/wAAAP8DBAP/AAAA/wAAAP8AAAD/AAAA/wAAAP8RHRH/RnRG&#10;/xssG/9zvXP/AwUD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gICP9xcXH/vLy8/+np6f///////f39/+Dg4P+lpaX/S0tL/wAA&#10;AP8AAAD/AAAA/wAAAP8AAAD/AAAA/wAAAP8AAAD/AAAA/0ZGRv//////////////////////nZ2d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LEgv/Zadl/3C1cP9wuXD/Gywb/wAAAP8AAAD/AAAA/wAAAP8AAAD/AAAA/wAAAP8AAAD/&#10;AAAA/wAAAP8AAAD/AAAA/wAAAP8AAAD/FSMV/06ATv8AAAD/AAAA/wAAAP8AAAD/AAAA/wAAAP8A&#10;AAD/RnNG/0d2R/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BAQH/JCQk/11dXf8+Pj7/ERER/wAAAP8AAAD/&#10;AAAA/wAAAP8AAAD/AAAA/wAAAP8AAAD/AAAA/wAAAP8AAAD/RkZG//////////////////////+e&#10;np7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06CTv9VjVX/AwUD/zhcOP9prWn/AQIB/wAAAP8AAAD/AAAA/wgNCP8GCgb/FycX/xEd&#10;Ef8AAAD/FCEU/xgnGP8AAAD/AAAA/wAAAP83Wjf/SXlJ/wAAAP8EBwT/HS8d/xAbEP8AAAD/AQIB&#10;/0JuQv9alFr/BwsH/wAB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9GRkb/////////////////////&#10;/56env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BAQH/cbtx/xoqGv8AAAD/BQgF/3XBdf8QGhD/AAAA/wAAAP8AAAD/Q25D/2mtaf9cmFz/&#10;dL90/0p6Sv9cmFz/dsJ2/0VzRf8AAAD/AAAA/1SLVP8mPib/DBQM/2SmZP9dl13/cLlw/zJUMv8M&#10;FAz/c79z/2CeYP9Sh1L/BwsH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0ZGRv//////////////////&#10;////n5+f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cMB/90v3T/DxgP/wAAAP8AAAD/cLhw/xwtHP8AAAD/AAAA/wAAAP9Kekr/XJlc/wAA&#10;AP82WTb/dL90/wAAAP8aLBr/cr5y/wABAP8DBQP/ZaZl/wgNCP8rSCv/cr1y/wQHBP8JDwn/HC8c&#10;/wAAAP8CBAL/BQgF/wUIBf8AAQ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yI3Iv8zUzP/BwsH/wAAAP8AAAD/AAAA/wAAAP8AAAD/AAAA/wAAAP8AAAD/AAAA/wAA&#10;AP8AAAD/AAAA/wAAAP8AAAD/AAAA/wAAAP8AAAD/AAAA/wAAAP8AAAD/RkZG////////////////&#10;//////+fn5/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wYD/3O+c/8SHhL/AAAA/wECAf9yvHL/FyUX/wAAAP8AAAD/AAAA/0p6Sv9Eb0T/&#10;AAAA/yxILP9em17/AAAA/xIdEv9vuG//AAEA/xcmF/9fnV//AAAA/wcLB/9Ui1T/b7Vv/1qVWv8U&#10;IhT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fNB//Y6Nj/1KHUv9Xj1f/AAAA/wAAAP8AAAD/AAAA/wAAAP8AAAD/AAAA/wAAAP8AAAD/&#10;AAAA/wAAAP8AAAD/AAAA/wAAAP8AAAD/AAAA/wAAAP8AAAD/AAAA/wAAAP9CQkL//v7+////////&#10;/////////6Cgo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Zadl/zFRMf8AAAD/FCEU/3XCdf8HCwf/AAAA/wAAAP8AAAD/SnpK/0Vx&#10;Rf8AAAD/LUot/1+dX/8AAAD/Ex8T/2+4b/8AAAD/NVg1/0d2R/8AAAD/ChAK/wcLB/8GCgb/Qm5C&#10;/220bf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mPyb/ech5/0VwRf9wuXD/QWtB/wAAAP8AAAD/AAAA/wAAAP9Mfkz/&#10;R3RH/wAAAP8uTC7/YqJi/wAAAP8UIBT/cr1y/wAAAP9TiVP/KEIo/wAAAP8jOSP/dMB0/0NtQ/9c&#10;mVz/TX9N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hNiH/SXdJ/y5MLv8AAAD/AAAA/wAAAP8AAAD/AAAA/xYk&#10;Fv8VIhX/AAAA/w0WDf8cLxz/AAAA/wYJBv8hNyH/BAYE/2WnZf8MFQz/AAAA/wAAAP8cLxz/PWM9&#10;/ypGKv8BAg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SHhL/UohS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IDAv8CBAL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9cl1z/ToBO/xAaEP9cmFz/S31L/wAAAP8AAAD/&#10;AAAA/wAAAP9jpGP/Lkwu/wAAAP9Hd0f/THxM/wAAAP8oQyj/Zqlm/wAAAP9alFr/HzMf/wAAAP80&#10;VjT/QGlA/woRCv9Pgk//Vo5W/wAAAP8AAAD/AAAA/wAAAP8AAAD/AAAA/wAAAP8AAAD/AAAA/wAA&#10;AP8AAAD/AAAA/wAAAP8AAAD/AAAA/wAAAP8AAAD/AAAA/wAAAP8AAAD/AAAA/wAAAP8AAAD/AAAA&#10;/x4eHv/x8fH/////////////////v7+/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4XDv9gn2D/cLRw/1iSWP8IDQj/AAAA/wAA&#10;AP8AAAD/AAAA/0NvQ/8fMx//AAAA/zBRMP8zVDP/AAAA/xsuG/9FckX/BQgF/2WnZf8HDAf/AAAA&#10;/xMfE/9cl1z/ZaNl/1SLVP8OFg7/AAAA/wAAAP8AAAD/AAAA/wAAAP8AAAD/AAAA/wAAAP8AAAD/&#10;AAAA/wAAAP8AAAD/AAAA/wAAAP8AAAD/AAAA/wAAAP8AAAD/AAAA/wAAAP8AAAD/AAAA/wAAAP8A&#10;AAD/FBQU/+zs7P/////////////////Gxsb/AwMD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FCAX/AAAA/wAAAP8AAAD/&#10;AAAA/wAAAP8AAAD/AAAA/wAAAP8AAAD/AAAA/wAAAP8AAAD/AAAA/wAAAP8hNyH/XJhc/wAAAP8A&#10;AAD/AAAA/wAAAP8BAQH/AAAA/wAAAP8AAAD/AAAA/wAAAP8AAAD/AAAA/wAAAP8AAAD/AAAA/wAA&#10;AP8AAAD/AAAA/wAAAP8AAAD/AAAA/wAAAP8AAAD/AAAA/wAAAP8AAAD/AAAA/wAAAP8AAAD/AAAA&#10;/wAAAP8UFBT/7Ozs/////////////////9TU1P8KCgr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xEbEf8XJxf/AAAA&#10;/wAAAP8AAAD/AAAA/wAAAP8AAAD/AAAA/wAAAP8AAAD/AAAA/wAAAP8AAAD/AAAA/wAAAP8AAAD/&#10;AAAA/wAAAP8AAAD/AAAA/wAAAP8AAAD/AAAA/wAAAP8AAAD/AAAA/wAAAP8AAAD/AAAA/wAAAP8A&#10;AAD/AAAA/xQUFP/s7Oz/////////////////1dXV/woKCv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FBQU/+zs7P/////////////////V1dX/CwsL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UFBT/7Ozs/////////////////9bW1v8LCwv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xMTE//r6+v/////////////////1tbW/wsLC/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EhIS/+np6f/////////////////X19f/CwsL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JCQn/1tbW/////////////////9bW1v8KCgr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UFBf/Pz8//////////////////4uLi/xMTE/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wMD/8vLy//////////////////s7Oz/Gho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DAwP/ysrK/////////////////+zs7P8aGhr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ICAv/Jycn/////////////////7Ozs/xoaGv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QEB/8jIyP/////////////////t7e3/Gho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xcXF/////////////////+3t7f8aGhr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+6urr/////////////////7u7u/xoa&#10;Gv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7m5uf/////////////////w8PD/&#10;Hh4e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ubm5//////////////////j4&#10;+P8xMTH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+5ubn/////////////////&#10;+Pj4/zIyMv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7m5uf//////////////&#10;///5+fn/MzMz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uLi4////////////&#10;//////n5+f8zMzP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+4uLj/////////&#10;////////+vr6/zMzM/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6Ghof//////&#10;///////////6+vr/NDQ0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lJSU////&#10;//////////////r6+v8zMzP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+Pj4//&#10;/////////////////Pz8/zw8P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42N&#10;jf//////////////////////Tk5O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i4uL//////////////////////9NTU3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+JiYn//////////////////////05OTv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4eHh///////////////////////Tk5O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enp6//////////////////////9PT0/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93d3f//////////////////////09PT/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3d3d///////////////////////T09P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d3d3//////////////////////9mZmb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93d3f//////////////////////21tbf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3Z2dv//////////////////////bW1t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dHR0//////////////////////9tbW3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9dXV3//////////////////////25ubv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1VVVf//////////////////////bm5u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T09P//////////////////////9vb2/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9NTU3//////////////////////3Nzc/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0tLS///////////////////////jIyM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SkpK//////////////////////+NjY3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9ISEj//////////////////////46Ojv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z09Pf//////////////////////j4+P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NjY2//////////////////////+P&#10;j4/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3Nzf/////////////////////&#10;/5CQk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zc3N///////////////////&#10;////kJCQ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Nzc3////////////////&#10;//////+goK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3Nzf/////////////&#10;/////////6ysr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zY2Nv//////////&#10;////////////rKys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KCgo//b29v//&#10;//////////////+srKz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gICD/8PDw&#10;/////////////////62tr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xwcHP/t&#10;7e3/////////////////rq6u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Gxsb&#10;//T09P////////////////+1tbX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J&#10;CQn/lJSU/9XV1f/Z2dn/xcXF/1RUV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BAQE/wUFB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qKiv/7+/0&#10;/83N0v8GBgf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y0tLv/v&#10;7/T/zc3S/wYGB/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LS0u&#10;/+/v9P/NzdL/BgYH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t&#10;LS7/7+/0/83N0v8GBgf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y0tLv/v7/T/zc3S/wYGB/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LS0u/+/v9P/NzdL/BgYH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tLS7/7+/0/83N0v8GBgf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y0tLv/v7/T/zc3S/wYGB/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LS0u/+/v9P/MzNH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2" o:spid="_x0000_s1027" type="#_x0000_t75" style="position:absolute;left:76912;width:832485;height:14395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s&#10;ALPEAAAA2wAAAA8AAABkcnMvZG93bnJldi54bWxEj1FrwjAUhd8H+w/hDvY20zkcUpvKNhhzIIJV&#10;wcdLc22KzU1JMq3/3ggDHw/nnO9wivlgO3EiH1rHCl5HGQji2umWGwXbzffLFESIyBo7x6TgQgHm&#10;5eNDgbl2Z17TqYqNSBAOOSowMfa5lKE2ZDGMXE+cvIPzFmOSvpHa4znBbSfHWfYuLbacFgz29GWo&#10;PlZ/VsFGLy7+53O/oqn8NavJMnT9Lij1/DR8zEBEGuI9/N9eaAVvY7h9ST9All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VsALPEAAAA2wAAAA8AAAAAAAAAAAAAAAAAnAIA&#10;AGRycy9kb3ducmV2LnhtbFBLBQYAAAAABAAEAPcAAACNAwAAAAA=&#10;">
                  <v:imagedata r:id="rId10" o:title=""/>
                  <v:path arrowok="t"/>
                </v:shape>
                <v:shape id="Bild 33" o:spid="_x0000_s1028" type="#_x0000_t75" style="position:absolute;left:2333002;top:8545;width:832485;height:14395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/&#10;+KzGAAAA2wAAAA8AAABkcnMvZG93bnJldi54bWxEj0FrwkAUhO9C/8PyCt5000pjTF1FipZCD0bb&#10;g8dn9jVJzb4N2dWk/94VCh6HmfmGmS97U4sLta6yrOBpHIEgzq2uuFDw/bUZJSCcR9ZYWyYFf+Rg&#10;uXgYzDHVtuMdXfa+EAHCLkUFpfdNKqXLSzLoxrYhDt6PbQ36INtC6ha7ADe1fI6iWBqsOCyU2NBb&#10;SflpfzYK1m56mL2s4t9Ob0+f2TFLZu9FotTwsV+9gvDU+3v4v/2hFUwmcPsSfoBcX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X/4rMYAAADbAAAADwAAAAAAAAAAAAAAAACc&#10;AgAAZHJzL2Rvd25yZXYueG1sUEsFBgAAAAAEAAQA9wAAAI8DAAAAAA==&#10;">
                  <v:imagedata r:id="rId11" o:title=""/>
                  <v:path arrowok="t"/>
                </v:shape>
                <v:shape id="Bild 34" o:spid="_x0000_s1029" type="#_x0000_t75" style="position:absolute;left:4742916;top:8545;width:833120;height:14395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K&#10;g8PEAAAA2wAAAA8AAABkcnMvZG93bnJldi54bWxEj91qwkAUhO8LvsNyBO/qxlqKxmxELPbnRjD6&#10;AMfsMT9mz4bsNqY+fbdQ6OUwM98wyXowjeipc5VlBbNpBII4t7riQsHpuHtcgHAeWWNjmRR8k4N1&#10;OnpIMNb2xgfqM1+IAGEXo4LS+zaW0uUlGXRT2xIH72I7gz7IrpC6w1uAm0Y+RdGLNFhxWCixpW1J&#10;+TX7MgrO2FZ07z/RL89v7zus76/1vlZqMh42KxCeBv8f/mt/aAXzZ/j9En6AT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nKg8PEAAAA2wAAAA8AAAAAAAAAAAAAAAAAnAIA&#10;AGRycy9kb3ducmV2LnhtbFBLBQYAAAAABAAEAPcAAACNAwAAAAA=&#10;">
                  <v:imagedata r:id="rId12" o:title=""/>
                  <v:path arrowok="t"/>
                </v:shape>
                <v:group id="Gruppierung 35" o:spid="_x0000_s1030" style="position:absolute;left:5341121;top:1444239;width:1181100;height:493395" coordorigin="1224871,389209" coordsize="1181150,4938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Gerade Verbindung mit Pfeil 36" o:spid="_x0000_s1031" type="#_x0000_t32" style="position:absolute;left:1389348;top:389209;width:140460;height:186082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BNe0sYAAADbAAAADwAAAGRycy9kb3ducmV2LnhtbESPQWvCQBSE7wX/w/IEL6VutBBs6iqi&#10;WNqDh6igx0f2NYlm38bsRtN/7xYEj8PMfMNM552pxJUaV1pWMBpGIIgzq0vOFex367cJCOeRNVaW&#10;ScEfOZjPei9TTLS9cUrXrc9FgLBLUEHhfZ1I6bKCDLqhrYmD92sbgz7IJpe6wVuAm0qOoyiWBksO&#10;CwXWtCwoO29bo+AnXV42H2U6OX21h/NqRPHxtb0oNeh3i08Qnjr/DD/a31rBewz/X8IPkLM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ATXtLGAAAA2wAAAA8AAAAAAAAA&#10;AAAAAAAAoQIAAGRycy9kb3ducmV2LnhtbFBLBQYAAAAABAAEAPkAAACUAwAAAAA=&#10;" strokecolor="black [3200]" strokeweight="1pt">
                    <v:stroke endarrow="block" joinstyle="miter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feld 37" o:spid="_x0000_s1032" type="#_x0000_t202" style="position:absolute;left:1224871;top:534321;width:1181150;height:3487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  <v:textbox>
                      <w:txbxContent>
                        <w:p w14:paraId="7DB55961" w14:textId="77777777" w:rsidR="006E6401" w:rsidRDefault="006E6401" w:rsidP="006E6401">
                          <w:r>
                            <w:t>Messung starten</w:t>
                          </w:r>
                        </w:p>
                      </w:txbxContent>
                    </v:textbox>
                  </v:shape>
                </v:group>
                <v:group id="Gruppierung 41" o:spid="_x0000_s1033" style="position:absolute;left:1734796;top:461472;width:1452880;height:1435018" coordorigin="871828,-552548" coordsize="1453033,14350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shape id="Gerade Verbindung mit Pfeil 42" o:spid="_x0000_s1034" type="#_x0000_t32" style="position:absolute;left:1598345;top:-552548;width:120301;height:108633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/hfAMEAAADbAAAADwAAAGRycy9kb3ducmV2LnhtbESPQYvCMBSE78L+h/AWvGm6xYpUo8iK&#10;rBcFW/f+tnm2xealNFmt/94IgsdhZr5hFqveNOJKnastK/gaRyCIC6trLhWc8u1oBsJ5ZI2NZVJw&#10;Jwer5cdggam2Nz7SNfOlCBB2KSqovG9TKV1RkUE3ti1x8M62M+iD7EqpO7wFuGlkHEVTabDmsFBh&#10;S98VFZfs3yjIM8P7v99NksQ//qDjOmmiNlFq+Nmv5yA89f4dfrV3WsEkhueX8APk8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n+F8AwQAAANsAAAAPAAAAAAAAAAAAAAAA&#10;AKECAABkcnMvZG93bnJldi54bWxQSwUGAAAAAAQABAD5AAAAjwMAAAAA&#10;" strokecolor="black [3200]" strokeweight="1pt">
                    <v:stroke endarrow="block" joinstyle="miter"/>
                  </v:shape>
                  <v:shape id="_x0000_s1035" type="#_x0000_t202" style="position:absolute;left:871828;top:533791;width:1453033;height:3487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  <v:textbox>
                      <w:txbxContent>
                        <w:p w14:paraId="06503507" w14:textId="4DF9D705" w:rsidR="006E6401" w:rsidRDefault="006E6401" w:rsidP="006E6401">
                          <w:r>
                            <w:t>1</w:t>
                          </w:r>
                          <w:r w:rsidR="00F01FC5">
                            <w:t xml:space="preserve"> Diagramm und </w:t>
                          </w:r>
                          <w:proofErr w:type="spellStart"/>
                          <w:r w:rsidR="00F01FC5">
                            <w:t>vy</w:t>
                          </w:r>
                          <w:proofErr w:type="spellEnd"/>
                          <w:r>
                            <w:t>(t)</w:t>
                          </w:r>
                        </w:p>
                      </w:txbxContent>
                    </v:textbox>
                  </v:shape>
                </v:group>
                <v:shape id="Bild 44" o:spid="_x0000_s1036" type="#_x0000_t75" style="position:absolute;left:1153682;top:59820;width:840105;height:14395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u&#10;a97AAAAA2wAAAA8AAABkcnMvZG93bnJldi54bWxEj92KwjAUhO8F3yEcwTtNV1Ska5RVFPXS1gc4&#10;Nqc/bHNSmqj17Y0geDnMzDfMct2ZWtypdZVlBT/jCARxZnXFhYJLuh8tQDiPrLG2TAqe5GC96veW&#10;GGv74DPdE1+IAGEXo4LS+yaW0mUlGXRj2xAHL7etQR9kW0jd4iPATS0nUTSXBisOCyU2tC0p+09u&#10;RsF136TudDmk59thM895N/M6nyk1HHR/vyA8df4b/rSPWsF0Cu8v4QfI1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e5r3sAAAADbAAAADwAAAAAAAAAAAAAAAACcAgAAZHJz&#10;L2Rvd25yZXYueG1sUEsFBgAAAAAEAAQA9wAAAIkDAAAAAA==&#10;">
                  <v:imagedata r:id="rId13" o:title=""/>
                  <v:path arrowok="t"/>
                </v:shape>
                <v:shape id="Bild 45" o:spid="_x0000_s1037" type="#_x0000_t75" style="position:absolute;left:3563596;top:34183;width:842010;height:14395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+&#10;/svCAAAA2wAAAA8AAABkcnMvZG93bnJldi54bWxEj9FqwkAURN+F/sNyBd90Y1EpqWsIgiBSpGo/&#10;4LJ7TVKzd0N2TeLfdwWhj8PMnGHW2WBr0VHrK8cK5rMEBLF2puJCwc9lN/0A4QOywdoxKXiQh2zz&#10;NlpjalzPJ+rOoRARwj5FBWUITSql1yVZ9DPXEEfv6lqLIcq2kKbFPsJtLd+TZCUtVhwXSmxoW5K+&#10;ne9Wgc791+/1cmy+l7f6cPRGbvVOKjUZD/kniEBD+A+/2nujYLGE55f4A+Tm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+Pv7LwgAAANsAAAAPAAAAAAAAAAAAAAAAAJwCAABk&#10;cnMvZG93bnJldi54bWxQSwUGAAAAAAQABAD3AAAAiwMAAAAA&#10;">
                  <v:imagedata r:id="rId14" o:title=""/>
                  <v:path arrowok="t"/>
                </v:shape>
                <v:group id="Gruppierung 46" o:spid="_x0000_s1038" style="position:absolute;top:1444239;width:1452880;height:493252" coordorigin="871828,389248" coordsize="1453033,493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<v:shape id="Gerade Verbindung mit Pfeil 47" o:spid="_x0000_s1039" type="#_x0000_t32" style="position:absolute;left:1078880;top:389248;width:139714;height:144399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1mINMcAAADbAAAADwAAAGRycy9kb3ducmV2LnhtbESPT2vCQBTE7wW/w/IKvZS6UYrV6Cqi&#10;tNSDh9hCPT6yzyQ1+zZmN3/67V1B6HGYmd8wi1VvStFS7QrLCkbDCARxanXBmYLvr/eXKQjnkTWW&#10;lknBHzlYLQcPC4y17Tih9uAzESDsYlSQe1/FUro0J4NuaCvi4J1sbdAHWWdS19gFuCnlOIom0mDB&#10;YSHHijY5pedDYxTsks1lPyuS6e9H83PejmhyfG4uSj099us5CE+9/w/f259awesb3L6EHyCX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HWYg0xwAAANsAAAAPAAAAAAAA&#10;AAAAAAAAAKECAABkcnMvZG93bnJldi54bWxQSwUGAAAAAAQABAD5AAAAlQMAAAAA&#10;" strokecolor="black [3200]" strokeweight="1pt">
                    <v:stroke endarrow="block" joinstyle="miter"/>
                  </v:shape>
                  <v:shape id="Textfeld 48" o:spid="_x0000_s1040" type="#_x0000_t202" style="position:absolute;left:871828;top:533791;width:1453033;height:3487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fbi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X24r4AAADbAAAADwAAAAAAAAAAAAAAAACXAgAAZHJzL2Rvd25yZXYu&#10;eG1sUEsFBgAAAAAEAAQA9QAAAIIDAAAAAA==&#10;" filled="f" stroked="f">
                    <v:textbox>
                      <w:txbxContent>
                        <w:p w14:paraId="4E0F007E" w14:textId="77777777" w:rsidR="006E6401" w:rsidRDefault="006E6401" w:rsidP="006E6401">
                          <w:r>
                            <w:t xml:space="preserve">Fenster </w:t>
                          </w:r>
                          <w:r>
                            <w:sym w:font="Wingdings" w:char="F0E0"/>
                          </w:r>
                          <w:r>
                            <w:t xml:space="preserve"> Graphen</w:t>
                          </w:r>
                        </w:p>
                      </w:txbxContent>
                    </v:textbox>
                  </v:shape>
                </v:group>
                <v:shape id="Gerade Verbindung mit Pfeil 49" o:spid="_x0000_s1041" type="#_x0000_t32" style="position:absolute;left:948583;top:350377;width:652709;height:125789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VzNccIAAADbAAAADwAAAGRycy9kb3ducmV2LnhtbESPQYvCMBSE7wv+h/AEb5parGg1iijL&#10;enHBqvdn82yLzUtpstr990ZY2OMwM98wy3VnavGg1lWWFYxHEQji3OqKCwXn0+dwBsJ5ZI21ZVLw&#10;Sw7Wq97HElNtn3ykR+YLESDsUlRQet+kUrq8JINuZBvi4N1sa9AH2RZSt/gMcFPLOIqm0mDFYaHE&#10;hrYl5ffsxyg4ZYYP18suSeIv/63jKqmjJlFq0O82CxCeOv8f/mvvtYLJHN5fwg+Qqx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VzNccIAAADbAAAADwAAAAAAAAAAAAAA&#10;AAChAgAAZHJzL2Rvd25yZXYueG1sUEsFBgAAAAAEAAQA+QAAAJADAAAAAA==&#10;" strokecolor="black [3200]" strokeweight="1pt">
                  <v:stroke endarrow="block" joinstyle="miter"/>
                </v:shape>
                <v:group id="Gruppierung 51" o:spid="_x0000_s1042" style="position:absolute;left:3221764;top:461472;width:1452880;height:1600604" coordorigin="871828,-552548" coordsize="1453033,15560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Gerade Verbindung mit Pfeil 52" o:spid="_x0000_s1043" type="#_x0000_t32" style="position:absolute;left:1518822;top:-552548;width:79522;height:1086029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ve9ccYAAADbAAAADwAAAGRycy9kb3ducmV2LnhtbESPQWvCQBSE74L/YXmCF9GNQkVTN0EU&#10;S3voIVawx0f2NUnNvo3Zjab/vlsQehxm5htmk/amFjdqXWVZwXwWgSDOra64UHD6OExXIJxH1lhb&#10;JgU/5CBNhoMNxtreOaPb0RciQNjFqKD0vomldHlJBt3MNsTB+7KtQR9kW0jd4j3ATS0XUbSUBisO&#10;CyU2tCspvxw7o+At213f11W2+n7pzpf9nJafk+6q1HjUb59BeOr9f/jRftUKnhbw9yX8AJn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L3vXHGAAAA2wAAAA8AAAAAAAAA&#10;AAAAAAAAoQIAAGRycy9kb3ducmV2LnhtbFBLBQYAAAAABAAEAPkAAACUAwAAAAA=&#10;" strokecolor="black [3200]" strokeweight="1pt">
                    <v:stroke endarrow="block" joinstyle="miter"/>
                  </v:shape>
                  <v:shape id="Textfeld 53" o:spid="_x0000_s1044" type="#_x0000_t202" style="position:absolute;left:871828;top:533481;width:1453033;height:4700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PJO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qmE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OPJOwwAAANsAAAAPAAAAAAAAAAAAAAAAAJcCAABkcnMvZG93&#10;bnJldi54bWxQSwUGAAAAAAQABAD1AAAAhwMAAAAA&#10;" filled="f" stroked="f">
                    <v:textbox>
                      <w:txbxContent>
                        <w:p w14:paraId="3092CF65" w14:textId="77777777" w:rsidR="006E6401" w:rsidRDefault="006E6401" w:rsidP="006E6401">
                          <w:r>
                            <w:t>Messung (schiefe) Ebene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6E6401" w:rsidRPr="00A779B0">
        <w:rPr>
          <w:noProof/>
        </w:rPr>
        <w:drawing>
          <wp:anchor distT="0" distB="0" distL="114300" distR="114300" simplePos="0" relativeHeight="251680768" behindDoc="0" locked="0" layoutInCell="1" allowOverlap="1" wp14:anchorId="50B74332" wp14:editId="2199BE4A">
            <wp:simplePos x="0" y="0"/>
            <wp:positionH relativeFrom="column">
              <wp:posOffset>5996305</wp:posOffset>
            </wp:positionH>
            <wp:positionV relativeFrom="paragraph">
              <wp:posOffset>138430</wp:posOffset>
            </wp:positionV>
            <wp:extent cx="610235" cy="719455"/>
            <wp:effectExtent l="0" t="0" r="0" b="0"/>
            <wp:wrapSquare wrapText="bothSides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401">
        <w:rPr>
          <w:u w:val="single"/>
        </w:rPr>
        <w:t xml:space="preserve">Aufnahme der Werte mit </w:t>
      </w:r>
      <w:proofErr w:type="spellStart"/>
      <w:r w:rsidR="006E6401">
        <w:rPr>
          <w:u w:val="single"/>
        </w:rPr>
        <w:t>MechanikZ</w:t>
      </w:r>
      <w:proofErr w:type="spellEnd"/>
      <w:r w:rsidR="006E6401" w:rsidRPr="00B113D8">
        <w:rPr>
          <w:u w:val="single"/>
        </w:rPr>
        <w:t>:</w:t>
      </w:r>
      <w:r w:rsidR="006E6401" w:rsidRPr="002A1946">
        <w:rPr>
          <w:noProof/>
        </w:rPr>
        <w:t xml:space="preserve"> </w:t>
      </w:r>
    </w:p>
    <w:p w14:paraId="6E03DAC1" w14:textId="77777777" w:rsidR="00F01FC5" w:rsidRDefault="00F01FC5" w:rsidP="00680514"/>
    <w:p w14:paraId="24EC0C09" w14:textId="77777777" w:rsidR="00F01FC5" w:rsidRDefault="00F01FC5" w:rsidP="00680514"/>
    <w:p w14:paraId="0E967ABB" w14:textId="77777777" w:rsidR="00F01FC5" w:rsidRDefault="00F01FC5" w:rsidP="00680514"/>
    <w:p w14:paraId="3DEF1A05" w14:textId="77777777" w:rsidR="00F01FC5" w:rsidRDefault="00F01FC5" w:rsidP="00680514"/>
    <w:p w14:paraId="4F3E4BEA" w14:textId="77777777" w:rsidR="00F01FC5" w:rsidRDefault="00F01FC5" w:rsidP="00680514"/>
    <w:p w14:paraId="5D3C0162" w14:textId="77777777" w:rsidR="009F1138" w:rsidRDefault="009F1138">
      <w:pPr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32"/>
        </w:rPr>
      </w:pPr>
      <w:r>
        <w:rPr>
          <w:noProof/>
        </w:rPr>
        <w:br w:type="page"/>
      </w:r>
    </w:p>
    <w:p w14:paraId="4B4071AD" w14:textId="5C87B51D" w:rsidR="0023494E" w:rsidRDefault="0023494E" w:rsidP="0023494E">
      <w:pPr>
        <w:pStyle w:val="berschrift1"/>
        <w:jc w:val="center"/>
        <w:rPr>
          <w:noProof/>
        </w:rPr>
      </w:pPr>
      <w:r>
        <w:rPr>
          <w:noProof/>
        </w:rPr>
        <w:lastRenderedPageBreak/>
        <w:t>Arbeitsblatt:</w:t>
      </w:r>
    </w:p>
    <w:p w14:paraId="5E593578" w14:textId="2051E80C" w:rsidR="0023494E" w:rsidRDefault="0023494E" w:rsidP="0023494E">
      <w:pPr>
        <w:spacing w:before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0EE1FD8" wp14:editId="555DA413">
                <wp:simplePos x="0" y="0"/>
                <wp:positionH relativeFrom="column">
                  <wp:posOffset>4233545</wp:posOffset>
                </wp:positionH>
                <wp:positionV relativeFrom="paragraph">
                  <wp:posOffset>30480</wp:posOffset>
                </wp:positionV>
                <wp:extent cx="2027555" cy="761365"/>
                <wp:effectExtent l="50800" t="127000" r="80645" b="102235"/>
                <wp:wrapThrough wrapText="bothSides">
                  <wp:wrapPolygon edited="0">
                    <wp:start x="5682" y="-3603"/>
                    <wp:lineTo x="-541" y="-3603"/>
                    <wp:lineTo x="-541" y="23780"/>
                    <wp:lineTo x="22189" y="23780"/>
                    <wp:lineTo x="21918" y="20177"/>
                    <wp:lineTo x="21106" y="2162"/>
                    <wp:lineTo x="14071" y="-3603"/>
                    <wp:lineTo x="7577" y="-3603"/>
                    <wp:lineTo x="5682" y="-3603"/>
                  </wp:wrapPolygon>
                </wp:wrapThrough>
                <wp:docPr id="103" name="Gruppierung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555" cy="761365"/>
                          <a:chOff x="0" y="0"/>
                          <a:chExt cx="2027846" cy="761409"/>
                        </a:xfrm>
                      </wpg:grpSpPr>
                      <wpg:grpSp>
                        <wpg:cNvPr id="104" name="Gruppierung 104"/>
                        <wpg:cNvGrpSpPr/>
                        <wpg:grpSpPr>
                          <a:xfrm>
                            <a:off x="0" y="0"/>
                            <a:ext cx="2026920" cy="751840"/>
                            <a:chOff x="0" y="0"/>
                            <a:chExt cx="2026920" cy="752330"/>
                          </a:xfrm>
                        </wpg:grpSpPr>
                        <wps:wsp>
                          <wps:cNvPr id="107" name="Gerade Verbindung 107"/>
                          <wps:cNvCnPr/>
                          <wps:spPr>
                            <a:xfrm>
                              <a:off x="0" y="209405"/>
                              <a:ext cx="2026920" cy="5429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Rechteck 108"/>
                          <wps:cNvSpPr/>
                          <wps:spPr>
                            <a:xfrm rot="915091">
                              <a:off x="446730" y="83762"/>
                              <a:ext cx="977265" cy="2533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Oval 109"/>
                          <wps:cNvSpPr/>
                          <wps:spPr>
                            <a:xfrm>
                              <a:off x="467671" y="139603"/>
                              <a:ext cx="217170" cy="21717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Oval 110"/>
                          <wps:cNvSpPr/>
                          <wps:spPr>
                            <a:xfrm>
                              <a:off x="1116825" y="321087"/>
                              <a:ext cx="217170" cy="21717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Rechteck 111"/>
                          <wps:cNvSpPr/>
                          <wps:spPr>
                            <a:xfrm rot="915091">
                              <a:off x="572373" y="0"/>
                              <a:ext cx="871855" cy="825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" name="Gerade Verbindung 112"/>
                        <wps:cNvCnPr/>
                        <wps:spPr>
                          <a:xfrm flipH="1">
                            <a:off x="6980" y="760837"/>
                            <a:ext cx="2020866" cy="5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Gerade Verbindung mit Pfeil 113"/>
                        <wps:cNvCnPr/>
                        <wps:spPr>
                          <a:xfrm>
                            <a:off x="942321" y="216385"/>
                            <a:ext cx="941070" cy="25336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Textfeld 114"/>
                        <wps:cNvSpPr txBox="1"/>
                        <wps:spPr>
                          <a:xfrm>
                            <a:off x="1737311" y="146560"/>
                            <a:ext cx="27368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921AC9" w14:textId="77777777" w:rsidR="0023494E" w:rsidRDefault="009F1138" w:rsidP="0023494E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E1FD8" id="Gruppierung 103" o:spid="_x0000_s1068" style="position:absolute;margin-left:333.35pt;margin-top:2.4pt;width:159.65pt;height:59.95pt;z-index:251673600" coordsize="2027846,7614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">
                <v:group id="Gruppierung 104" o:spid="_x0000_s1069" style="position:absolute;width:2026920;height:751840" coordsize="2026920,752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<v:line id="Gerade Verbindung 107" o:spid="_x0000_s1070" style="position:absolute;visibility:visible;mso-wrap-style:square" from="0,209405" to="2026920,752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hklWcMAAADcAAAADwAAAGRycy9kb3ducmV2LnhtbERPTWvCQBC9F/wPywje6sYe0ia6BhEC&#10;vQhtaovHMTsmwexs2F1N+u+7hUJv83ifsykm04s7Od9ZVrBaJiCIa6s7bhQcP8rHFxA+IGvsLZOC&#10;b/JQbGcPG8y1Hfmd7lVoRAxhn6OCNoQhl9LXLRn0SzsQR+5incEQoWukdjjGcNPLpyRJpcGOY0OL&#10;A+1bqq/VzSj4pK+rS7NMlufT7e1ijlmq5UGpxXzarUEEmsK/+M/9quP85Bl+n4kXyO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4ZJVnDAAAA3AAAAA8AAAAAAAAAAAAA&#10;AAAAoQIAAGRycy9kb3ducmV2LnhtbFBLBQYAAAAABAAEAPkAAACRAwAAAAA=&#10;" strokecolor="black [3200]" strokeweight="1pt">
                    <v:stroke joinstyle="miter"/>
                  </v:line>
                  <v:rect id="Rechteck 108" o:spid="_x0000_s1071" style="position:absolute;left:446730;top:83762;width:977265;height:253365;rotation:999523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vb4wwAA&#10;ANwAAAAPAAAAZHJzL2Rvd25yZXYueG1sRI9BawIxEIXvhf6HMIXeatYiraxGkUqlR6sePA7JmF3c&#10;TJYk1d1/3zkUepvhvXnvm+V6CJ26UcptZAPTSQWK2EbXsjdwOn6+zEHlguywi0wGRsqwXj0+LLF2&#10;8c7fdDsUrySEc40GmlL6WutsGwqYJ7EnFu0SU8Aia/LaJbxLeOj0a1W96YAtS0ODPX00ZK+Hn2DA&#10;hpk/j9fdfr612/dpOfnkxr0xz0/DZgGq0FD+zX/XX07wK6GVZ2QCv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Xvb4wwAAANwAAAAPAAAAAAAAAAAAAAAAAJcCAABkcnMvZG93&#10;bnJldi54bWxQSwUGAAAAAAQABAD1AAAAhwMAAAAA&#10;" fillcolor="#a5a5a5 [3206]" strokecolor="#525252 [1606]" strokeweight="1pt"/>
                  <v:oval id="Oval 109" o:spid="_x0000_s1072" style="position:absolute;left:467671;top:139603;width:217170;height:2171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TA0wQAA&#10;ANwAAAAPAAAAZHJzL2Rvd25yZXYueG1sRE/NisIwEL4L+w5hFryIpnqo2jWKFBS9LFh9gLEZm7LN&#10;pDRR69ubhYW9zcf3O6tNbxvxoM7XjhVMJwkI4tLpmisFl/NuvADhA7LGxjEpeJGHzfpjsMJMuyef&#10;6FGESsQQ9hkqMCG0mZS+NGTRT1xLHLmb6yyGCLtK6g6fMdw2cpYkqbRYc2ww2FJuqPwp7lbB936e&#10;HvNbkeY0mruryV/+JGulhp/99gtEoD78i//cBx3nJ0v4fSZeIN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LUwNMEAAADcAAAADwAAAAAAAAAAAAAAAACXAgAAZHJzL2Rvd25y&#10;ZXYueG1sUEsFBgAAAAAEAAQA9QAAAIUDAAAAAA==&#10;" fillcolor="#101010 [3024]" strokecolor="black [3200]" strokeweight=".5pt">
                    <v:fill color2="black [3168]" rotate="t" colors="0 #454545;.5 black;1 black" focus="100%" type="gradient">
                      <o:fill v:ext="view" type="gradientUnscaled"/>
                    </v:fill>
                    <v:stroke joinstyle="miter"/>
                  </v:oval>
                  <v:oval id="Oval 110" o:spid="_x0000_s1073" style="position:absolute;left:1116825;top:321087;width:217170;height:2171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g90xAAA&#10;ANwAAAAPAAAAZHJzL2Rvd25yZXYueG1sRI9Ba8JAEIXvQv/DMkIvUjf2EEt0FQlU2otg7A+YZsds&#10;MDsbsqvGf985FLzN8N689816O/pO3WiIbWADi3kGirgOtuXGwM/p8+0DVEzIFrvAZOBBEbabl8ka&#10;CxvufKRblRolIRwLNOBS6gutY+3IY5yHnli0cxg8JlmHRtsB7xLuO/2eZbn22LI0OOypdFRfqqs3&#10;cNgv8+/yXOUlzZbh15WPeNStMa/TcbcClWhMT/P/9ZcV/IXgyzMygd7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YPdMQAAADcAAAADwAAAAAAAAAAAAAAAACXAgAAZHJzL2Rv&#10;d25yZXYueG1sUEsFBgAAAAAEAAQA9QAAAIgDAAAAAA==&#10;" fillcolor="#101010 [3024]" strokecolor="black [3200]" strokeweight=".5pt">
                    <v:fill color2="black [3168]" rotate="t" colors="0 #454545;.5 black;1 black" focus="100%" type="gradient">
                      <o:fill v:ext="view" type="gradientUnscaled"/>
                    </v:fill>
                    <v:stroke joinstyle="miter"/>
                  </v:oval>
                  <v:rect id="Rechteck 111" o:spid="_x0000_s1074" style="position:absolute;left:572373;width:871855;height:82550;rotation:999523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h61wwAA&#10;ANwAAAAPAAAAZHJzL2Rvd25yZXYueG1sRE9Na8JAEL0X+h+WEXqrmxQqMboJVijYU4kRvI7ZcRPN&#10;zobsVtN/3y0UepvH+5x1Odle3Gj0nWMF6TwBQdw43bFRcKjfnzMQPiBr7B2Tgm/yUBaPD2vMtbtz&#10;Rbd9MCKGsM9RQRvCkEvpm5Ys+rkbiCN3dqPFEOFopB7xHsNtL1+SZCEtdhwbWhxo21Jz3X9ZBeb0&#10;upNHV8vFx2fdXd8uU7bcVko9zabNCkSgKfyL/9w7HeenKfw+Ey+Qx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Xh61wwAAANwAAAAPAAAAAAAAAAAAAAAAAJcCAABkcnMvZG93&#10;bnJldi54bWxQSwUGAAAAAAQABAD1AAAAhwMAAAAA&#10;" fillcolor="#ffc000 [3207]" strokecolor="#7f5f00 [1607]" strokeweight="1pt"/>
                </v:group>
                <v:line id="Gerade Verbindung 112" o:spid="_x0000_s1075" style="position:absolute;flip:x;visibility:visible;mso-wrap-style:square" from="6980,760837" to="2027846,7614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qLjMIAAADcAAAADwAAAGRycy9kb3ducmV2LnhtbERPTYvCMBC9C/6HMII3TRWRtWsUERUV&#10;Flndy96GZmy7NpOSxFr/vVlY2Ns83ufMl62pREPOl5YVjIYJCOLM6pJzBV+X7eANhA/IGivLpOBJ&#10;HpaLbmeOqbYP/qTmHHIRQ9inqKAIoU6l9FlBBv3Q1sSRu1pnMETocqkdPmK4qeQ4SabSYMmxocCa&#10;1gVlt/PdKJicPip9/Dk1TV3ODtfJ985t2CjV77WrdxCB2vAv/nPvdZw/GsPvM/ECuXg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MqLjMIAAADcAAAADwAAAAAAAAAAAAAA&#10;AAChAgAAZHJzL2Rvd25yZXYueG1sUEsFBgAAAAAEAAQA+QAAAJADAAAAAA==&#10;" strokecolor="black [3200]" strokeweight="1pt">
                  <v:stroke joinstyle="miter"/>
                </v:line>
                <v:shape id="Gerade Verbindung mit Pfeil 113" o:spid="_x0000_s1076" type="#_x0000_t32" style="position:absolute;left:942321;top:216385;width:941070;height:2533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iUY48IAAADcAAAADwAAAGRycy9kb3ducmV2LnhtbERPTYvCMBC9C/6HMAt7EU1VFK1GERdB&#10;PAi6y8LehmZsyzaT0MRa/70RBG/zeJ+zXLemEg3VvrSsYDhIQBBnVpecK/j53vVnIHxA1lhZJgV3&#10;8rBedTtLTLW98Ymac8hFDGGfooIiBJdK6bOCDPqBdcSRu9jaYIiwzqWu8RbDTSVHSTKVBkuODQU6&#10;2haU/Z+vRkHD5Xw0//o7+rCf3N3h17lePlHq86PdLEAEasNb/HLvdZw/HMPzmXiBXD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iUY48IAAADcAAAADwAAAAAAAAAAAAAA&#10;AAChAgAAZHJzL2Rvd25yZXYueG1sUEsFBgAAAAAEAAQA+QAAAJADAAAAAA==&#10;" strokecolor="#5b9bd5 [3204]" strokeweight="1pt">
                  <v:stroke endarrow="block" joinstyle="miter"/>
                </v:shape>
                <v:shape id="Textfeld 114" o:spid="_x0000_s1077" type="#_x0000_t202" style="position:absolute;left:1737311;top:146560;width:273685;height:28892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bjvsxgAA&#10;ANwAAAAPAAAAZHJzL2Rvd25yZXYueG1sRE9LS8NAEL4L/Q/LFLxIu0kqpaTdllJRhJZKH4cex+yY&#10;RLOzYXdNo7/eFQRv8/E9Z7HqTSM6cr62rCAdJyCIC6trLhWcT4+jGQgfkDU2lknBF3lYLQc3C8y1&#10;vfKBumMoRQxhn6OCKoQ2l9IXFRn0Y9sSR+7NOoMhQldK7fAaw00jsySZSoM1x4YKW9pUVHwcP42C&#10;7xe3s1m2e0pfL5O6Cw937/vtXqnbYb+egwjUh3/xn/tZx/npPfw+Ey+Qy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bjvsxgAAANwAAAAPAAAAAAAAAAAAAAAAAJcCAABkcnMv&#10;ZG93bnJldi54bWxQSwUGAAAAAAQABAD1AAAAigMAAAAA&#10;" filled="f" stroked="f">
                  <v:textbox>
                    <w:txbxContent>
                      <w:p w14:paraId="21921AC9" w14:textId="77777777" w:rsidR="0023494E" w:rsidRDefault="00B5537C" w:rsidP="0023494E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D0CE4">
        <w:rPr>
          <w:rFonts w:ascii="Calibri" w:hAnsi="Calibri" w:cs="Calibri"/>
          <w:noProof/>
        </w:rPr>
        <w:t>Um die Grundgleichung der Mechanik zu bestätigen</w:t>
      </w:r>
      <w:r>
        <w:rPr>
          <w:rFonts w:ascii="Calibri" w:hAnsi="Calibri" w:cs="Calibri"/>
          <w:noProof/>
        </w:rPr>
        <w:t>, kann der folgende Versuch durchgeführt und ausgewertet werden.</w:t>
      </w:r>
    </w:p>
    <w:p w14:paraId="1F651769" w14:textId="77777777" w:rsidR="0023494E" w:rsidRDefault="0023494E" w:rsidP="0023494E">
      <w:pPr>
        <w:spacing w:before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Ein Körper der Masse m (bestehend aus einem Wagen und einem Smartphone) wird auf eine schiefe Ebene gestellt (s. rechts). </w:t>
      </w:r>
    </w:p>
    <w:p w14:paraId="043FD052" w14:textId="77777777" w:rsidR="0023494E" w:rsidRDefault="0023494E" w:rsidP="0023494E">
      <w:pPr>
        <w:spacing w:before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Mit einem Federkraftmesser wird für eine bestimmte Masse (bestehend aus Wagen-, Smartphone- und Zusatzmassen) die beschleunigende Kraft F bestimmt. Anschließend wird der Wagen losgelassen und mit dem Smartphone die Beschleunigung a gemessen. </w:t>
      </w:r>
    </w:p>
    <w:p w14:paraId="1F277D9B" w14:textId="77777777" w:rsidR="0023494E" w:rsidRDefault="0023494E" w:rsidP="0023494E">
      <w:pPr>
        <w:spacing w:before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Dies wird für verschiedene Neigungen der schiefen Ebene wiederholt! (mindestens </w:t>
      </w:r>
      <w:r w:rsidRPr="00E47C7D">
        <w:rPr>
          <w:rFonts w:ascii="Calibri" w:hAnsi="Calibri" w:cs="Calibri"/>
          <w:b/>
          <w:noProof/>
        </w:rPr>
        <w:t>4 verschiedene Neigungen</w:t>
      </w:r>
      <w:r>
        <w:rPr>
          <w:rFonts w:ascii="Calibri" w:hAnsi="Calibri" w:cs="Calibri"/>
          <w:noProof/>
        </w:rPr>
        <w:t>!)</w:t>
      </w:r>
    </w:p>
    <w:p w14:paraId="490A7667" w14:textId="45D28E7D" w:rsidR="0023494E" w:rsidRDefault="0023494E" w:rsidP="0023494E">
      <w:pPr>
        <w:spacing w:before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Pro Neigung sollen dabei </w:t>
      </w:r>
      <w:r w:rsidR="000D0CE4">
        <w:rPr>
          <w:rFonts w:ascii="Calibri" w:hAnsi="Calibri" w:cs="Calibri"/>
          <w:b/>
          <w:noProof/>
        </w:rPr>
        <w:t>5</w:t>
      </w:r>
      <w:r w:rsidRPr="00E47C7D">
        <w:rPr>
          <w:rFonts w:ascii="Calibri" w:hAnsi="Calibri" w:cs="Calibri"/>
          <w:b/>
          <w:noProof/>
        </w:rPr>
        <w:t xml:space="preserve"> Messungen</w:t>
      </w:r>
      <w:r>
        <w:rPr>
          <w:rFonts w:ascii="Calibri" w:hAnsi="Calibri" w:cs="Calibri"/>
          <w:noProof/>
        </w:rPr>
        <w:t xml:space="preserve"> durchgeführt und daraus jeweils der Mittelwert gebildet werden! Ebenfalls soll ermittelt werden, wie stark die Werte für a um diesen Mittelwert schwanken </w:t>
      </w:r>
    </w:p>
    <w:p w14:paraId="316D381E" w14:textId="77777777" w:rsidR="0023494E" w:rsidRDefault="0023494E" w:rsidP="0023494E">
      <w:pPr>
        <w:spacing w:before="120"/>
        <w:rPr>
          <w:rFonts w:ascii="Calibri" w:hAnsi="Calibri" w:cs="Calibri"/>
          <w:noProof/>
        </w:rPr>
      </w:pPr>
      <w:r>
        <w:rPr>
          <w:rFonts w:ascii="Calibri" w:hAnsi="Calibri" w:cs="Calibri"/>
          <w:b/>
          <w:noProof/>
        </w:rPr>
        <w:t>Messwerte:</w:t>
      </w:r>
      <w:r>
        <w:rPr>
          <w:rFonts w:ascii="Calibri" w:hAnsi="Calibri" w:cs="Calibri"/>
          <w:b/>
          <w:noProof/>
        </w:rPr>
        <w:tab/>
      </w:r>
      <w:r w:rsidRPr="00B22BCD">
        <w:rPr>
          <w:rFonts w:ascii="Calibri" w:hAnsi="Calibri" w:cs="Calibri"/>
          <w:noProof/>
        </w:rPr>
        <w:t>Masse m=_______________________ kg</w:t>
      </w:r>
    </w:p>
    <w:tbl>
      <w:tblPr>
        <w:tblStyle w:val="Tabellenraster"/>
        <w:tblW w:w="10061" w:type="dxa"/>
        <w:tblLayout w:type="fixed"/>
        <w:tblLook w:val="04A0" w:firstRow="1" w:lastRow="0" w:firstColumn="1" w:lastColumn="0" w:noHBand="0" w:noVBand="1"/>
      </w:tblPr>
      <w:tblGrid>
        <w:gridCol w:w="1008"/>
        <w:gridCol w:w="1349"/>
        <w:gridCol w:w="1350"/>
        <w:gridCol w:w="1350"/>
        <w:gridCol w:w="1349"/>
        <w:gridCol w:w="1350"/>
        <w:gridCol w:w="1312"/>
        <w:gridCol w:w="993"/>
      </w:tblGrid>
      <w:tr w:rsidR="0023494E" w14:paraId="6D730D82" w14:textId="77777777" w:rsidTr="007E0731">
        <w:tc>
          <w:tcPr>
            <w:tcW w:w="1008" w:type="dxa"/>
            <w:vMerge w:val="restart"/>
            <w:shd w:val="clear" w:color="auto" w:fill="BFBFBF" w:themeFill="background1" w:themeFillShade="BF"/>
            <w:vAlign w:val="center"/>
          </w:tcPr>
          <w:p w14:paraId="460EA38D" w14:textId="77777777" w:rsidR="0023494E" w:rsidRDefault="0023494E" w:rsidP="007E0731">
            <w:pPr>
              <w:spacing w:before="120"/>
              <w:jc w:val="center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  <w:r>
              <w:rPr>
                <w:rFonts w:ascii="Calibri" w:eastAsiaTheme="minorEastAsia" w:hAnsi="Calibri" w:cs="Calibri"/>
                <w:b/>
                <w:noProof/>
                <w:lang w:eastAsia="de-DE"/>
              </w:rPr>
              <w:t xml:space="preserve">Kraft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Calibri"/>
                  <w:noProof/>
                  <w:lang w:eastAsia="de-DE"/>
                </w:rPr>
                <m:t>F in N</m:t>
              </m:r>
            </m:oMath>
          </w:p>
        </w:tc>
        <w:tc>
          <w:tcPr>
            <w:tcW w:w="9053" w:type="dxa"/>
            <w:gridSpan w:val="7"/>
            <w:shd w:val="clear" w:color="auto" w:fill="BFBFBF" w:themeFill="background1" w:themeFillShade="BF"/>
          </w:tcPr>
          <w:p w14:paraId="3AA52B18" w14:textId="77777777" w:rsidR="0023494E" w:rsidRDefault="0023494E" w:rsidP="007E0731">
            <w:pPr>
              <w:spacing w:before="120"/>
              <w:rPr>
                <w:rFonts w:ascii="Calibri" w:eastAsia="Rockwell" w:hAnsi="Calibri" w:cs="Calibri"/>
                <w:b/>
                <w:noProof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noProof/>
                    <w:lang w:eastAsia="de-DE"/>
                  </w:rPr>
                  <m:t>a in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b/>
                        <w:i/>
                        <w:noProof/>
                        <w:lang w:eastAsia="de-DE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Calibri"/>
                        <w:noProof/>
                        <w:lang w:eastAsia="de-DE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Calibri"/>
                            <w:b/>
                            <w:i/>
                            <w:noProof/>
                            <w:lang w:eastAsia="de-DE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Calibri"/>
                            <w:noProof/>
                            <w:lang w:eastAsia="de-DE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Calibri"/>
                            <w:noProof/>
                            <w:lang w:eastAsia="de-DE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23494E" w14:paraId="1FDA4DDB" w14:textId="77777777" w:rsidTr="007E0731">
        <w:tc>
          <w:tcPr>
            <w:tcW w:w="1008" w:type="dxa"/>
            <w:vMerge/>
          </w:tcPr>
          <w:p w14:paraId="71DA339A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  <w:shd w:val="clear" w:color="auto" w:fill="BFBFBF" w:themeFill="background1" w:themeFillShade="BF"/>
          </w:tcPr>
          <w:p w14:paraId="5AFA930E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  <w:r>
              <w:rPr>
                <w:rFonts w:ascii="Calibri" w:eastAsiaTheme="minorEastAsia" w:hAnsi="Calibri" w:cs="Calibri"/>
                <w:b/>
                <w:noProof/>
                <w:lang w:eastAsia="de-DE"/>
              </w:rPr>
              <w:t>Messung 1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14:paraId="59E86084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  <w:r>
              <w:rPr>
                <w:rFonts w:ascii="Calibri" w:eastAsiaTheme="minorEastAsia" w:hAnsi="Calibri" w:cs="Calibri"/>
                <w:b/>
                <w:noProof/>
                <w:lang w:eastAsia="de-DE"/>
              </w:rPr>
              <w:t>Messung 2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14:paraId="42CB9F64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  <w:r>
              <w:rPr>
                <w:rFonts w:ascii="Calibri" w:eastAsiaTheme="minorEastAsia" w:hAnsi="Calibri" w:cs="Calibri"/>
                <w:b/>
                <w:noProof/>
                <w:lang w:eastAsia="de-DE"/>
              </w:rPr>
              <w:t>Messung 3</w:t>
            </w:r>
          </w:p>
        </w:tc>
        <w:tc>
          <w:tcPr>
            <w:tcW w:w="1349" w:type="dxa"/>
            <w:shd w:val="clear" w:color="auto" w:fill="BFBFBF" w:themeFill="background1" w:themeFillShade="BF"/>
          </w:tcPr>
          <w:p w14:paraId="18AE8756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  <w:r>
              <w:rPr>
                <w:rFonts w:ascii="Calibri" w:eastAsiaTheme="minorEastAsia" w:hAnsi="Calibri" w:cs="Calibri"/>
                <w:b/>
                <w:noProof/>
                <w:lang w:eastAsia="de-DE"/>
              </w:rPr>
              <w:t>Messung 4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14:paraId="7A8AB712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  <w:r>
              <w:rPr>
                <w:rFonts w:ascii="Calibri" w:eastAsiaTheme="minorEastAsia" w:hAnsi="Calibri" w:cs="Calibri"/>
                <w:b/>
                <w:noProof/>
                <w:lang w:eastAsia="de-DE"/>
              </w:rPr>
              <w:t>Messung 5</w:t>
            </w:r>
          </w:p>
        </w:tc>
        <w:tc>
          <w:tcPr>
            <w:tcW w:w="1312" w:type="dxa"/>
            <w:shd w:val="clear" w:color="auto" w:fill="BFBFBF" w:themeFill="background1" w:themeFillShade="BF"/>
          </w:tcPr>
          <w:p w14:paraId="369E1CA9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  <w:r>
              <w:rPr>
                <w:rFonts w:ascii="Calibri" w:eastAsiaTheme="minorEastAsia" w:hAnsi="Calibri" w:cs="Calibri"/>
                <w:b/>
                <w:noProof/>
                <w:lang w:eastAsia="de-DE"/>
              </w:rPr>
              <w:t>Mittelwert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6ABE4141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  <w:r>
              <w:rPr>
                <w:rFonts w:ascii="Calibri" w:eastAsiaTheme="minorEastAsia" w:hAnsi="Calibri" w:cs="Calibri"/>
                <w:b/>
                <w:noProof/>
                <w:lang w:eastAsia="de-DE"/>
              </w:rPr>
              <w:t>Schwankung</w:t>
            </w:r>
          </w:p>
        </w:tc>
      </w:tr>
      <w:tr w:rsidR="0023494E" w14:paraId="401C4538" w14:textId="77777777" w:rsidTr="007E0731">
        <w:tc>
          <w:tcPr>
            <w:tcW w:w="1008" w:type="dxa"/>
          </w:tcPr>
          <w:p w14:paraId="14E98BF9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</w:tcPr>
          <w:p w14:paraId="5EAB98E3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7815169A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5C10FF7D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</w:tcPr>
          <w:p w14:paraId="13264DD5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3F849BAD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5D5517A2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24788F40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</w:tr>
      <w:tr w:rsidR="0023494E" w14:paraId="13C7D256" w14:textId="77777777" w:rsidTr="007E0731">
        <w:tc>
          <w:tcPr>
            <w:tcW w:w="1008" w:type="dxa"/>
          </w:tcPr>
          <w:p w14:paraId="17984D50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</w:tcPr>
          <w:p w14:paraId="48DAB2FB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09111483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6F4CAA72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</w:tcPr>
          <w:p w14:paraId="6B33D4D7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3E793F01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4C72EFCA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7065FDD5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</w:tr>
      <w:tr w:rsidR="0023494E" w14:paraId="6911CBF2" w14:textId="77777777" w:rsidTr="007E0731">
        <w:tc>
          <w:tcPr>
            <w:tcW w:w="1008" w:type="dxa"/>
          </w:tcPr>
          <w:p w14:paraId="73DCEDC1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</w:tcPr>
          <w:p w14:paraId="7D99EE02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154CCE52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3E93E28D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</w:tcPr>
          <w:p w14:paraId="4A670EFE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6EB702F5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7DF9654A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63AFC47D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</w:tr>
      <w:tr w:rsidR="0023494E" w14:paraId="67091A31" w14:textId="77777777" w:rsidTr="007E0731">
        <w:tc>
          <w:tcPr>
            <w:tcW w:w="1008" w:type="dxa"/>
          </w:tcPr>
          <w:p w14:paraId="6AC9E944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</w:tcPr>
          <w:p w14:paraId="5F06B430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1F3B713A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4673851A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49" w:type="dxa"/>
          </w:tcPr>
          <w:p w14:paraId="58C617C7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50" w:type="dxa"/>
          </w:tcPr>
          <w:p w14:paraId="428B0542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6A559841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70BEE94D" w14:textId="77777777" w:rsidR="0023494E" w:rsidRDefault="0023494E" w:rsidP="007E0731">
            <w:pPr>
              <w:spacing w:before="120"/>
              <w:rPr>
                <w:rFonts w:ascii="Calibri" w:eastAsiaTheme="minorEastAsia" w:hAnsi="Calibri" w:cs="Calibri"/>
                <w:b/>
                <w:noProof/>
                <w:lang w:eastAsia="de-DE"/>
              </w:rPr>
            </w:pPr>
          </w:p>
        </w:tc>
      </w:tr>
    </w:tbl>
    <w:p w14:paraId="633EC74E" w14:textId="77777777" w:rsidR="0023494E" w:rsidRDefault="0023494E" w:rsidP="0023494E">
      <w:pPr>
        <w:spacing w:before="120"/>
        <w:rPr>
          <w:rFonts w:ascii="Calibri" w:hAnsi="Calibri" w:cs="Calibri"/>
          <w:b/>
          <w:noProof/>
        </w:rPr>
      </w:pPr>
      <w:r>
        <w:rPr>
          <w:rFonts w:ascii="Calibri" w:hAnsi="Calibri" w:cs="Calibri"/>
          <w:b/>
          <w:noProof/>
        </w:rPr>
        <w:t>Aufgabe:</w:t>
      </w:r>
    </w:p>
    <w:p w14:paraId="7A70DEB0" w14:textId="77777777" w:rsidR="0023494E" w:rsidRPr="007467F9" w:rsidRDefault="0023494E" w:rsidP="0023494E">
      <w:pPr>
        <w:pStyle w:val="Listenabsatz"/>
        <w:numPr>
          <w:ilvl w:val="0"/>
          <w:numId w:val="3"/>
        </w:numPr>
        <w:spacing w:before="120"/>
        <w:rPr>
          <w:rFonts w:ascii="Calibri" w:hAnsi="Calibri" w:cs="Calibri"/>
          <w:noProof/>
        </w:rPr>
      </w:pPr>
      <w:r w:rsidRPr="007467F9">
        <w:rPr>
          <w:rFonts w:ascii="Calibri" w:hAnsi="Calibri" w:cs="Calibri"/>
          <w:noProof/>
        </w:rPr>
        <w:t>Erstelle aus den Mittelwerten ein F-a-Diagramm und bestimme die Steigung des Diagrammes!</w:t>
      </w:r>
    </w:p>
    <w:p w14:paraId="571C0098" w14:textId="77777777" w:rsidR="0023494E" w:rsidRPr="007467F9" w:rsidRDefault="0023494E" w:rsidP="0023494E">
      <w:pPr>
        <w:pStyle w:val="Listenabsatz"/>
        <w:numPr>
          <w:ilvl w:val="0"/>
          <w:numId w:val="3"/>
        </w:numPr>
        <w:spacing w:before="120"/>
        <w:rPr>
          <w:rFonts w:ascii="Calibri" w:hAnsi="Calibri" w:cs="Calibri"/>
          <w:noProof/>
        </w:rPr>
      </w:pPr>
      <w:r w:rsidRPr="007467F9">
        <w:rPr>
          <w:rFonts w:ascii="Calibri" w:hAnsi="Calibri" w:cs="Calibri"/>
          <w:noProof/>
        </w:rPr>
        <w:t>Vergleiche mit der Masse des Körpers!</w:t>
      </w:r>
    </w:p>
    <w:p w14:paraId="684FAE65" w14:textId="77777777" w:rsidR="0023494E" w:rsidRPr="007467F9" w:rsidRDefault="0023494E" w:rsidP="0023494E">
      <w:pPr>
        <w:pStyle w:val="Listenabsatz"/>
        <w:numPr>
          <w:ilvl w:val="0"/>
          <w:numId w:val="3"/>
        </w:numPr>
        <w:spacing w:before="120"/>
        <w:rPr>
          <w:rFonts w:ascii="Calibri" w:hAnsi="Calibri" w:cs="Calibri"/>
          <w:noProof/>
        </w:rPr>
      </w:pPr>
      <w:r w:rsidRPr="007467F9">
        <w:rPr>
          <w:rFonts w:ascii="Calibri" w:hAnsi="Calibri" w:cs="Calibri"/>
          <w:noProof/>
        </w:rPr>
        <w:t>Formuliere ausgehend von Deinen Messungen einen Ergebnissatz!</w:t>
      </w:r>
    </w:p>
    <w:p w14:paraId="53E2371A" w14:textId="77777777" w:rsidR="0023494E" w:rsidRDefault="0023494E" w:rsidP="0023494E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Teilt euch dazu in 3 Gruppen ein und unterteilt diese Gruppen in jeweils 2er Teams! Jede Gruppe führt den Versuch für eine bestimmte Masse m durch! Achtet darauf, dass jede Gruppe eine andere Gesamtmasse verwendet. Achtet darauf, dass die Einzelmessungen von </w:t>
      </w:r>
      <w:r w:rsidRPr="00A00FB1">
        <w:rPr>
          <w:rFonts w:ascii="Calibri" w:hAnsi="Calibri" w:cs="Calibri"/>
          <w:noProof/>
          <w:u w:val="single"/>
        </w:rPr>
        <w:t>verschiedenen</w:t>
      </w:r>
      <w:r>
        <w:rPr>
          <w:rFonts w:ascii="Calibri" w:hAnsi="Calibri" w:cs="Calibri"/>
          <w:noProof/>
        </w:rPr>
        <w:t xml:space="preserve"> Teams durchgeführt werden um Fehler in der Ablesung zu minimieren!</w:t>
      </w:r>
    </w:p>
    <w:p w14:paraId="013FD0C1" w14:textId="77777777" w:rsidR="000D0CE4" w:rsidRDefault="000D0CE4" w:rsidP="0023494E">
      <w:pPr>
        <w:pStyle w:val="Titel"/>
        <w:rPr>
          <w:noProof/>
          <w:sz w:val="28"/>
          <w:szCs w:val="28"/>
        </w:rPr>
      </w:pPr>
    </w:p>
    <w:p w14:paraId="08383F07" w14:textId="77777777" w:rsidR="000D0CE4" w:rsidRDefault="000D0CE4" w:rsidP="0023494E">
      <w:pPr>
        <w:pStyle w:val="Titel"/>
        <w:rPr>
          <w:noProof/>
          <w:sz w:val="28"/>
          <w:szCs w:val="28"/>
        </w:rPr>
      </w:pPr>
    </w:p>
    <w:p w14:paraId="70D6AAE2" w14:textId="77777777" w:rsidR="000D0CE4" w:rsidRDefault="000D0CE4" w:rsidP="0023494E">
      <w:pPr>
        <w:pStyle w:val="Titel"/>
        <w:rPr>
          <w:noProof/>
          <w:sz w:val="28"/>
          <w:szCs w:val="28"/>
        </w:rPr>
      </w:pPr>
    </w:p>
    <w:p w14:paraId="5641AF47" w14:textId="77777777" w:rsidR="0023494E" w:rsidRDefault="0023494E" w:rsidP="0023494E">
      <w:pPr>
        <w:rPr>
          <w:rFonts w:ascii="Calibri" w:hAnsi="Calibri"/>
          <w:b/>
          <w:noProof/>
          <w:u w:val="single"/>
        </w:rPr>
      </w:pPr>
    </w:p>
    <w:p w14:paraId="35AAA0D8" w14:textId="77777777" w:rsidR="00680514" w:rsidRPr="00680514" w:rsidRDefault="00680514" w:rsidP="00680514"/>
    <w:sectPr w:rsidR="00680514" w:rsidRPr="00680514" w:rsidSect="00A779B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758A5"/>
    <w:multiLevelType w:val="hybridMultilevel"/>
    <w:tmpl w:val="169A523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E040A6"/>
    <w:multiLevelType w:val="hybridMultilevel"/>
    <w:tmpl w:val="E93A0316"/>
    <w:lvl w:ilvl="0" w:tplc="E662F65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2B7E95"/>
    <w:multiLevelType w:val="hybridMultilevel"/>
    <w:tmpl w:val="F740F2F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14"/>
    <w:rsid w:val="000D0CE4"/>
    <w:rsid w:val="001119EA"/>
    <w:rsid w:val="00113D73"/>
    <w:rsid w:val="00154B30"/>
    <w:rsid w:val="001C6DEB"/>
    <w:rsid w:val="0023494E"/>
    <w:rsid w:val="0028570F"/>
    <w:rsid w:val="002A1946"/>
    <w:rsid w:val="002B0D58"/>
    <w:rsid w:val="00331597"/>
    <w:rsid w:val="003F4C64"/>
    <w:rsid w:val="00436716"/>
    <w:rsid w:val="00553863"/>
    <w:rsid w:val="005F239F"/>
    <w:rsid w:val="00680514"/>
    <w:rsid w:val="006E6401"/>
    <w:rsid w:val="00705C30"/>
    <w:rsid w:val="007D53FC"/>
    <w:rsid w:val="008654F1"/>
    <w:rsid w:val="009529A3"/>
    <w:rsid w:val="009F1138"/>
    <w:rsid w:val="00A779B0"/>
    <w:rsid w:val="00AE220C"/>
    <w:rsid w:val="00B113D8"/>
    <w:rsid w:val="00B51F70"/>
    <w:rsid w:val="00B5537C"/>
    <w:rsid w:val="00BE38A0"/>
    <w:rsid w:val="00E747D9"/>
    <w:rsid w:val="00ED05CB"/>
    <w:rsid w:val="00F01FC5"/>
    <w:rsid w:val="00F250EF"/>
    <w:rsid w:val="00FC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C6EDD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05C30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5C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05C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C30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05C30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rd"/>
    <w:next w:val="Standard"/>
    <w:link w:val="TitelZchn"/>
    <w:qFormat/>
    <w:rsid w:val="00705C30"/>
    <w:pPr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05C30"/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paragraph" w:styleId="KeinLeerraum">
    <w:name w:val="No Spacing"/>
    <w:uiPriority w:val="1"/>
    <w:qFormat/>
    <w:rsid w:val="00705C30"/>
    <w:rPr>
      <w:sz w:val="22"/>
    </w:rPr>
  </w:style>
  <w:style w:type="paragraph" w:styleId="Listenabsatz">
    <w:name w:val="List Paragraph"/>
    <w:basedOn w:val="Standard"/>
    <w:uiPriority w:val="34"/>
    <w:qFormat/>
    <w:rsid w:val="00680514"/>
    <w:pPr>
      <w:ind w:left="720"/>
      <w:contextualSpacing/>
    </w:pPr>
  </w:style>
  <w:style w:type="table" w:styleId="Tabellenraster">
    <w:name w:val="Table Grid"/>
    <w:basedOn w:val="NormaleTabelle"/>
    <w:uiPriority w:val="59"/>
    <w:rsid w:val="0023494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6.tif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phan/Documents/Benutzerdefinierte%20Office-Vorlagen/Dokumente_ZP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Dokumente_ZPG.dotx</Template>
  <TotalTime>0</TotalTime>
  <Pages>2</Pages>
  <Words>263</Words>
  <Characters>1663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Arbeitsblatt:</vt:lpstr>
    </vt:vector>
  </TitlesOfParts>
  <Company>Kepler-Gymnasium Tübingen</Company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Juchem</dc:creator>
  <cp:keywords/>
  <dc:description/>
  <cp:lastModifiedBy>Stephan Juchem</cp:lastModifiedBy>
  <cp:revision>2</cp:revision>
  <cp:lastPrinted>2017-07-07T10:47:00Z</cp:lastPrinted>
  <dcterms:created xsi:type="dcterms:W3CDTF">2017-08-31T07:51:00Z</dcterms:created>
  <dcterms:modified xsi:type="dcterms:W3CDTF">2017-08-31T07:51:00Z</dcterms:modified>
</cp:coreProperties>
</file>