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75B8" w14:textId="3B667094" w:rsidR="00AD4158" w:rsidRDefault="00AD4158" w:rsidP="004A69AD">
      <w:pPr>
        <w:spacing w:after="60"/>
        <w:jc w:val="left"/>
      </w:pPr>
    </w:p>
    <w:p w14:paraId="520EED12" w14:textId="51461BC4" w:rsidR="004A69AD" w:rsidRDefault="004A69AD" w:rsidP="004A69AD">
      <w:pPr>
        <w:spacing w:after="60"/>
        <w:jc w:val="left"/>
      </w:pPr>
      <w:r w:rsidRPr="004A69AD">
        <w:rPr>
          <w:b/>
          <w:bCs/>
        </w:rPr>
        <w:t>Aufgabe 1:</w:t>
      </w:r>
      <w:r>
        <w:t xml:space="preserve"> Mit dem hier abgebildeten Versuchsaufbau </w:t>
      </w:r>
      <w:r w:rsidR="00AD4158">
        <w:t>wird</w:t>
      </w:r>
      <w:r>
        <w:t xml:space="preserve"> die Hall-Spannung gemessen, wenn dem Germanium-Plättchen auf der Platine ein Magnet angenähert wird. Es stehen verschieden starke Magnete zur Verfügung.</w:t>
      </w:r>
    </w:p>
    <w:p w14:paraId="2892D61A" w14:textId="77777777" w:rsidR="004A69AD" w:rsidRPr="004A69AD" w:rsidRDefault="004A69AD" w:rsidP="004A69AD">
      <w:pPr>
        <w:pStyle w:val="Listenabsatz"/>
        <w:numPr>
          <w:ilvl w:val="0"/>
          <w:numId w:val="26"/>
        </w:numPr>
        <w:spacing w:after="60"/>
        <w:jc w:val="left"/>
        <w:rPr>
          <w:rFonts w:eastAsiaTheme="minorEastAsia"/>
        </w:rPr>
      </w:pPr>
      <w:r>
        <w:t xml:space="preserve">Beschriften Sie den Versuchsaufbau. </w:t>
      </w:r>
    </w:p>
    <w:p w14:paraId="16E5383F" w14:textId="0D41AA8F" w:rsidR="004A69AD" w:rsidRPr="004A69AD" w:rsidRDefault="004A69AD" w:rsidP="004A69AD">
      <w:pPr>
        <w:pStyle w:val="Listenabsatz"/>
        <w:numPr>
          <w:ilvl w:val="0"/>
          <w:numId w:val="26"/>
        </w:numPr>
        <w:spacing w:after="60"/>
        <w:jc w:val="left"/>
        <w:rPr>
          <w:rFonts w:eastAsiaTheme="minorEastAsia"/>
        </w:rPr>
      </w:pPr>
      <w:r>
        <w:t>Beschreiben Sie ihre Beobachtungen.</w:t>
      </w:r>
    </w:p>
    <w:p w14:paraId="4731C15E" w14:textId="6B6C9E9B" w:rsidR="004A69AD" w:rsidRDefault="004A69AD" w:rsidP="004A69AD">
      <w:pPr>
        <w:pStyle w:val="Listenabsatz"/>
        <w:rPr>
          <w:rFonts w:eastAsiaTheme="minorEastAsia"/>
          <w:noProof/>
        </w:rPr>
      </w:pPr>
      <w:r>
        <w:rPr>
          <w:rFonts w:eastAsiaTheme="minorEastAsia"/>
        </w:rPr>
        <w:t xml:space="preserve">         </w:t>
      </w:r>
    </w:p>
    <w:p w14:paraId="21A9AD9F" w14:textId="05C59B3A" w:rsidR="004A69AD" w:rsidRPr="0092100F" w:rsidRDefault="004A69AD" w:rsidP="004A69AD">
      <w:pPr>
        <w:pStyle w:val="Listenabsatz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3DE513F" wp14:editId="35E8A6C9">
            <wp:extent cx="4809570" cy="5093811"/>
            <wp:effectExtent l="0" t="8573" r="1588" b="1587"/>
            <wp:docPr id="5" name="Grafik 5" descr="Ein Bild, das Text, Küchen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Küchengerät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4451" r="28712" b="7124"/>
                    <a:stretch/>
                  </pic:blipFill>
                  <pic:spPr bwMode="auto">
                    <a:xfrm rot="5400000">
                      <a:off x="0" y="0"/>
                      <a:ext cx="4810223" cy="509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E4F2D" w14:textId="67AF6A2A" w:rsidR="004A69AD" w:rsidRDefault="004A69AD" w:rsidP="004A69AD">
      <w:pPr>
        <w:pStyle w:val="Listenabsatz"/>
        <w:spacing w:after="60"/>
        <w:ind w:left="709"/>
        <w:contextualSpacing w:val="0"/>
        <w:jc w:val="left"/>
      </w:pPr>
    </w:p>
    <w:p w14:paraId="57AC6130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6369C3CD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130CC30E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008A1432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3822FAF2" w14:textId="7E72D327" w:rsidR="00AD4158" w:rsidRDefault="00AD4158" w:rsidP="004A69AD">
      <w:pPr>
        <w:spacing w:after="60"/>
        <w:jc w:val="left"/>
        <w:rPr>
          <w:b/>
          <w:bCs/>
        </w:rPr>
      </w:pPr>
    </w:p>
    <w:p w14:paraId="161B8B36" w14:textId="39B85CD3" w:rsidR="00AD4158" w:rsidRDefault="00AD4158" w:rsidP="004A69AD">
      <w:pPr>
        <w:spacing w:after="60"/>
        <w:jc w:val="left"/>
        <w:rPr>
          <w:b/>
          <w:bCs/>
        </w:rPr>
      </w:pPr>
    </w:p>
    <w:p w14:paraId="70CDEC0E" w14:textId="26E5DA63" w:rsidR="00AD4158" w:rsidRDefault="00AD4158" w:rsidP="004A69AD">
      <w:pPr>
        <w:spacing w:after="60"/>
        <w:jc w:val="left"/>
        <w:rPr>
          <w:b/>
          <w:bCs/>
        </w:rPr>
      </w:pPr>
    </w:p>
    <w:p w14:paraId="39D5EDBA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2F525393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7F686BD2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0AF25900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3EA986B4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38C1D0C4" w14:textId="77777777" w:rsidR="00AD4158" w:rsidRDefault="00AD4158" w:rsidP="004A69AD">
      <w:pPr>
        <w:spacing w:after="60"/>
        <w:jc w:val="left"/>
        <w:rPr>
          <w:b/>
          <w:bCs/>
        </w:rPr>
      </w:pPr>
    </w:p>
    <w:p w14:paraId="45A489FF" w14:textId="117095CF" w:rsidR="00040A65" w:rsidRPr="004A69AD" w:rsidRDefault="004A69AD" w:rsidP="004A69AD">
      <w:pPr>
        <w:spacing w:after="60"/>
        <w:jc w:val="left"/>
        <w:rPr>
          <w:rFonts w:eastAsiaTheme="minorEastAsia"/>
        </w:rPr>
      </w:pPr>
      <w:r w:rsidRPr="00AD4158">
        <w:rPr>
          <w:b/>
          <w:bCs/>
        </w:rPr>
        <w:t>Aufgabe 2:</w:t>
      </w:r>
      <w:r>
        <w:t xml:space="preserve"> </w:t>
      </w:r>
      <w:r w:rsidR="004466BC">
        <w:t xml:space="preserve">Die Abbildung zeigt </w:t>
      </w:r>
      <w:r>
        <w:t>die</w:t>
      </w:r>
      <w:r w:rsidR="00E758BD">
        <w:t xml:space="preserve"> </w:t>
      </w:r>
      <w:r w:rsidR="00F32367">
        <w:t>Platine mit einem Germanium-Plättchen zur Untersuchung des Hall-Effekts</w:t>
      </w:r>
      <w:r w:rsidR="00112051">
        <w:t>.</w:t>
      </w:r>
    </w:p>
    <w:p w14:paraId="0801C6E4" w14:textId="569F78FB" w:rsidR="00D755C3" w:rsidRDefault="00511904" w:rsidP="00EC259E">
      <w:pPr>
        <w:pStyle w:val="Listenabsatz"/>
        <w:numPr>
          <w:ilvl w:val="1"/>
          <w:numId w:val="24"/>
        </w:numPr>
        <w:spacing w:after="60"/>
        <w:ind w:left="709"/>
        <w:contextualSpacing w:val="0"/>
        <w:jc w:val="left"/>
      </w:pPr>
      <w:bookmarkStart w:id="0" w:name="_Hlk124104669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BA05E8" wp14:editId="2F518E51">
                <wp:simplePos x="0" y="0"/>
                <wp:positionH relativeFrom="column">
                  <wp:posOffset>3819525</wp:posOffset>
                </wp:positionH>
                <wp:positionV relativeFrom="paragraph">
                  <wp:posOffset>2157095</wp:posOffset>
                </wp:positionV>
                <wp:extent cx="285750" cy="2667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D9D13" w14:textId="42FC5248" w:rsidR="00511904" w:rsidRDefault="00511904" w:rsidP="0051190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A05E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00.75pt;margin-top:169.85pt;width:22.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">
                <v:textbox>
                  <w:txbxContent>
                    <w:p w14:paraId="682D9D13" w14:textId="42FC5248" w:rsidR="00511904" w:rsidRDefault="00511904" w:rsidP="0051190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96CB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9C4094" wp14:editId="573788BB">
                <wp:simplePos x="0" y="0"/>
                <wp:positionH relativeFrom="column">
                  <wp:posOffset>2262505</wp:posOffset>
                </wp:positionH>
                <wp:positionV relativeFrom="paragraph">
                  <wp:posOffset>3175</wp:posOffset>
                </wp:positionV>
                <wp:extent cx="3486150" cy="2667000"/>
                <wp:effectExtent l="0" t="0" r="0" b="0"/>
                <wp:wrapSquare wrapText="bothSides"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667000"/>
                          <a:chOff x="0" y="0"/>
                          <a:chExt cx="3486150" cy="2667000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8" t="11565" r="27191" b="7759"/>
                          <a:stretch/>
                        </pic:blipFill>
                        <pic:spPr bwMode="auto">
                          <a:xfrm rot="5400000">
                            <a:off x="409575" y="-409575"/>
                            <a:ext cx="26670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85725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6158C" w14:textId="76948966" w:rsidR="00F32367" w:rsidRDefault="00F3236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71525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2FE4E" w14:textId="3CE7D4B7" w:rsidR="00F32367" w:rsidRDefault="0092100F" w:rsidP="00F3236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81915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845FA" w14:textId="6406806D" w:rsidR="0092100F" w:rsidRDefault="0092100F" w:rsidP="0092100F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6" y="1466850"/>
                            <a:ext cx="1647824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9AFBC" w14:textId="5D7C10B4" w:rsidR="0092100F" w:rsidRDefault="00BF560D" w:rsidP="0092100F">
                              <w:r>
                                <w:t>Germanium</w:t>
                              </w:r>
                              <w:r w:rsidR="0092100F">
                                <w:t>-Plättchen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C4094" id="Gruppieren 6" o:spid="_x0000_s1027" style="position:absolute;left:0;text-align:left;margin-left:178.15pt;margin-top:.25pt;width:274.5pt;height:210pt;z-index:251670528" coordsize="34861,2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8" type="#_x0000_t75" alt="Ein Bild, das Text enthält.&#10;&#10;Automatisch generierte Beschreibung" style="position:absolute;left:4096;top:-4096;width:26670;height:34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">
                  <v:imagedata r:id="rId10" o:title="Ein Bild, das Text enthält" croptop="7579f" cropbottom="5085f" cropleft="17379f" cropright="17820f"/>
                </v:shape>
                <v:shape id="_x0000_s1029" type="#_x0000_t202" style="position:absolute;left:15621;top:857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65E6158C" w14:textId="76948966" w:rsidR="00F32367" w:rsidRDefault="00F32367">
                        <w: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1333;top:7715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7B82FE4E" w14:textId="3CE7D4B7" w:rsidR="00F32367" w:rsidRDefault="0092100F" w:rsidP="00F32367">
                        <w:r>
                          <w:t>C</w:t>
                        </w:r>
                      </w:p>
                    </w:txbxContent>
                  </v:textbox>
                </v:shape>
                <v:shape id="_x0000_s1031" type="#_x0000_t202" style="position:absolute;left:20955;top:8191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24D845FA" w14:textId="6406806D" w:rsidR="0092100F" w:rsidRDefault="0092100F" w:rsidP="0092100F">
                        <w:r>
                          <w:t>D</w:t>
                        </w:r>
                      </w:p>
                    </w:txbxContent>
                  </v:textbox>
                </v:shape>
                <v:shape id="_x0000_s1032" type="#_x0000_t202" style="position:absolute;left:5810;top:14668;width:16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6879AFBC" w14:textId="5D7C10B4" w:rsidR="0092100F" w:rsidRDefault="00BF560D" w:rsidP="0092100F">
                        <w:r>
                          <w:t>Germanium</w:t>
                        </w:r>
                        <w:r w:rsidR="0092100F">
                          <w:t>-Plättchen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3236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E33108" wp14:editId="4D58AC3F">
                <wp:simplePos x="0" y="0"/>
                <wp:positionH relativeFrom="column">
                  <wp:posOffset>3834130</wp:posOffset>
                </wp:positionH>
                <wp:positionV relativeFrom="paragraph">
                  <wp:posOffset>2197735</wp:posOffset>
                </wp:positionV>
                <wp:extent cx="285750" cy="266700"/>
                <wp:effectExtent l="0" t="0" r="19050" b="1905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A66F" w14:textId="01D28E34" w:rsidR="00F32367" w:rsidRDefault="00F32367" w:rsidP="00F3236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3108" id="_x0000_s1033" type="#_x0000_t202" style="position:absolute;left:0;text-align:left;margin-left:301.9pt;margin-top:173.05pt;width:22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">
                <v:textbox>
                  <w:txbxContent>
                    <w:p w14:paraId="38EDA66F" w14:textId="01D28E34" w:rsidR="00F32367" w:rsidRDefault="00F32367" w:rsidP="00F32367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367">
        <w:t xml:space="preserve">Über die Anschlüsse A und B wird der Strom durch das </w:t>
      </w:r>
      <w:r w:rsidR="00BF560D">
        <w:t>Germanium</w:t>
      </w:r>
      <w:r w:rsidR="00F32367">
        <w:t xml:space="preserve">-Plättchen reguliert. Er darf 50mA nicht überschreiten. Die Hall-Spannung wird mit einem Voltmeter über die Anschlüsse C und D gemessen. Vor das </w:t>
      </w:r>
      <w:r w:rsidR="00BF560D">
        <w:t>Germanium</w:t>
      </w:r>
      <w:r w:rsidR="00F32367">
        <w:t>-Plättchen wird das Ende eines Stabmagneten gehalten. Beschreiben Sie anhand einer Skizze die Entstehung der Hall-Spannung.</w:t>
      </w:r>
    </w:p>
    <w:bookmarkEnd w:id="0"/>
    <w:p w14:paraId="2DAAE754" w14:textId="278C3D9B" w:rsidR="00AD4158" w:rsidRDefault="00AD4158" w:rsidP="00AD4158">
      <w:pPr>
        <w:pStyle w:val="Listenabsatz"/>
        <w:spacing w:after="60"/>
        <w:ind w:left="709"/>
        <w:contextualSpacing w:val="0"/>
        <w:jc w:val="left"/>
      </w:pPr>
    </w:p>
    <w:p w14:paraId="02C5C60C" w14:textId="60AFBB39" w:rsidR="00AD4158" w:rsidRDefault="00AD4158" w:rsidP="00EC259E">
      <w:pPr>
        <w:pStyle w:val="Listenabsatz"/>
        <w:numPr>
          <w:ilvl w:val="1"/>
          <w:numId w:val="24"/>
        </w:numPr>
        <w:spacing w:after="60"/>
        <w:ind w:left="709"/>
        <w:contextualSpacing w:val="0"/>
        <w:jc w:val="left"/>
      </w:pPr>
      <w:r>
        <w:t xml:space="preserve">Begründen Sie, warum das Vorzeichen der Spannung davon abhängt, mit welchem  Pol der Magnet dem </w:t>
      </w:r>
      <w:r w:rsidR="00BF560D">
        <w:t>Germanium-P</w:t>
      </w:r>
      <w:r>
        <w:t>lättchen angenähert wird.</w:t>
      </w:r>
    </w:p>
    <w:p w14:paraId="593A5B16" w14:textId="073EFF02" w:rsidR="0092100F" w:rsidRDefault="0092100F" w:rsidP="0092100F">
      <w:pPr>
        <w:pStyle w:val="Listenabsatz"/>
        <w:spacing w:after="60"/>
        <w:ind w:left="709"/>
        <w:contextualSpacing w:val="0"/>
        <w:jc w:val="left"/>
      </w:pPr>
    </w:p>
    <w:p w14:paraId="37C278B7" w14:textId="3354C893" w:rsidR="0092100F" w:rsidRPr="005944E2" w:rsidRDefault="0092100F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36EB59EF" w14:textId="71976398" w:rsidR="00C63198" w:rsidRPr="00902FA6" w:rsidRDefault="00511904" w:rsidP="004A69AD">
      <w:pPr>
        <w:pStyle w:val="Listenabsatz"/>
        <w:spacing w:after="60"/>
        <w:ind w:left="709"/>
        <w:contextualSpacing w:val="0"/>
        <w:jc w:val="left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092AB" wp14:editId="1F82C5C6">
                <wp:simplePos x="0" y="0"/>
                <wp:positionH relativeFrom="column">
                  <wp:posOffset>61595</wp:posOffset>
                </wp:positionH>
                <wp:positionV relativeFrom="paragraph">
                  <wp:posOffset>4251960</wp:posOffset>
                </wp:positionV>
                <wp:extent cx="1685925" cy="238125"/>
                <wp:effectExtent l="0" t="0" r="9525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A8A2F" w14:textId="1A223406" w:rsidR="009A26E8" w:rsidRPr="009A26E8" w:rsidRDefault="00511904" w:rsidP="00DE109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Bildquelle Fotos: </w:t>
                            </w:r>
                            <w:r w:rsidR="00E758BD">
                              <w:rPr>
                                <w:sz w:val="16"/>
                                <w:szCs w:val="16"/>
                              </w:rPr>
                              <w:t>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92AB" id="Textfeld 4" o:spid="_x0000_s1034" type="#_x0000_t202" style="position:absolute;left:0;text-align:left;margin-left:4.85pt;margin-top:334.8pt;width:132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" filled="f" stroked="f" strokeweight=".5pt">
                <v:textbox inset="1mm,0,1mm,0">
                  <w:txbxContent>
                    <w:p w14:paraId="4A8A8A2F" w14:textId="1A223406" w:rsidR="009A26E8" w:rsidRPr="009A26E8" w:rsidRDefault="00511904" w:rsidP="00DE109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Bildquelle Fotos: </w:t>
                      </w:r>
                      <w:r w:rsidR="00E758BD">
                        <w:rPr>
                          <w:sz w:val="16"/>
                          <w:szCs w:val="16"/>
                        </w:rPr>
                        <w:t>Dr. U. Wienbruch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3198" w:rsidRPr="00902FA6" w:rsidSect="00581D91">
      <w:headerReference w:type="default" r:id="rId11"/>
      <w:footerReference w:type="even" r:id="rId12"/>
      <w:footerReference w:type="default" r:id="rId13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EE903" w14:textId="77777777" w:rsidR="00A03AC5" w:rsidRDefault="00A03AC5" w:rsidP="00762DC9">
      <w:pPr>
        <w:spacing w:after="0" w:line="240" w:lineRule="auto"/>
      </w:pPr>
      <w:r>
        <w:separator/>
      </w:r>
    </w:p>
  </w:endnote>
  <w:endnote w:type="continuationSeparator" w:id="0">
    <w:p w14:paraId="65C58FBE" w14:textId="77777777" w:rsidR="00A03AC5" w:rsidRDefault="00A03AC5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5D3A5119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36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758BD">
      <w:t>Dr. U. Wienbruch</w:t>
    </w:r>
    <w:r>
      <w:t xml:space="preserve">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 w:rsidR="002035C1">
      <w:t xml:space="preserve">          </w:t>
    </w:r>
    <w:r w:rsidR="002035C1">
      <w:t>22</w:t>
    </w:r>
    <w:r w:rsidR="002035C1">
      <w:t>71</w:t>
    </w:r>
    <w:r w:rsidR="002035C1">
      <w:t>_ab_</w:t>
    </w:r>
    <w:r w:rsidR="002035C1">
      <w:t>hall</w:t>
    </w:r>
    <w:r w:rsidR="002035C1">
      <w:t>_</w:t>
    </w:r>
    <w:r w:rsidR="002035C1">
      <w:t>effekt</w:t>
    </w:r>
    <w:r w:rsidR="002035C1">
      <w:t>1</w:t>
    </w:r>
    <w:r w:rsidR="002035C1">
      <w:t xml:space="preserve">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4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0751A" w14:textId="77777777" w:rsidR="00A03AC5" w:rsidRDefault="00A03AC5" w:rsidP="00762DC9">
      <w:pPr>
        <w:spacing w:after="0" w:line="240" w:lineRule="auto"/>
      </w:pPr>
      <w:r>
        <w:separator/>
      </w:r>
    </w:p>
  </w:footnote>
  <w:footnote w:type="continuationSeparator" w:id="0">
    <w:p w14:paraId="5BE6C0F4" w14:textId="77777777" w:rsidR="00A03AC5" w:rsidRDefault="00A03AC5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4F4CB25C" w:rsidR="00FC5F3F" w:rsidRPr="00236C2B" w:rsidRDefault="00B432EF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D</w:t>
                          </w:r>
                          <w:r w:rsidR="00E758BD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er Hall-Effekt</w:t>
                          </w:r>
                          <w:r w:rsidR="00AD4158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: Experiment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35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4F4CB25C" w:rsidR="00FC5F3F" w:rsidRPr="00236C2B" w:rsidRDefault="00B432EF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D</w:t>
                    </w:r>
                    <w:r w:rsidR="00E758BD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er Hall-Effekt</w:t>
                    </w:r>
                    <w:r w:rsidR="00AD4158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: Experiment 1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D34B0"/>
    <w:multiLevelType w:val="hybridMultilevel"/>
    <w:tmpl w:val="61D6C5E8"/>
    <w:lvl w:ilvl="0" w:tplc="D0ECABA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19"/>
  </w:num>
  <w:num w:numId="2" w16cid:durableId="1803225420">
    <w:abstractNumId w:val="0"/>
  </w:num>
  <w:num w:numId="3" w16cid:durableId="870611624">
    <w:abstractNumId w:val="13"/>
  </w:num>
  <w:num w:numId="4" w16cid:durableId="291638428">
    <w:abstractNumId w:val="20"/>
  </w:num>
  <w:num w:numId="5" w16cid:durableId="169411284">
    <w:abstractNumId w:val="12"/>
  </w:num>
  <w:num w:numId="6" w16cid:durableId="1029331419">
    <w:abstractNumId w:val="9"/>
  </w:num>
  <w:num w:numId="7" w16cid:durableId="502622797">
    <w:abstractNumId w:val="6"/>
  </w:num>
  <w:num w:numId="8" w16cid:durableId="1263150391">
    <w:abstractNumId w:val="16"/>
  </w:num>
  <w:num w:numId="9" w16cid:durableId="1664822022">
    <w:abstractNumId w:val="10"/>
  </w:num>
  <w:num w:numId="10" w16cid:durableId="1698196000">
    <w:abstractNumId w:val="2"/>
  </w:num>
  <w:num w:numId="11" w16cid:durableId="609123686">
    <w:abstractNumId w:val="18"/>
  </w:num>
  <w:num w:numId="12" w16cid:durableId="1504737416">
    <w:abstractNumId w:val="25"/>
  </w:num>
  <w:num w:numId="13" w16cid:durableId="231670708">
    <w:abstractNumId w:val="1"/>
  </w:num>
  <w:num w:numId="14" w16cid:durableId="922907581">
    <w:abstractNumId w:val="5"/>
  </w:num>
  <w:num w:numId="15" w16cid:durableId="1417244916">
    <w:abstractNumId w:val="15"/>
  </w:num>
  <w:num w:numId="16" w16cid:durableId="123234397">
    <w:abstractNumId w:val="22"/>
  </w:num>
  <w:num w:numId="17" w16cid:durableId="1708523969">
    <w:abstractNumId w:val="17"/>
  </w:num>
  <w:num w:numId="18" w16cid:durableId="692070679">
    <w:abstractNumId w:val="3"/>
  </w:num>
  <w:num w:numId="19" w16cid:durableId="290332073">
    <w:abstractNumId w:val="8"/>
  </w:num>
  <w:num w:numId="20" w16cid:durableId="1822842311">
    <w:abstractNumId w:val="11"/>
  </w:num>
  <w:num w:numId="21" w16cid:durableId="1607887270">
    <w:abstractNumId w:val="24"/>
  </w:num>
  <w:num w:numId="22" w16cid:durableId="777985800">
    <w:abstractNumId w:val="7"/>
  </w:num>
  <w:num w:numId="23" w16cid:durableId="343020963">
    <w:abstractNumId w:val="23"/>
  </w:num>
  <w:num w:numId="24" w16cid:durableId="597835579">
    <w:abstractNumId w:val="21"/>
  </w:num>
  <w:num w:numId="25" w16cid:durableId="227036075">
    <w:abstractNumId w:val="4"/>
  </w:num>
  <w:num w:numId="26" w16cid:durableId="5511633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0DF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5C1"/>
    <w:rsid w:val="00203649"/>
    <w:rsid w:val="002043E5"/>
    <w:rsid w:val="002044BD"/>
    <w:rsid w:val="00204C96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A99"/>
    <w:rsid w:val="00226E94"/>
    <w:rsid w:val="00227F1F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CAE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9C3"/>
    <w:rsid w:val="002E341B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1391"/>
    <w:rsid w:val="00361927"/>
    <w:rsid w:val="00361A71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078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69AD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4252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904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30D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488"/>
    <w:rsid w:val="0070475E"/>
    <w:rsid w:val="007048A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716C"/>
    <w:rsid w:val="007438EA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7B1"/>
    <w:rsid w:val="00793BF0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6F9"/>
    <w:rsid w:val="007C7AA7"/>
    <w:rsid w:val="007D0733"/>
    <w:rsid w:val="007D1862"/>
    <w:rsid w:val="007D18D3"/>
    <w:rsid w:val="007D225A"/>
    <w:rsid w:val="007D2B56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03C"/>
    <w:rsid w:val="008F2ED2"/>
    <w:rsid w:val="008F3955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100F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47C1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4F39"/>
    <w:rsid w:val="009E5558"/>
    <w:rsid w:val="009E58C5"/>
    <w:rsid w:val="009F0FE1"/>
    <w:rsid w:val="009F1937"/>
    <w:rsid w:val="009F1B55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3AC5"/>
    <w:rsid w:val="00A0408F"/>
    <w:rsid w:val="00A0430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26EB"/>
    <w:rsid w:val="00A9326D"/>
    <w:rsid w:val="00A95909"/>
    <w:rsid w:val="00A96588"/>
    <w:rsid w:val="00A965E1"/>
    <w:rsid w:val="00A96835"/>
    <w:rsid w:val="00AA0EB5"/>
    <w:rsid w:val="00AA1257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4158"/>
    <w:rsid w:val="00AD4C1F"/>
    <w:rsid w:val="00AD7925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BF"/>
    <w:rsid w:val="00B96CDC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6CA3"/>
    <w:rsid w:val="00BD7053"/>
    <w:rsid w:val="00BD75D6"/>
    <w:rsid w:val="00BD7938"/>
    <w:rsid w:val="00BE1261"/>
    <w:rsid w:val="00BE2B15"/>
    <w:rsid w:val="00BE3BEF"/>
    <w:rsid w:val="00BE4685"/>
    <w:rsid w:val="00BE47DB"/>
    <w:rsid w:val="00BE49C7"/>
    <w:rsid w:val="00BE5BC2"/>
    <w:rsid w:val="00BF03C9"/>
    <w:rsid w:val="00BF0783"/>
    <w:rsid w:val="00BF3A73"/>
    <w:rsid w:val="00BF5216"/>
    <w:rsid w:val="00BF560D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F0"/>
    <w:rsid w:val="00C456FD"/>
    <w:rsid w:val="00C45ECB"/>
    <w:rsid w:val="00C4721B"/>
    <w:rsid w:val="00C4765C"/>
    <w:rsid w:val="00C51C4D"/>
    <w:rsid w:val="00C52143"/>
    <w:rsid w:val="00C52C28"/>
    <w:rsid w:val="00C53C2B"/>
    <w:rsid w:val="00C547F5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BA4"/>
    <w:rsid w:val="00CF6BBD"/>
    <w:rsid w:val="00CF6CB7"/>
    <w:rsid w:val="00D0194D"/>
    <w:rsid w:val="00D01B77"/>
    <w:rsid w:val="00D02B64"/>
    <w:rsid w:val="00D0577E"/>
    <w:rsid w:val="00D057C6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F4"/>
    <w:rsid w:val="00D30146"/>
    <w:rsid w:val="00D305EC"/>
    <w:rsid w:val="00D30764"/>
    <w:rsid w:val="00D30BFC"/>
    <w:rsid w:val="00D30C8A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153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166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5EB"/>
    <w:rsid w:val="00E71C38"/>
    <w:rsid w:val="00E7203E"/>
    <w:rsid w:val="00E72A50"/>
    <w:rsid w:val="00E73B55"/>
    <w:rsid w:val="00E75407"/>
    <w:rsid w:val="00E758BD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36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C3A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123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Ursula Wienbruch</cp:lastModifiedBy>
  <cp:revision>12</cp:revision>
  <cp:lastPrinted>2023-02-19T10:55:00Z</cp:lastPrinted>
  <dcterms:created xsi:type="dcterms:W3CDTF">2023-01-01T12:55:00Z</dcterms:created>
  <dcterms:modified xsi:type="dcterms:W3CDTF">2023-02-19T10:55:00Z</dcterms:modified>
</cp:coreProperties>
</file>