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15EC" w:rsidRDefault="00E92003" w:rsidP="00410DC6">
      <w:pPr>
        <w:pStyle w:val="Textkrper"/>
      </w:pPr>
      <w:r w:rsidRPr="008B1608">
        <w:rPr>
          <w:noProof/>
        </w:rPr>
        <mc:AlternateContent>
          <mc:Choice Requires="wps">
            <w:drawing>
              <wp:anchor distT="0" distB="0" distL="114300" distR="114300" simplePos="0" relativeHeight="251658239" behindDoc="0" locked="1" layoutInCell="1" allowOverlap="1" wp14:anchorId="4530782A" wp14:editId="6F7ECF9A">
                <wp:simplePos x="0" y="0"/>
                <wp:positionH relativeFrom="page">
                  <wp:posOffset>645160</wp:posOffset>
                </wp:positionH>
                <wp:positionV relativeFrom="page">
                  <wp:posOffset>4431030</wp:posOffset>
                </wp:positionV>
                <wp:extent cx="6043930" cy="989965"/>
                <wp:effectExtent l="0" t="0" r="0" b="635"/>
                <wp:wrapNone/>
                <wp:docPr id="23" name="Textfeld 23"/>
                <wp:cNvGraphicFramePr/>
                <a:graphic xmlns:a="http://schemas.openxmlformats.org/drawingml/2006/main">
                  <a:graphicData uri="http://schemas.microsoft.com/office/word/2010/wordprocessingShape">
                    <wps:wsp>
                      <wps:cNvSpPr txBox="1"/>
                      <wps:spPr>
                        <a:xfrm>
                          <a:off x="0" y="0"/>
                          <a:ext cx="6043930" cy="989965"/>
                        </a:xfrm>
                        <a:prstGeom prst="rect">
                          <a:avLst/>
                        </a:prstGeom>
                        <a:solidFill>
                          <a:sysClr val="window" lastClr="FFFFFF"/>
                        </a:solidFill>
                        <a:ln w="6350">
                          <a:noFill/>
                        </a:ln>
                        <a:effectLst/>
                      </wps:spPr>
                      <wps:txbx>
                        <w:txbxContent>
                          <w:p w:rsidR="00407F83" w:rsidRPr="002B4F55" w:rsidRDefault="00407F83" w:rsidP="00416393">
                            <w:pPr>
                              <w:pStyle w:val="NL-DeckblattFett"/>
                            </w:pPr>
                            <w:r>
                              <w:t xml:space="preserve">Deutsch 6BG – Handreichung zum </w:t>
                            </w:r>
                            <w:proofErr w:type="spellStart"/>
                            <w:r>
                              <w:t>Feldermodell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30782A" id="_x0000_t202" coordsize="21600,21600" o:spt="202" path="m,l,21600r21600,l21600,xe">
                <v:stroke joinstyle="miter"/>
                <v:path gradientshapeok="t" o:connecttype="rect"/>
              </v:shapetype>
              <v:shape id="Textfeld 23" o:spid="_x0000_s1026" type="#_x0000_t202" style="position:absolute;left:0;text-align:left;margin-left:50.8pt;margin-top:348.9pt;width:475.9pt;height:77.9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" fillcolor="window" stroked="f" strokeweight=".5pt">
                <v:textbox>
                  <w:txbxContent>
                    <w:p w:rsidR="00407F83" w:rsidRPr="002B4F55" w:rsidRDefault="00407F83" w:rsidP="00416393">
                      <w:pPr>
                        <w:pStyle w:val="NL-DeckblattFett"/>
                      </w:pPr>
                      <w:r>
                        <w:t xml:space="preserve">Deutsch 6BG – Handreichung zum </w:t>
                      </w:r>
                      <w:proofErr w:type="spellStart"/>
                      <w:r>
                        <w:t>Feldermodell</w:t>
                      </w:r>
                      <w:proofErr w:type="spellEnd"/>
                    </w:p>
                  </w:txbxContent>
                </v:textbox>
                <w10:wrap anchorx="page" anchory="page"/>
                <w10:anchorlock/>
              </v:shape>
            </w:pict>
          </mc:Fallback>
        </mc:AlternateContent>
      </w:r>
    </w:p>
    <w:p w:rsidR="00B515EC" w:rsidRDefault="00B515EC" w:rsidP="00B515EC">
      <w:pPr>
        <w:pStyle w:val="Textkrper"/>
      </w:pPr>
    </w:p>
    <w:p w:rsidR="001741F9" w:rsidRDefault="001741F9" w:rsidP="00B515EC">
      <w:pPr>
        <w:pStyle w:val="Textkrper"/>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p w:rsidR="00410DC6" w:rsidRDefault="00410DC6" w:rsidP="00410DC6">
      <w:pPr>
        <w:pStyle w:val="Textkrper-Erstzeileneinzug"/>
      </w:pPr>
    </w:p>
    <w:tbl>
      <w:tblPr>
        <w:tblStyle w:val="Tabellenraster"/>
        <w:tblW w:w="966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377"/>
        <w:gridCol w:w="7291"/>
      </w:tblGrid>
      <w:tr w:rsidR="00410DC6" w:rsidRPr="009845C4" w:rsidTr="00407F83">
        <w:tc>
          <w:tcPr>
            <w:tcW w:w="9668" w:type="dxa"/>
            <w:gridSpan w:val="2"/>
          </w:tcPr>
          <w:p w:rsidR="00410DC6" w:rsidRPr="00410DC6" w:rsidRDefault="00410DC6" w:rsidP="00410DC6">
            <w:pPr>
              <w:pStyle w:val="LS-ImpressumFett"/>
            </w:pPr>
            <w:r>
              <w:t>R</w:t>
            </w:r>
            <w:r w:rsidRPr="00410DC6">
              <w:t>edaktionelle Bearbeitung</w:t>
            </w:r>
          </w:p>
        </w:tc>
      </w:tr>
      <w:tr w:rsidR="00410DC6" w:rsidRPr="009845C4" w:rsidTr="00407F83">
        <w:tc>
          <w:tcPr>
            <w:tcW w:w="2377" w:type="dxa"/>
          </w:tcPr>
          <w:p w:rsidR="00410DC6" w:rsidRPr="00B97368" w:rsidRDefault="00410DC6" w:rsidP="00410DC6"/>
        </w:tc>
        <w:tc>
          <w:tcPr>
            <w:tcW w:w="7291" w:type="dxa"/>
          </w:tcPr>
          <w:p w:rsidR="00410DC6" w:rsidRPr="00B97368" w:rsidRDefault="00410DC6" w:rsidP="00410DC6"/>
        </w:tc>
      </w:tr>
      <w:tr w:rsidR="00410DC6" w:rsidRPr="009845C4" w:rsidTr="00407F83">
        <w:tc>
          <w:tcPr>
            <w:tcW w:w="2377" w:type="dxa"/>
          </w:tcPr>
          <w:p w:rsidR="00410DC6" w:rsidRPr="00410DC6" w:rsidRDefault="00410DC6" w:rsidP="00410DC6">
            <w:pPr>
              <w:pStyle w:val="NL-Impressum"/>
            </w:pPr>
            <w:r w:rsidRPr="009845C4">
              <w:t>Redaktion</w:t>
            </w:r>
          </w:p>
        </w:tc>
        <w:tc>
          <w:tcPr>
            <w:tcW w:w="7291" w:type="dxa"/>
          </w:tcPr>
          <w:p w:rsidR="00410DC6" w:rsidRPr="00410DC6" w:rsidRDefault="00410DC6" w:rsidP="00410DC6">
            <w:pPr>
              <w:pStyle w:val="NL-Impressum"/>
            </w:pPr>
            <w:r>
              <w:t>Tajana</w:t>
            </w:r>
            <w:r w:rsidRPr="00410DC6">
              <w:t xml:space="preserve"> Klein, Zentrum für Schulqualität und Lehrerbildung</w:t>
            </w:r>
          </w:p>
          <w:p w:rsidR="00410DC6" w:rsidRPr="009845C4" w:rsidRDefault="00410DC6" w:rsidP="00410DC6">
            <w:pPr>
              <w:pStyle w:val="NL-Impressum"/>
            </w:pPr>
          </w:p>
        </w:tc>
      </w:tr>
      <w:tr w:rsidR="00410DC6" w:rsidRPr="009845C4" w:rsidTr="00407F83">
        <w:tc>
          <w:tcPr>
            <w:tcW w:w="2377" w:type="dxa"/>
          </w:tcPr>
          <w:p w:rsidR="00410DC6" w:rsidRPr="00410DC6" w:rsidRDefault="00410DC6" w:rsidP="00410DC6">
            <w:pPr>
              <w:pStyle w:val="NL-Impressum"/>
            </w:pPr>
            <w:r w:rsidRPr="009845C4">
              <w:t>Autor</w:t>
            </w:r>
            <w:r w:rsidRPr="00410DC6">
              <w:t>enteam</w:t>
            </w:r>
          </w:p>
        </w:tc>
        <w:tc>
          <w:tcPr>
            <w:tcW w:w="7291" w:type="dxa"/>
          </w:tcPr>
          <w:p w:rsidR="00410DC6" w:rsidRPr="00410DC6" w:rsidRDefault="00410DC6" w:rsidP="00410DC6">
            <w:pPr>
              <w:pStyle w:val="NL-Impressum"/>
            </w:pPr>
            <w:r>
              <w:t>Daniela</w:t>
            </w:r>
            <w:r w:rsidRPr="00410DC6">
              <w:t xml:space="preserve"> </w:t>
            </w:r>
            <w:proofErr w:type="spellStart"/>
            <w:r w:rsidRPr="00410DC6">
              <w:t>Matkovic</w:t>
            </w:r>
            <w:proofErr w:type="spellEnd"/>
            <w:r w:rsidRPr="00410DC6">
              <w:t xml:space="preserve">, </w:t>
            </w:r>
            <w:r w:rsidR="00407F83" w:rsidRPr="00410DC6">
              <w:t>Kaufmännische Schule, Offenburg</w:t>
            </w:r>
          </w:p>
          <w:p w:rsidR="00410DC6" w:rsidRPr="009845C4" w:rsidRDefault="00410DC6" w:rsidP="00407F83">
            <w:pPr>
              <w:pStyle w:val="NL-Impressum"/>
            </w:pPr>
            <w:r>
              <w:t>Katherina</w:t>
            </w:r>
            <w:r w:rsidRPr="00410DC6">
              <w:t xml:space="preserve"> </w:t>
            </w:r>
            <w:proofErr w:type="spellStart"/>
            <w:r w:rsidRPr="00410DC6">
              <w:t>Roik</w:t>
            </w:r>
            <w:proofErr w:type="spellEnd"/>
            <w:r w:rsidRPr="00410DC6">
              <w:t xml:space="preserve">, </w:t>
            </w:r>
            <w:r w:rsidR="00407F83" w:rsidRPr="00410DC6">
              <w:t>Carl-Theodor-Schule, Schwetzingen</w:t>
            </w:r>
            <w:r w:rsidR="00407F83" w:rsidRPr="00407F83">
              <w:t xml:space="preserve"> </w:t>
            </w:r>
          </w:p>
        </w:tc>
      </w:tr>
      <w:tr w:rsidR="00410DC6" w:rsidRPr="009845C4" w:rsidTr="00407F83">
        <w:tc>
          <w:tcPr>
            <w:tcW w:w="2377" w:type="dxa"/>
          </w:tcPr>
          <w:p w:rsidR="00410DC6" w:rsidRPr="00410DC6" w:rsidRDefault="00410DC6" w:rsidP="00410DC6">
            <w:pPr>
              <w:pStyle w:val="NL-Impressum"/>
            </w:pPr>
            <w:r w:rsidRPr="009845C4">
              <w:t>Stand</w:t>
            </w:r>
          </w:p>
        </w:tc>
        <w:tc>
          <w:tcPr>
            <w:tcW w:w="7291" w:type="dxa"/>
          </w:tcPr>
          <w:p w:rsidR="00410DC6" w:rsidRDefault="00410DC6" w:rsidP="00410DC6">
            <w:pPr>
              <w:pStyle w:val="NL-Impressum"/>
            </w:pPr>
            <w:r>
              <w:t>Juli</w:t>
            </w:r>
            <w:r w:rsidRPr="00410DC6">
              <w:t xml:space="preserve"> 2019</w:t>
            </w:r>
          </w:p>
          <w:p w:rsidR="00410DC6" w:rsidRPr="009845C4" w:rsidRDefault="00410DC6" w:rsidP="00410DC6">
            <w:pPr>
              <w:pStyle w:val="NL-Impressum"/>
            </w:pPr>
          </w:p>
        </w:tc>
      </w:tr>
    </w:tbl>
    <w:p w:rsidR="00BB6D95" w:rsidRDefault="00BB6D95" w:rsidP="00410DC6">
      <w:pPr>
        <w:pStyle w:val="Textkrper-Erstzeileneinzug"/>
        <w:rPr>
          <w:lang w:eastAsia="de-DE"/>
        </w:rPr>
      </w:pPr>
    </w:p>
    <w:p w:rsidR="00BB6D95" w:rsidRDefault="00BB6D95" w:rsidP="00BB6D95">
      <w:pPr>
        <w:pStyle w:val="Textkrper-Erstzeileneinzug"/>
        <w:rPr>
          <w:lang w:eastAsia="de-DE"/>
        </w:rPr>
      </w:pPr>
      <w:r>
        <w:rPr>
          <w:lang w:eastAsia="de-DE"/>
        </w:rPr>
        <w:br w:type="page"/>
      </w:r>
    </w:p>
    <w:p w:rsidR="00410DC6" w:rsidRDefault="00410DC6" w:rsidP="00410DC6">
      <w:pPr>
        <w:pStyle w:val="Textkrper-Erstzeileneinzug"/>
      </w:pPr>
    </w:p>
    <w:p w:rsidR="00BB6D95" w:rsidRPr="00410DC6" w:rsidRDefault="00BB6D95" w:rsidP="00410DC6">
      <w:pPr>
        <w:pStyle w:val="Textkrper-Erstzeileneinzug"/>
        <w:rPr>
          <w:lang w:eastAsia="de-DE"/>
        </w:rPr>
        <w:sectPr w:rsidR="00BB6D95" w:rsidRPr="00410DC6" w:rsidSect="00CF4607">
          <w:headerReference w:type="even" r:id="rId8"/>
          <w:headerReference w:type="default" r:id="rId9"/>
          <w:footerReference w:type="even" r:id="rId10"/>
          <w:footerReference w:type="default" r:id="rId11"/>
          <w:headerReference w:type="first" r:id="rId12"/>
          <w:footerReference w:type="first" r:id="rId13"/>
          <w:pgSz w:w="11906" w:h="16838" w:code="9"/>
          <w:pgMar w:top="1701" w:right="1134" w:bottom="1701" w:left="1134" w:header="709" w:footer="709" w:gutter="0"/>
          <w:cols w:space="708"/>
          <w:titlePg/>
          <w:docGrid w:linePitch="360"/>
        </w:sectPr>
      </w:pPr>
    </w:p>
    <w:p w:rsidR="00B97368" w:rsidRDefault="00B97368" w:rsidP="00600BB3">
      <w:pPr>
        <w:pStyle w:val="LS-Inhaltsverzeichnisberschrift"/>
      </w:pPr>
    </w:p>
    <w:p w:rsidR="001741F9" w:rsidRDefault="001741F9" w:rsidP="00600BB3">
      <w:pPr>
        <w:pStyle w:val="LS-Inhaltsverzeichnisberschrift"/>
      </w:pPr>
      <w:r>
        <w:t>Inhaltsverzeichnis</w:t>
      </w:r>
    </w:p>
    <w:p w:rsidR="00C502BA" w:rsidRDefault="00DE5C4E">
      <w:pPr>
        <w:pStyle w:val="Verzeichnis1"/>
        <w:rPr>
          <w:rFonts w:asciiTheme="minorHAnsi" w:eastAsiaTheme="minorEastAsia" w:hAnsiTheme="minorHAnsi" w:cstheme="minorBidi"/>
          <w:noProof/>
          <w:color w:val="auto"/>
          <w:sz w:val="22"/>
          <w:szCs w:val="22"/>
          <w:lang w:eastAsia="de-DE"/>
        </w:rPr>
      </w:pPr>
      <w:r>
        <w:rPr>
          <w:rFonts w:ascii="Univers 45 Light" w:hAnsi="Univers 45 Light"/>
          <w:b/>
          <w:sz w:val="22"/>
          <w:szCs w:val="22"/>
          <w:lang w:eastAsia="de-DE"/>
        </w:rPr>
        <w:fldChar w:fldCharType="begin"/>
      </w:r>
      <w:r>
        <w:rPr>
          <w:lang w:eastAsia="de-DE"/>
        </w:rPr>
        <w:instrText xml:space="preserve"> TOC \o "1-4" \h \z </w:instrText>
      </w:r>
      <w:r>
        <w:rPr>
          <w:rFonts w:ascii="Univers 45 Light" w:hAnsi="Univers 45 Light"/>
          <w:b/>
          <w:sz w:val="22"/>
          <w:szCs w:val="22"/>
          <w:lang w:eastAsia="de-DE"/>
        </w:rPr>
        <w:fldChar w:fldCharType="separate"/>
      </w:r>
      <w:hyperlink w:anchor="_Toc19118835" w:history="1">
        <w:r w:rsidR="00C502BA" w:rsidRPr="00777141">
          <w:rPr>
            <w:rStyle w:val="Hyperlink"/>
            <w:noProof/>
          </w:rPr>
          <w:t>1</w:t>
        </w:r>
        <w:r w:rsidR="00C502BA">
          <w:rPr>
            <w:rFonts w:asciiTheme="minorHAnsi" w:eastAsiaTheme="minorEastAsia" w:hAnsiTheme="minorHAnsi" w:cstheme="minorBidi"/>
            <w:noProof/>
            <w:color w:val="auto"/>
            <w:sz w:val="22"/>
            <w:szCs w:val="22"/>
            <w:lang w:eastAsia="de-DE"/>
          </w:rPr>
          <w:tab/>
        </w:r>
        <w:r w:rsidR="00C502BA" w:rsidRPr="00777141">
          <w:rPr>
            <w:rStyle w:val="Hyperlink"/>
            <w:noProof/>
          </w:rPr>
          <w:t>Vorwort</w:t>
        </w:r>
        <w:r w:rsidR="00C502BA">
          <w:rPr>
            <w:noProof/>
            <w:webHidden/>
          </w:rPr>
          <w:tab/>
        </w:r>
        <w:r w:rsidR="00C502BA">
          <w:rPr>
            <w:noProof/>
            <w:webHidden/>
          </w:rPr>
          <w:fldChar w:fldCharType="begin"/>
        </w:r>
        <w:r w:rsidR="00C502BA">
          <w:rPr>
            <w:noProof/>
            <w:webHidden/>
          </w:rPr>
          <w:instrText xml:space="preserve"> PAGEREF _Toc19118835 \h </w:instrText>
        </w:r>
        <w:r w:rsidR="00C502BA">
          <w:rPr>
            <w:noProof/>
            <w:webHidden/>
          </w:rPr>
        </w:r>
        <w:r w:rsidR="00C502BA">
          <w:rPr>
            <w:noProof/>
            <w:webHidden/>
          </w:rPr>
          <w:fldChar w:fldCharType="separate"/>
        </w:r>
        <w:r w:rsidR="00C502BA">
          <w:rPr>
            <w:noProof/>
            <w:webHidden/>
          </w:rPr>
          <w:t>2</w:t>
        </w:r>
        <w:r w:rsidR="00C502BA">
          <w:rPr>
            <w:noProof/>
            <w:webHidden/>
          </w:rPr>
          <w:fldChar w:fldCharType="end"/>
        </w:r>
      </w:hyperlink>
    </w:p>
    <w:p w:rsidR="00C502BA" w:rsidRDefault="00407F83">
      <w:pPr>
        <w:pStyle w:val="Verzeichnis1"/>
        <w:rPr>
          <w:rFonts w:asciiTheme="minorHAnsi" w:eastAsiaTheme="minorEastAsia" w:hAnsiTheme="minorHAnsi" w:cstheme="minorBidi"/>
          <w:noProof/>
          <w:color w:val="auto"/>
          <w:sz w:val="22"/>
          <w:szCs w:val="22"/>
          <w:lang w:eastAsia="de-DE"/>
        </w:rPr>
      </w:pPr>
      <w:hyperlink w:anchor="_Toc19118836" w:history="1">
        <w:r w:rsidR="00C502BA" w:rsidRPr="00777141">
          <w:rPr>
            <w:rStyle w:val="Hyperlink"/>
            <w:noProof/>
          </w:rPr>
          <w:t>2</w:t>
        </w:r>
        <w:r w:rsidR="00C502BA">
          <w:rPr>
            <w:rFonts w:asciiTheme="minorHAnsi" w:eastAsiaTheme="minorEastAsia" w:hAnsiTheme="minorHAnsi" w:cstheme="minorBidi"/>
            <w:noProof/>
            <w:color w:val="auto"/>
            <w:sz w:val="22"/>
            <w:szCs w:val="22"/>
            <w:lang w:eastAsia="de-DE"/>
          </w:rPr>
          <w:tab/>
        </w:r>
        <w:r w:rsidR="00C502BA" w:rsidRPr="00777141">
          <w:rPr>
            <w:rStyle w:val="Hyperlink"/>
            <w:noProof/>
          </w:rPr>
          <w:t>Einführung in das topologische Feldermodell</w:t>
        </w:r>
        <w:r w:rsidR="00C502BA">
          <w:rPr>
            <w:noProof/>
            <w:webHidden/>
          </w:rPr>
          <w:tab/>
        </w:r>
        <w:r w:rsidR="00C502BA">
          <w:rPr>
            <w:noProof/>
            <w:webHidden/>
          </w:rPr>
          <w:fldChar w:fldCharType="begin"/>
        </w:r>
        <w:r w:rsidR="00C502BA">
          <w:rPr>
            <w:noProof/>
            <w:webHidden/>
          </w:rPr>
          <w:instrText xml:space="preserve"> PAGEREF _Toc19118836 \h </w:instrText>
        </w:r>
        <w:r w:rsidR="00C502BA">
          <w:rPr>
            <w:noProof/>
            <w:webHidden/>
          </w:rPr>
        </w:r>
        <w:r w:rsidR="00C502BA">
          <w:rPr>
            <w:noProof/>
            <w:webHidden/>
          </w:rPr>
          <w:fldChar w:fldCharType="separate"/>
        </w:r>
        <w:r w:rsidR="00C502BA">
          <w:rPr>
            <w:noProof/>
            <w:webHidden/>
          </w:rPr>
          <w:t>2</w:t>
        </w:r>
        <w:r w:rsidR="00C502BA">
          <w:rPr>
            <w:noProof/>
            <w:webHidden/>
          </w:rPr>
          <w:fldChar w:fldCharType="end"/>
        </w:r>
      </w:hyperlink>
    </w:p>
    <w:p w:rsidR="00C502BA" w:rsidRDefault="00407F83">
      <w:pPr>
        <w:pStyle w:val="Verzeichnis1"/>
        <w:rPr>
          <w:rFonts w:asciiTheme="minorHAnsi" w:eastAsiaTheme="minorEastAsia" w:hAnsiTheme="minorHAnsi" w:cstheme="minorBidi"/>
          <w:noProof/>
          <w:color w:val="auto"/>
          <w:sz w:val="22"/>
          <w:szCs w:val="22"/>
          <w:lang w:eastAsia="de-DE"/>
        </w:rPr>
      </w:pPr>
      <w:hyperlink w:anchor="_Toc19118837" w:history="1">
        <w:r w:rsidR="00C502BA" w:rsidRPr="00777141">
          <w:rPr>
            <w:rStyle w:val="Hyperlink"/>
            <w:noProof/>
          </w:rPr>
          <w:t>3</w:t>
        </w:r>
        <w:r w:rsidR="00C502BA">
          <w:rPr>
            <w:rFonts w:asciiTheme="minorHAnsi" w:eastAsiaTheme="minorEastAsia" w:hAnsiTheme="minorHAnsi" w:cstheme="minorBidi"/>
            <w:noProof/>
            <w:color w:val="auto"/>
            <w:sz w:val="22"/>
            <w:szCs w:val="22"/>
            <w:lang w:eastAsia="de-DE"/>
          </w:rPr>
          <w:tab/>
        </w:r>
        <w:r w:rsidR="00C502BA" w:rsidRPr="00777141">
          <w:rPr>
            <w:rStyle w:val="Hyperlink"/>
            <w:noProof/>
          </w:rPr>
          <w:t>Vorteile und Kritik</w:t>
        </w:r>
        <w:r w:rsidR="00C502BA">
          <w:rPr>
            <w:noProof/>
            <w:webHidden/>
          </w:rPr>
          <w:tab/>
        </w:r>
        <w:r w:rsidR="00C502BA">
          <w:rPr>
            <w:noProof/>
            <w:webHidden/>
          </w:rPr>
          <w:fldChar w:fldCharType="begin"/>
        </w:r>
        <w:r w:rsidR="00C502BA">
          <w:rPr>
            <w:noProof/>
            <w:webHidden/>
          </w:rPr>
          <w:instrText xml:space="preserve"> PAGEREF _Toc19118837 \h </w:instrText>
        </w:r>
        <w:r w:rsidR="00C502BA">
          <w:rPr>
            <w:noProof/>
            <w:webHidden/>
          </w:rPr>
        </w:r>
        <w:r w:rsidR="00C502BA">
          <w:rPr>
            <w:noProof/>
            <w:webHidden/>
          </w:rPr>
          <w:fldChar w:fldCharType="separate"/>
        </w:r>
        <w:r w:rsidR="00C502BA">
          <w:rPr>
            <w:noProof/>
            <w:webHidden/>
          </w:rPr>
          <w:t>4</w:t>
        </w:r>
        <w:r w:rsidR="00C502BA">
          <w:rPr>
            <w:noProof/>
            <w:webHidden/>
          </w:rPr>
          <w:fldChar w:fldCharType="end"/>
        </w:r>
      </w:hyperlink>
    </w:p>
    <w:p w:rsidR="00C502BA" w:rsidRDefault="00407F83">
      <w:pPr>
        <w:pStyle w:val="Verzeichnis1"/>
        <w:rPr>
          <w:rFonts w:asciiTheme="minorHAnsi" w:eastAsiaTheme="minorEastAsia" w:hAnsiTheme="minorHAnsi" w:cstheme="minorBidi"/>
          <w:noProof/>
          <w:color w:val="auto"/>
          <w:sz w:val="22"/>
          <w:szCs w:val="22"/>
          <w:lang w:eastAsia="de-DE"/>
        </w:rPr>
      </w:pPr>
      <w:hyperlink w:anchor="_Toc19118838" w:history="1">
        <w:r w:rsidR="00C502BA" w:rsidRPr="00777141">
          <w:rPr>
            <w:rStyle w:val="Hyperlink"/>
            <w:noProof/>
          </w:rPr>
          <w:t>4</w:t>
        </w:r>
        <w:r w:rsidR="00C502BA">
          <w:rPr>
            <w:rFonts w:asciiTheme="minorHAnsi" w:eastAsiaTheme="minorEastAsia" w:hAnsiTheme="minorHAnsi" w:cstheme="minorBidi"/>
            <w:noProof/>
            <w:color w:val="auto"/>
            <w:sz w:val="22"/>
            <w:szCs w:val="22"/>
            <w:lang w:eastAsia="de-DE"/>
          </w:rPr>
          <w:tab/>
        </w:r>
        <w:r w:rsidR="00C502BA" w:rsidRPr="00777141">
          <w:rPr>
            <w:rStyle w:val="Hyperlink"/>
            <w:noProof/>
          </w:rPr>
          <w:t>Unterrichtsideen</w:t>
        </w:r>
        <w:r w:rsidR="00C502BA">
          <w:rPr>
            <w:noProof/>
            <w:webHidden/>
          </w:rPr>
          <w:tab/>
        </w:r>
        <w:r w:rsidR="00C502BA">
          <w:rPr>
            <w:noProof/>
            <w:webHidden/>
          </w:rPr>
          <w:fldChar w:fldCharType="begin"/>
        </w:r>
        <w:r w:rsidR="00C502BA">
          <w:rPr>
            <w:noProof/>
            <w:webHidden/>
          </w:rPr>
          <w:instrText xml:space="preserve"> PAGEREF _Toc19118838 \h </w:instrText>
        </w:r>
        <w:r w:rsidR="00C502BA">
          <w:rPr>
            <w:noProof/>
            <w:webHidden/>
          </w:rPr>
        </w:r>
        <w:r w:rsidR="00C502BA">
          <w:rPr>
            <w:noProof/>
            <w:webHidden/>
          </w:rPr>
          <w:fldChar w:fldCharType="separate"/>
        </w:r>
        <w:r w:rsidR="00C502BA">
          <w:rPr>
            <w:noProof/>
            <w:webHidden/>
          </w:rPr>
          <w:t>5</w:t>
        </w:r>
        <w:r w:rsidR="00C502BA">
          <w:rPr>
            <w:noProof/>
            <w:webHidden/>
          </w:rPr>
          <w:fldChar w:fldCharType="end"/>
        </w:r>
      </w:hyperlink>
    </w:p>
    <w:p w:rsidR="00C502BA" w:rsidRDefault="00407F83">
      <w:pPr>
        <w:pStyle w:val="Verzeichnis2"/>
        <w:rPr>
          <w:rFonts w:asciiTheme="minorHAnsi" w:eastAsiaTheme="minorEastAsia" w:hAnsiTheme="minorHAnsi" w:cstheme="minorBidi"/>
          <w:noProof/>
          <w:color w:val="auto"/>
          <w:sz w:val="22"/>
          <w:szCs w:val="22"/>
          <w:lang w:eastAsia="de-DE"/>
        </w:rPr>
      </w:pPr>
      <w:hyperlink w:anchor="_Toc19118839" w:history="1">
        <w:r w:rsidR="00C502BA" w:rsidRPr="00777141">
          <w:rPr>
            <w:rStyle w:val="Hyperlink"/>
            <w:noProof/>
          </w:rPr>
          <w:t>4.1</w:t>
        </w:r>
        <w:r w:rsidR="00C502BA">
          <w:rPr>
            <w:rFonts w:asciiTheme="minorHAnsi" w:eastAsiaTheme="minorEastAsia" w:hAnsiTheme="minorHAnsi" w:cstheme="minorBidi"/>
            <w:noProof/>
            <w:color w:val="auto"/>
            <w:sz w:val="22"/>
            <w:szCs w:val="22"/>
            <w:lang w:eastAsia="de-DE"/>
          </w:rPr>
          <w:tab/>
        </w:r>
        <w:r w:rsidR="00C502BA" w:rsidRPr="00777141">
          <w:rPr>
            <w:rStyle w:val="Hyperlink"/>
            <w:noProof/>
          </w:rPr>
          <w:t>Aufgaben für die Klasse 8</w:t>
        </w:r>
        <w:r w:rsidR="00C502BA">
          <w:rPr>
            <w:noProof/>
            <w:webHidden/>
          </w:rPr>
          <w:tab/>
        </w:r>
        <w:r w:rsidR="00C502BA">
          <w:rPr>
            <w:noProof/>
            <w:webHidden/>
          </w:rPr>
          <w:fldChar w:fldCharType="begin"/>
        </w:r>
        <w:r w:rsidR="00C502BA">
          <w:rPr>
            <w:noProof/>
            <w:webHidden/>
          </w:rPr>
          <w:instrText xml:space="preserve"> PAGEREF _Toc19118839 \h </w:instrText>
        </w:r>
        <w:r w:rsidR="00C502BA">
          <w:rPr>
            <w:noProof/>
            <w:webHidden/>
          </w:rPr>
        </w:r>
        <w:r w:rsidR="00C502BA">
          <w:rPr>
            <w:noProof/>
            <w:webHidden/>
          </w:rPr>
          <w:fldChar w:fldCharType="separate"/>
        </w:r>
        <w:r w:rsidR="00C502BA">
          <w:rPr>
            <w:noProof/>
            <w:webHidden/>
          </w:rPr>
          <w:t>5</w:t>
        </w:r>
        <w:r w:rsidR="00C502BA">
          <w:rPr>
            <w:noProof/>
            <w:webHidden/>
          </w:rPr>
          <w:fldChar w:fldCharType="end"/>
        </w:r>
      </w:hyperlink>
    </w:p>
    <w:p w:rsidR="00C502BA" w:rsidRDefault="00407F83">
      <w:pPr>
        <w:pStyle w:val="Verzeichnis2"/>
        <w:rPr>
          <w:rFonts w:asciiTheme="minorHAnsi" w:eastAsiaTheme="minorEastAsia" w:hAnsiTheme="minorHAnsi" w:cstheme="minorBidi"/>
          <w:noProof/>
          <w:color w:val="auto"/>
          <w:sz w:val="22"/>
          <w:szCs w:val="22"/>
          <w:lang w:eastAsia="de-DE"/>
        </w:rPr>
      </w:pPr>
      <w:hyperlink w:anchor="_Toc19118840" w:history="1">
        <w:r w:rsidR="00C502BA" w:rsidRPr="00777141">
          <w:rPr>
            <w:rStyle w:val="Hyperlink"/>
            <w:noProof/>
          </w:rPr>
          <w:t>4.2</w:t>
        </w:r>
        <w:r w:rsidR="00C502BA">
          <w:rPr>
            <w:rFonts w:asciiTheme="minorHAnsi" w:eastAsiaTheme="minorEastAsia" w:hAnsiTheme="minorHAnsi" w:cstheme="minorBidi"/>
            <w:noProof/>
            <w:color w:val="auto"/>
            <w:sz w:val="22"/>
            <w:szCs w:val="22"/>
            <w:lang w:eastAsia="de-DE"/>
          </w:rPr>
          <w:tab/>
        </w:r>
        <w:r w:rsidR="00C502BA" w:rsidRPr="00777141">
          <w:rPr>
            <w:rStyle w:val="Hyperlink"/>
            <w:noProof/>
          </w:rPr>
          <w:t>Aufgaben für die Klasse 9</w:t>
        </w:r>
        <w:r w:rsidR="00C502BA">
          <w:rPr>
            <w:noProof/>
            <w:webHidden/>
          </w:rPr>
          <w:tab/>
        </w:r>
        <w:r w:rsidR="00C502BA">
          <w:rPr>
            <w:noProof/>
            <w:webHidden/>
          </w:rPr>
          <w:fldChar w:fldCharType="begin"/>
        </w:r>
        <w:r w:rsidR="00C502BA">
          <w:rPr>
            <w:noProof/>
            <w:webHidden/>
          </w:rPr>
          <w:instrText xml:space="preserve"> PAGEREF _Toc19118840 \h </w:instrText>
        </w:r>
        <w:r w:rsidR="00C502BA">
          <w:rPr>
            <w:noProof/>
            <w:webHidden/>
          </w:rPr>
        </w:r>
        <w:r w:rsidR="00C502BA">
          <w:rPr>
            <w:noProof/>
            <w:webHidden/>
          </w:rPr>
          <w:fldChar w:fldCharType="separate"/>
        </w:r>
        <w:r w:rsidR="00C502BA">
          <w:rPr>
            <w:noProof/>
            <w:webHidden/>
          </w:rPr>
          <w:t>7</w:t>
        </w:r>
        <w:r w:rsidR="00C502BA">
          <w:rPr>
            <w:noProof/>
            <w:webHidden/>
          </w:rPr>
          <w:fldChar w:fldCharType="end"/>
        </w:r>
      </w:hyperlink>
    </w:p>
    <w:p w:rsidR="00C502BA" w:rsidRDefault="00407F83">
      <w:pPr>
        <w:pStyle w:val="Verzeichnis2"/>
        <w:rPr>
          <w:rFonts w:asciiTheme="minorHAnsi" w:eastAsiaTheme="minorEastAsia" w:hAnsiTheme="minorHAnsi" w:cstheme="minorBidi"/>
          <w:noProof/>
          <w:color w:val="auto"/>
          <w:sz w:val="22"/>
          <w:szCs w:val="22"/>
          <w:lang w:eastAsia="de-DE"/>
        </w:rPr>
      </w:pPr>
      <w:hyperlink w:anchor="_Toc19118841" w:history="1">
        <w:r w:rsidR="00C502BA" w:rsidRPr="00777141">
          <w:rPr>
            <w:rStyle w:val="Hyperlink"/>
            <w:noProof/>
          </w:rPr>
          <w:t>4.3</w:t>
        </w:r>
        <w:r w:rsidR="00C502BA">
          <w:rPr>
            <w:rFonts w:asciiTheme="minorHAnsi" w:eastAsiaTheme="minorEastAsia" w:hAnsiTheme="minorHAnsi" w:cstheme="minorBidi"/>
            <w:noProof/>
            <w:color w:val="auto"/>
            <w:sz w:val="22"/>
            <w:szCs w:val="22"/>
            <w:lang w:eastAsia="de-DE"/>
          </w:rPr>
          <w:tab/>
        </w:r>
        <w:r w:rsidR="00C502BA" w:rsidRPr="00777141">
          <w:rPr>
            <w:rStyle w:val="Hyperlink"/>
            <w:noProof/>
          </w:rPr>
          <w:t>Aufgaben für die Klasse 10</w:t>
        </w:r>
        <w:r w:rsidR="00C502BA">
          <w:rPr>
            <w:noProof/>
            <w:webHidden/>
          </w:rPr>
          <w:tab/>
        </w:r>
        <w:r w:rsidR="00C502BA">
          <w:rPr>
            <w:noProof/>
            <w:webHidden/>
          </w:rPr>
          <w:fldChar w:fldCharType="begin"/>
        </w:r>
        <w:r w:rsidR="00C502BA">
          <w:rPr>
            <w:noProof/>
            <w:webHidden/>
          </w:rPr>
          <w:instrText xml:space="preserve"> PAGEREF _Toc19118841 \h </w:instrText>
        </w:r>
        <w:r w:rsidR="00C502BA">
          <w:rPr>
            <w:noProof/>
            <w:webHidden/>
          </w:rPr>
        </w:r>
        <w:r w:rsidR="00C502BA">
          <w:rPr>
            <w:noProof/>
            <w:webHidden/>
          </w:rPr>
          <w:fldChar w:fldCharType="separate"/>
        </w:r>
        <w:r w:rsidR="00C502BA">
          <w:rPr>
            <w:noProof/>
            <w:webHidden/>
          </w:rPr>
          <w:t>8</w:t>
        </w:r>
        <w:r w:rsidR="00C502BA">
          <w:rPr>
            <w:noProof/>
            <w:webHidden/>
          </w:rPr>
          <w:fldChar w:fldCharType="end"/>
        </w:r>
      </w:hyperlink>
    </w:p>
    <w:p w:rsidR="00C502BA" w:rsidRDefault="00407F83">
      <w:pPr>
        <w:pStyle w:val="Verzeichnis2"/>
        <w:rPr>
          <w:rFonts w:asciiTheme="minorHAnsi" w:eastAsiaTheme="minorEastAsia" w:hAnsiTheme="minorHAnsi" w:cstheme="minorBidi"/>
          <w:noProof/>
          <w:color w:val="auto"/>
          <w:sz w:val="22"/>
          <w:szCs w:val="22"/>
          <w:lang w:eastAsia="de-DE"/>
        </w:rPr>
      </w:pPr>
      <w:hyperlink w:anchor="_Toc19118842" w:history="1">
        <w:r w:rsidR="00C502BA" w:rsidRPr="00777141">
          <w:rPr>
            <w:rStyle w:val="Hyperlink"/>
            <w:noProof/>
          </w:rPr>
          <w:t>4.4</w:t>
        </w:r>
        <w:r w:rsidR="00C502BA">
          <w:rPr>
            <w:rFonts w:asciiTheme="minorHAnsi" w:eastAsiaTheme="minorEastAsia" w:hAnsiTheme="minorHAnsi" w:cstheme="minorBidi"/>
            <w:noProof/>
            <w:color w:val="auto"/>
            <w:sz w:val="22"/>
            <w:szCs w:val="22"/>
            <w:lang w:eastAsia="de-DE"/>
          </w:rPr>
          <w:tab/>
        </w:r>
        <w:r w:rsidR="00C502BA" w:rsidRPr="00777141">
          <w:rPr>
            <w:rStyle w:val="Hyperlink"/>
            <w:noProof/>
          </w:rPr>
          <w:t>Ergänzende Aufgaben</w:t>
        </w:r>
        <w:r w:rsidR="00C502BA">
          <w:rPr>
            <w:noProof/>
            <w:webHidden/>
          </w:rPr>
          <w:tab/>
        </w:r>
        <w:r w:rsidR="00C502BA">
          <w:rPr>
            <w:noProof/>
            <w:webHidden/>
          </w:rPr>
          <w:fldChar w:fldCharType="begin"/>
        </w:r>
        <w:r w:rsidR="00C502BA">
          <w:rPr>
            <w:noProof/>
            <w:webHidden/>
          </w:rPr>
          <w:instrText xml:space="preserve"> PAGEREF _Toc19118842 \h </w:instrText>
        </w:r>
        <w:r w:rsidR="00C502BA">
          <w:rPr>
            <w:noProof/>
            <w:webHidden/>
          </w:rPr>
        </w:r>
        <w:r w:rsidR="00C502BA">
          <w:rPr>
            <w:noProof/>
            <w:webHidden/>
          </w:rPr>
          <w:fldChar w:fldCharType="separate"/>
        </w:r>
        <w:r w:rsidR="00C502BA">
          <w:rPr>
            <w:noProof/>
            <w:webHidden/>
          </w:rPr>
          <w:t>8</w:t>
        </w:r>
        <w:r w:rsidR="00C502BA">
          <w:rPr>
            <w:noProof/>
            <w:webHidden/>
          </w:rPr>
          <w:fldChar w:fldCharType="end"/>
        </w:r>
      </w:hyperlink>
    </w:p>
    <w:p w:rsidR="00C502BA" w:rsidRDefault="00407F83">
      <w:pPr>
        <w:pStyle w:val="Verzeichnis1"/>
        <w:rPr>
          <w:rFonts w:asciiTheme="minorHAnsi" w:eastAsiaTheme="minorEastAsia" w:hAnsiTheme="minorHAnsi" w:cstheme="minorBidi"/>
          <w:noProof/>
          <w:color w:val="auto"/>
          <w:sz w:val="22"/>
          <w:szCs w:val="22"/>
          <w:lang w:eastAsia="de-DE"/>
        </w:rPr>
      </w:pPr>
      <w:hyperlink w:anchor="_Toc19118843" w:history="1">
        <w:r w:rsidR="00C502BA" w:rsidRPr="00777141">
          <w:rPr>
            <w:rStyle w:val="Hyperlink"/>
            <w:noProof/>
          </w:rPr>
          <w:t>5</w:t>
        </w:r>
        <w:r w:rsidR="00C502BA">
          <w:rPr>
            <w:rFonts w:asciiTheme="minorHAnsi" w:eastAsiaTheme="minorEastAsia" w:hAnsiTheme="minorHAnsi" w:cstheme="minorBidi"/>
            <w:noProof/>
            <w:color w:val="auto"/>
            <w:sz w:val="22"/>
            <w:szCs w:val="22"/>
            <w:lang w:eastAsia="de-DE"/>
          </w:rPr>
          <w:tab/>
        </w:r>
        <w:r w:rsidR="00C502BA" w:rsidRPr="00777141">
          <w:rPr>
            <w:rStyle w:val="Hyperlink"/>
            <w:noProof/>
          </w:rPr>
          <w:t>Literaturempfehlung und Linksammlung</w:t>
        </w:r>
        <w:r w:rsidR="00C502BA">
          <w:rPr>
            <w:noProof/>
            <w:webHidden/>
          </w:rPr>
          <w:tab/>
        </w:r>
        <w:r w:rsidR="00C502BA">
          <w:rPr>
            <w:noProof/>
            <w:webHidden/>
          </w:rPr>
          <w:fldChar w:fldCharType="begin"/>
        </w:r>
        <w:r w:rsidR="00C502BA">
          <w:rPr>
            <w:noProof/>
            <w:webHidden/>
          </w:rPr>
          <w:instrText xml:space="preserve"> PAGEREF _Toc19118843 \h </w:instrText>
        </w:r>
        <w:r w:rsidR="00C502BA">
          <w:rPr>
            <w:noProof/>
            <w:webHidden/>
          </w:rPr>
        </w:r>
        <w:r w:rsidR="00C502BA">
          <w:rPr>
            <w:noProof/>
            <w:webHidden/>
          </w:rPr>
          <w:fldChar w:fldCharType="separate"/>
        </w:r>
        <w:r w:rsidR="00C502BA">
          <w:rPr>
            <w:noProof/>
            <w:webHidden/>
          </w:rPr>
          <w:t>12</w:t>
        </w:r>
        <w:r w:rsidR="00C502BA">
          <w:rPr>
            <w:noProof/>
            <w:webHidden/>
          </w:rPr>
          <w:fldChar w:fldCharType="end"/>
        </w:r>
      </w:hyperlink>
    </w:p>
    <w:p w:rsidR="00F738E2" w:rsidRDefault="00DE5C4E" w:rsidP="002E6DB4">
      <w:pPr>
        <w:pStyle w:val="Textkrper"/>
      </w:pPr>
      <w:r>
        <w:fldChar w:fldCharType="end"/>
      </w:r>
      <w:r w:rsidR="00F738E2">
        <w:br w:type="page"/>
      </w:r>
    </w:p>
    <w:p w:rsidR="00F738E2" w:rsidRPr="00D94C99" w:rsidRDefault="00080DC9" w:rsidP="00F738E2">
      <w:pPr>
        <w:pStyle w:val="berschrift1"/>
        <w:rPr>
          <w:rStyle w:val="Fett"/>
          <w:b w:val="0"/>
          <w:bCs/>
        </w:rPr>
      </w:pPr>
      <w:bookmarkStart w:id="0" w:name="_Toc19118835"/>
      <w:r>
        <w:lastRenderedPageBreak/>
        <w:t>Vorwort</w:t>
      </w:r>
      <w:bookmarkEnd w:id="0"/>
    </w:p>
    <w:p w:rsidR="00D218BC" w:rsidRDefault="00D94C99" w:rsidP="00B245AD">
      <w:pPr>
        <w:pStyle w:val="Textkrper-Erstzeileneinzug"/>
        <w:ind w:firstLine="0"/>
      </w:pPr>
      <w:r>
        <w:t>Mit den neuen Bi</w:t>
      </w:r>
      <w:r w:rsidR="00BC7C1B">
        <w:t xml:space="preserve">ldungsplänen für das </w:t>
      </w:r>
      <w:r w:rsidR="00377EE6">
        <w:t>sechs</w:t>
      </w:r>
      <w:r w:rsidR="00BC7C1B">
        <w:t>jährige B</w:t>
      </w:r>
      <w:r>
        <w:t>erufliche Gymn</w:t>
      </w:r>
      <w:r w:rsidR="00D218BC">
        <w:t>asium, die zum Beginn des Schuljahres</w:t>
      </w:r>
      <w:r>
        <w:t xml:space="preserve"> 2018</w:t>
      </w:r>
      <w:r w:rsidR="00D218BC">
        <w:t>/2019</w:t>
      </w:r>
      <w:r>
        <w:t xml:space="preserve"> in Kraft getreten sind, ist das topologische </w:t>
      </w:r>
      <w:proofErr w:type="spellStart"/>
      <w:r>
        <w:t>Feldermodell</w:t>
      </w:r>
      <w:proofErr w:type="spellEnd"/>
      <w:r>
        <w:t xml:space="preserve"> in der Mittelstufe im Fach Deutsch verpflichtend zu unterrichten. Ein Grund für die Aufnahme</w:t>
      </w:r>
      <w:r w:rsidR="00B245AD">
        <w:t xml:space="preserve"> </w:t>
      </w:r>
      <w:r>
        <w:t xml:space="preserve">des Modells in den Bildungsplan </w:t>
      </w:r>
      <w:r w:rsidR="00B245AD">
        <w:t xml:space="preserve">war es, </w:t>
      </w:r>
      <w:r>
        <w:t>den</w:t>
      </w:r>
      <w:r w:rsidR="00B245AD">
        <w:t xml:space="preserve"> Anschluss der </w:t>
      </w:r>
      <w:r w:rsidR="00BC7C1B">
        <w:t>B</w:t>
      </w:r>
      <w:r w:rsidR="00B245AD">
        <w:t>eruflichen Gymnasi</w:t>
      </w:r>
      <w:r>
        <w:t>en an die</w:t>
      </w:r>
      <w:r w:rsidR="00D85C68">
        <w:t xml:space="preserve"> 2016</w:t>
      </w:r>
      <w:r>
        <w:t xml:space="preserve"> </w:t>
      </w:r>
      <w:r w:rsidR="0032173B">
        <w:t>e</w:t>
      </w:r>
      <w:r>
        <w:t>ingeführten Bildungspläne der allgemein</w:t>
      </w:r>
      <w:r w:rsidR="00BC7C1B">
        <w:t xml:space="preserve"> </w:t>
      </w:r>
      <w:r>
        <w:t>bildenden Schulen</w:t>
      </w:r>
      <w:r w:rsidR="0032173B">
        <w:t xml:space="preserve"> in Baden-Württemberg</w:t>
      </w:r>
      <w:r>
        <w:t xml:space="preserve"> mit dem </w:t>
      </w:r>
      <w:r w:rsidR="00B245AD">
        <w:t>verpflichtend</w:t>
      </w:r>
      <w:r w:rsidR="0032173B">
        <w:t>en</w:t>
      </w:r>
      <w:r w:rsidR="00B245AD">
        <w:t xml:space="preserve"> Syntaxmo</w:t>
      </w:r>
      <w:r w:rsidR="0032173B">
        <w:t>dell</w:t>
      </w:r>
      <w:r w:rsidR="009B016C">
        <w:t xml:space="preserve"> sicherzustellen</w:t>
      </w:r>
      <w:r w:rsidR="00B245AD">
        <w:t xml:space="preserve">. </w:t>
      </w:r>
      <w:r w:rsidR="0032173B">
        <w:t>Die Schülerin</w:t>
      </w:r>
      <w:r w:rsidR="00E25AD7">
        <w:t>nen und Schüler der zuführen</w:t>
      </w:r>
      <w:r w:rsidR="00881741">
        <w:t>den Schularten (a</w:t>
      </w:r>
      <w:r w:rsidR="00D218BC">
        <w:t>llgemeinbildende</w:t>
      </w:r>
      <w:r w:rsidR="00E25AD7">
        <w:t xml:space="preserve"> Gymnasien, Gemeinschaftsschulen, Realschulen und Werkrealschulen) </w:t>
      </w:r>
      <w:r w:rsidR="00BE36ED">
        <w:t>des sechs</w:t>
      </w:r>
      <w:r w:rsidR="00BC7C1B">
        <w:t>jährigen B</w:t>
      </w:r>
      <w:r w:rsidR="0032173B">
        <w:t>eruflichen Gy</w:t>
      </w:r>
      <w:r w:rsidR="009B016C">
        <w:t xml:space="preserve">mnasiums kennen das </w:t>
      </w:r>
      <w:proofErr w:type="spellStart"/>
      <w:r w:rsidR="009B016C">
        <w:t>Feldermodell</w:t>
      </w:r>
      <w:proofErr w:type="spellEnd"/>
      <w:r w:rsidR="0032173B">
        <w:t xml:space="preserve"> und dessen Begrifflichkeiten.</w:t>
      </w:r>
      <w:r w:rsidR="00E87734">
        <w:t xml:space="preserve"> </w:t>
      </w:r>
      <w:r w:rsidR="00D218BC">
        <w:t xml:space="preserve">Außerdem gewährleistet die topologische Analyse </w:t>
      </w:r>
      <w:r w:rsidR="009B016C">
        <w:t>den Anschluss an die linguistische Fachwissenschaft, handelt es sich dabei doch um eine akademisch lange etablierte Methode.</w:t>
      </w:r>
    </w:p>
    <w:p w:rsidR="00E87734" w:rsidRDefault="00E87734" w:rsidP="00B245AD">
      <w:pPr>
        <w:pStyle w:val="Textkrper-Erstzeileneinzug"/>
        <w:ind w:firstLine="0"/>
      </w:pPr>
    </w:p>
    <w:p w:rsidR="00E87734" w:rsidRDefault="00E87734" w:rsidP="00B245AD">
      <w:pPr>
        <w:pStyle w:val="Textkrper-Erstzeileneinzug"/>
        <w:ind w:firstLine="0"/>
      </w:pPr>
      <w:r>
        <w:t>Ziel der Handreichung ist es</w:t>
      </w:r>
      <w:r w:rsidR="001A7F6B">
        <w:t>,</w:t>
      </w:r>
      <w:r>
        <w:t xml:space="preserve"> </w:t>
      </w:r>
      <w:r w:rsidR="001A7F6B">
        <w:t>in das Modell einzuführen, Vorteile und Kritikpunkte darzulegen, Anregungen für</w:t>
      </w:r>
      <w:r w:rsidR="00377EE6">
        <w:t xml:space="preserve"> den Unterricht der Klassen 8</w:t>
      </w:r>
      <w:r w:rsidR="001A7F6B">
        <w:t xml:space="preserve"> bis </w:t>
      </w:r>
      <w:r w:rsidR="00377EE6">
        <w:t>10</w:t>
      </w:r>
      <w:r w:rsidR="001A7F6B">
        <w:t xml:space="preserve"> zu geben und zuletzt weiterführende Literatur zu empfehlen. </w:t>
      </w:r>
    </w:p>
    <w:p w:rsidR="001A7F6B" w:rsidRDefault="001A7F6B" w:rsidP="00B245AD">
      <w:pPr>
        <w:pStyle w:val="Textkrper-Erstzeileneinzug"/>
        <w:ind w:firstLine="0"/>
      </w:pPr>
    </w:p>
    <w:p w:rsidR="001A7F6B" w:rsidRDefault="001A7F6B" w:rsidP="00B245AD">
      <w:pPr>
        <w:pStyle w:val="Textkrper-Erstzeileneinzug"/>
        <w:ind w:firstLine="0"/>
      </w:pPr>
      <w:r>
        <w:t xml:space="preserve">Die hier vorgestellten Unterlagen stellen keine vollständige Unterrichtseinheit dar, sondern </w:t>
      </w:r>
      <w:r w:rsidR="00D4073C">
        <w:t xml:space="preserve">sollen für die Lehrerinnen und Lehrer den </w:t>
      </w:r>
      <w:r>
        <w:t>Einstieg</w:t>
      </w:r>
      <w:r w:rsidR="00D4073C">
        <w:t xml:space="preserve"> in das Thema vereinfachen und</w:t>
      </w:r>
      <w:r>
        <w:t xml:space="preserve"> Anregungen und Materialien</w:t>
      </w:r>
      <w:r w:rsidR="00D4073C">
        <w:t xml:space="preserve"> bieten</w:t>
      </w:r>
      <w:r>
        <w:t xml:space="preserve">, die im Rahmen eines kompetenzorientierten Unterrichts in verschiedene Themeneinheiten integrierbar sind. </w:t>
      </w:r>
    </w:p>
    <w:p w:rsidR="00C01BD1" w:rsidRDefault="00080DC9" w:rsidP="00C01BD1">
      <w:pPr>
        <w:pStyle w:val="berschrift1"/>
      </w:pPr>
      <w:bookmarkStart w:id="1" w:name="_Toc19118836"/>
      <w:r>
        <w:t xml:space="preserve">Einführung in das topologische </w:t>
      </w:r>
      <w:proofErr w:type="spellStart"/>
      <w:r>
        <w:t>Feldermodell</w:t>
      </w:r>
      <w:bookmarkEnd w:id="1"/>
      <w:proofErr w:type="spellEnd"/>
    </w:p>
    <w:p w:rsidR="009A59A6" w:rsidRPr="009A59A6" w:rsidRDefault="009A59A6" w:rsidP="0008619E">
      <w:pPr>
        <w:pStyle w:val="Textkrper"/>
      </w:pPr>
      <w:r>
        <w:t>Da</w:t>
      </w:r>
      <w:r w:rsidR="00164BCD">
        <w:t xml:space="preserve">s topologische </w:t>
      </w:r>
      <w:proofErr w:type="spellStart"/>
      <w:r w:rsidR="00164BCD">
        <w:t>Felder</w:t>
      </w:r>
      <w:r>
        <w:t>modell</w:t>
      </w:r>
      <w:proofErr w:type="spellEnd"/>
      <w:r>
        <w:t xml:space="preserve"> ist ein Werkzeug zur Beschreibung von Sätzen und Satzstrukturen. Ein </w:t>
      </w:r>
      <w:r w:rsidR="00CF4C9F">
        <w:t xml:space="preserve">vollständiger </w:t>
      </w:r>
      <w:r>
        <w:t xml:space="preserve">Satz besteht mindestens aus einem finiten </w:t>
      </w:r>
      <w:r w:rsidR="00B01E9A">
        <w:t>Verb (also einem</w:t>
      </w:r>
      <w:r>
        <w:t xml:space="preserve"> nach Person, Numerus, </w:t>
      </w:r>
      <w:r w:rsidRPr="009A59A6">
        <w:t xml:space="preserve">Tempus, Modus und Genus </w:t>
      </w:r>
      <w:proofErr w:type="spellStart"/>
      <w:r w:rsidRPr="009A59A6">
        <w:t>verbi</w:t>
      </w:r>
      <w:proofErr w:type="spellEnd"/>
      <w:r w:rsidRPr="009A59A6">
        <w:t xml:space="preserve"> konjugierte</w:t>
      </w:r>
      <w:r w:rsidR="00372AB1">
        <w:t>n</w:t>
      </w:r>
      <w:r w:rsidRPr="009A59A6">
        <w:t xml:space="preserve"> Verb) und seinen dazugehörigen Komplementen.</w:t>
      </w:r>
    </w:p>
    <w:p w:rsidR="009A59A6" w:rsidRPr="009A59A6" w:rsidRDefault="009A59A6" w:rsidP="0008619E">
      <w:pPr>
        <w:pStyle w:val="Textkrper"/>
      </w:pPr>
      <w:r>
        <w:t>Das Modell ist deshalb ein topologisches, weil der Satz sich unterteilen lässt in verschiedene Bereiche bzw. Felder (</w:t>
      </w:r>
      <w:proofErr w:type="spellStart"/>
      <w:r>
        <w:t>topoi</w:t>
      </w:r>
      <w:proofErr w:type="spellEnd"/>
      <w:r>
        <w:t xml:space="preserve"> von </w:t>
      </w:r>
      <w:proofErr w:type="spellStart"/>
      <w:r>
        <w:t>gr.</w:t>
      </w:r>
      <w:proofErr w:type="spellEnd"/>
      <w:r>
        <w:t xml:space="preserve"> </w:t>
      </w:r>
      <w:proofErr w:type="spellStart"/>
      <w:r>
        <w:t>topos</w:t>
      </w:r>
      <w:proofErr w:type="spellEnd"/>
      <w:r>
        <w:t xml:space="preserve"> = Ort). Für die Felder gelten jeweils andere Belegungsregeln. </w:t>
      </w:r>
    </w:p>
    <w:p w:rsidR="009A59A6" w:rsidRPr="009A59A6" w:rsidRDefault="009A59A6" w:rsidP="0008619E">
      <w:pPr>
        <w:pStyle w:val="Textkrper"/>
      </w:pPr>
      <w:r>
        <w:t>Die Ei</w:t>
      </w:r>
      <w:r w:rsidR="00202975">
        <w:t>nteilung in Felder liegt</w:t>
      </w:r>
      <w:r>
        <w:t xml:space="preserve"> nah</w:t>
      </w:r>
      <w:r w:rsidR="00202975">
        <w:t>e</w:t>
      </w:r>
      <w:r>
        <w:t xml:space="preserve">, weil es im Deutschen hinsichtlich der Verbstellung im Satz drei syntaktische Grundmuster gibt (die Verb-Erst-Stellung, die Verb-Zweit-Stellung und die Verb-End-Stellung) und das Verb </w:t>
      </w:r>
      <w:proofErr w:type="gramStart"/>
      <w:r>
        <w:t>eine Satzklammer</w:t>
      </w:r>
      <w:proofErr w:type="gramEnd"/>
      <w:r>
        <w:t xml:space="preserve"> bilden kann (komplexes Prädikat). </w:t>
      </w:r>
      <w:r w:rsidR="00A60549">
        <w:t>Bei</w:t>
      </w:r>
      <w:r>
        <w:t xml:space="preserve"> zusammengesetzten Verben </w:t>
      </w:r>
      <w:r w:rsidR="00A60549">
        <w:t xml:space="preserve">entsteht </w:t>
      </w:r>
      <w:proofErr w:type="gramStart"/>
      <w:r>
        <w:t>eine Satzklammer</w:t>
      </w:r>
      <w:proofErr w:type="gramEnd"/>
      <w:r>
        <w:t xml:space="preserve"> (</w:t>
      </w:r>
      <w:proofErr w:type="spellStart"/>
      <w:r>
        <w:t>Lexikalklammer</w:t>
      </w:r>
      <w:proofErr w:type="spellEnd"/>
      <w:r w:rsidR="00A60549">
        <w:t xml:space="preserve">), bei bestimmten </w:t>
      </w:r>
      <w:proofErr w:type="spellStart"/>
      <w:r w:rsidR="00A60549">
        <w:t>Tempusformen</w:t>
      </w:r>
      <w:proofErr w:type="spellEnd"/>
      <w:r w:rsidR="00A60549">
        <w:t xml:space="preserve"> eine </w:t>
      </w:r>
      <w:proofErr w:type="spellStart"/>
      <w:r>
        <w:t>Tempusklammer</w:t>
      </w:r>
      <w:proofErr w:type="spellEnd"/>
      <w:r>
        <w:t xml:space="preserve">, bei der Passivbildung </w:t>
      </w:r>
      <w:r w:rsidR="00A60549">
        <w:t xml:space="preserve">eine </w:t>
      </w:r>
      <w:r>
        <w:t>Passivklammer</w:t>
      </w:r>
      <w:r w:rsidR="00A60549">
        <w:t>,</w:t>
      </w:r>
      <w:r>
        <w:t xml:space="preserve"> bei der Verwend</w:t>
      </w:r>
      <w:r w:rsidR="00A60549">
        <w:t xml:space="preserve">ung von Modalverben eine </w:t>
      </w:r>
      <w:r>
        <w:t>Modalklammer.</w:t>
      </w:r>
    </w:p>
    <w:p w:rsidR="009A59A6" w:rsidRDefault="009A59A6" w:rsidP="009A59A6"/>
    <w:p w:rsidR="009A59A6" w:rsidRDefault="009A59A6" w:rsidP="0008619E">
      <w:pPr>
        <w:pStyle w:val="Textkrper"/>
      </w:pPr>
      <w:r>
        <w:t xml:space="preserve">Aufgrund der fest definierten Position des Verbes im Satz und der möglichen Satzklammer </w:t>
      </w:r>
      <w:r w:rsidR="00A60549">
        <w:t xml:space="preserve">kommt die </w:t>
      </w:r>
      <w:r w:rsidR="0008619E">
        <w:t>Einteilung in Felder</w:t>
      </w:r>
      <w:r w:rsidR="00202975">
        <w:t xml:space="preserve"> </w:t>
      </w:r>
      <w:r w:rsidR="00A60549">
        <w:t>zustande: Man spricht von Vorfeld, Mittelfeld und</w:t>
      </w:r>
      <w:r>
        <w:t xml:space="preserve"> Nachfeld. Das Vorfeld steht vor </w:t>
      </w:r>
      <w:proofErr w:type="gramStart"/>
      <w:r>
        <w:t>der linken Satzklammer</w:t>
      </w:r>
      <w:proofErr w:type="gramEnd"/>
      <w:r>
        <w:t>, das Mittelfeld zwischen der linken und rechten Satzklammer und das Nachfeld nach der rechten Satzklammer. Beispiele für Sätze mit Verb-Zwei</w:t>
      </w:r>
      <w:r w:rsidR="00570611">
        <w:t>t-Stellung und unterschiedliche</w:t>
      </w:r>
      <w:r>
        <w:t xml:space="preserve"> Typen von </w:t>
      </w:r>
      <w:proofErr w:type="gramStart"/>
      <w:r>
        <w:t>Satzklammern,  die</w:t>
      </w:r>
      <w:proofErr w:type="gramEnd"/>
      <w:r>
        <w:t xml:space="preserve"> das Modell verdeutlichen sollen, sind:</w:t>
      </w:r>
    </w:p>
    <w:p w:rsidR="0072603F" w:rsidRPr="009A59A6" w:rsidRDefault="0072603F" w:rsidP="009A59A6"/>
    <w:p w:rsidR="00410DC6" w:rsidRDefault="00410DC6">
      <w:r>
        <w:br w:type="page"/>
      </w:r>
    </w:p>
    <w:tbl>
      <w:tblPr>
        <w:tblW w:w="9638" w:type="dxa"/>
        <w:tblInd w:w="55" w:type="dxa"/>
        <w:tblLayout w:type="fixed"/>
        <w:tblCellMar>
          <w:left w:w="10" w:type="dxa"/>
          <w:right w:w="10" w:type="dxa"/>
        </w:tblCellMar>
        <w:tblLook w:val="0000" w:firstRow="0" w:lastRow="0" w:firstColumn="0" w:lastColumn="0" w:noHBand="0" w:noVBand="0"/>
      </w:tblPr>
      <w:tblGrid>
        <w:gridCol w:w="1607"/>
        <w:gridCol w:w="1606"/>
        <w:gridCol w:w="1606"/>
        <w:gridCol w:w="1606"/>
        <w:gridCol w:w="1606"/>
        <w:gridCol w:w="1607"/>
      </w:tblGrid>
      <w:tr w:rsidR="009A59A6" w:rsidTr="004B4F23">
        <w:tc>
          <w:tcPr>
            <w:tcW w:w="160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A59A6" w:rsidRDefault="009A59A6" w:rsidP="009A59A6"/>
        </w:tc>
        <w:tc>
          <w:tcPr>
            <w:tcW w:w="1606"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Vorfeld (VF)</w:t>
            </w:r>
          </w:p>
        </w:tc>
        <w:tc>
          <w:tcPr>
            <w:tcW w:w="1606" w:type="dxa"/>
            <w:tcBorders>
              <w:top w:val="single" w:sz="2" w:space="0" w:color="000000"/>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Linke Satzklammer (LSK)</w:t>
            </w:r>
          </w:p>
        </w:tc>
        <w:tc>
          <w:tcPr>
            <w:tcW w:w="1606"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Mittelfeld (MF)</w:t>
            </w:r>
          </w:p>
        </w:tc>
        <w:tc>
          <w:tcPr>
            <w:tcW w:w="1606" w:type="dxa"/>
            <w:tcBorders>
              <w:top w:val="single" w:sz="2" w:space="0" w:color="000000"/>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Rechte Satzklammer (RSK)</w:t>
            </w:r>
          </w:p>
        </w:tc>
        <w:tc>
          <w:tcPr>
            <w:tcW w:w="1607"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Nachfeld (NF)</w:t>
            </w:r>
          </w:p>
        </w:tc>
      </w:tr>
      <w:tr w:rsidR="009A59A6" w:rsidTr="004B4F23">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proofErr w:type="spellStart"/>
            <w:r w:rsidRPr="009A59A6">
              <w:t>Lexikalklammer</w:t>
            </w:r>
            <w:proofErr w:type="spellEnd"/>
          </w:p>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72603F" w:rsidP="0072603F">
            <w:r>
              <w:t>Lehrpersonen</w:t>
            </w:r>
          </w:p>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stellen</w:t>
            </w:r>
          </w:p>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t xml:space="preserve">das </w:t>
            </w:r>
            <w:proofErr w:type="spellStart"/>
            <w:r>
              <w:t>Feldermodell</w:t>
            </w:r>
            <w:proofErr w:type="spellEnd"/>
            <w:r>
              <w:t xml:space="preserve"> </w:t>
            </w:r>
            <w:r w:rsidR="0072603F">
              <w:t xml:space="preserve">gerne </w:t>
            </w:r>
            <w:r>
              <w:t>tabellarisch</w:t>
            </w:r>
          </w:p>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t>dar.</w:t>
            </w:r>
          </w:p>
        </w:tc>
        <w:tc>
          <w:tcPr>
            <w:tcW w:w="160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w:t>
            </w:r>
          </w:p>
        </w:tc>
      </w:tr>
      <w:tr w:rsidR="009A59A6" w:rsidTr="004B4F23">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proofErr w:type="spellStart"/>
            <w:r w:rsidRPr="009A59A6">
              <w:t>Tempusklammer</w:t>
            </w:r>
            <w:proofErr w:type="spellEnd"/>
          </w:p>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t>Die Lehrerin</w:t>
            </w:r>
          </w:p>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hat</w:t>
            </w:r>
          </w:p>
          <w:p w:rsidR="009A59A6" w:rsidRPr="009A59A6" w:rsidRDefault="009A59A6" w:rsidP="009A59A6"/>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t xml:space="preserve">ihrer Klasse das </w:t>
            </w:r>
            <w:proofErr w:type="spellStart"/>
            <w:r>
              <w:t>Feldermodell</w:t>
            </w:r>
            <w:proofErr w:type="spellEnd"/>
          </w:p>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t>erläutert,</w:t>
            </w:r>
          </w:p>
          <w:p w:rsidR="009A59A6" w:rsidRDefault="009A59A6" w:rsidP="009A59A6"/>
          <w:p w:rsidR="009A59A6" w:rsidRDefault="009A59A6" w:rsidP="009A59A6"/>
        </w:tc>
        <w:tc>
          <w:tcPr>
            <w:tcW w:w="160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 xml:space="preserve">und das in </w:t>
            </w:r>
            <w:r w:rsidRPr="009A59A6">
              <w:t>verständlicher Weise.</w:t>
            </w:r>
          </w:p>
        </w:tc>
      </w:tr>
      <w:tr w:rsidR="009A59A6" w:rsidTr="004B4F23">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Passivklammer</w:t>
            </w:r>
          </w:p>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t xml:space="preserve">Das </w:t>
            </w:r>
            <w:proofErr w:type="spellStart"/>
            <w:r>
              <w:t>Feldermodell</w:t>
            </w:r>
            <w:proofErr w:type="spellEnd"/>
          </w:p>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wird</w:t>
            </w:r>
          </w:p>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t>in der Mittelstufe des 6BG</w:t>
            </w:r>
          </w:p>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t>behandelt,</w:t>
            </w:r>
          </w:p>
        </w:tc>
        <w:tc>
          <w:tcPr>
            <w:tcW w:w="160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weil es so im Bildungsplan steht.</w:t>
            </w:r>
          </w:p>
        </w:tc>
      </w:tr>
      <w:tr w:rsidR="009A59A6" w:rsidTr="004B4F23">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Modalklammer</w:t>
            </w:r>
          </w:p>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t xml:space="preserve">Die Auseinandersetzung mit dem </w:t>
            </w:r>
            <w:proofErr w:type="spellStart"/>
            <w:r>
              <w:t>Feldermodell</w:t>
            </w:r>
            <w:proofErr w:type="spellEnd"/>
          </w:p>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kann (muss, soll,...)</w:t>
            </w:r>
          </w:p>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9A59A6" w:rsidRPr="009A59A6" w:rsidRDefault="009A59A6" w:rsidP="009A59A6">
            <w:r>
              <w:t>für die Mittelstufe</w:t>
            </w:r>
          </w:p>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9A59A6" w:rsidRPr="009A59A6" w:rsidRDefault="009A59A6" w:rsidP="009A59A6">
            <w:r>
              <w:t>sinnvoller sein</w:t>
            </w:r>
          </w:p>
        </w:tc>
        <w:tc>
          <w:tcPr>
            <w:tcW w:w="160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 xml:space="preserve">als </w:t>
            </w:r>
            <w:r w:rsidRPr="009A59A6">
              <w:t>herkömmlicher Grammatikunterricht.</w:t>
            </w:r>
          </w:p>
        </w:tc>
      </w:tr>
    </w:tbl>
    <w:p w:rsidR="009A59A6" w:rsidRDefault="009A59A6" w:rsidP="009A59A6"/>
    <w:p w:rsidR="009A59A6" w:rsidRDefault="009A59A6" w:rsidP="00A839FA">
      <w:pPr>
        <w:pStyle w:val="Textkrper"/>
      </w:pPr>
      <w:r>
        <w:t xml:space="preserve">Die Tabelle oben verdeutlicht, dass nicht jedes Feld besetzt sein muss. </w:t>
      </w:r>
      <w:r w:rsidR="006E3AE1">
        <w:t xml:space="preserve">Der Grund dafür ist, dass das finite Verb bei Hauptsätzen immer in </w:t>
      </w:r>
      <w:proofErr w:type="gramStart"/>
      <w:r w:rsidR="006E3AE1">
        <w:t>der linken Satzklammer</w:t>
      </w:r>
      <w:proofErr w:type="gramEnd"/>
      <w:r w:rsidR="006E3AE1">
        <w:t xml:space="preserve"> steht und sich daraus alles weitere ergibt. </w:t>
      </w:r>
      <w:r>
        <w:t>Insbesondere das Nachfeld, das häufig für Nebensätze (siehe 3. Beispiel), Ergänzungen (siehe 2. Beispiel) und Vergleiche (siehe 4. Beispiel) genutzt wird, bleibt oft unbesetzt. Bei Verb-Erst-Sätzen wie z. B. Entscheidungsfragen („Gehst du morgen in die Schule?“) oder Imperativsätzen („Geh morgen in die Schule!“) bleibt das Vorfeld leer. Auch das Mittelfeld oder die rechte Satzklammer müssen nicht zwangsläufig besetzt sein („Ich gehe.“).</w:t>
      </w:r>
      <w:r w:rsidR="006E3AE1">
        <w:t xml:space="preserve"> </w:t>
      </w:r>
    </w:p>
    <w:p w:rsidR="009A59A6" w:rsidRDefault="009A59A6" w:rsidP="00A839FA">
      <w:pPr>
        <w:pStyle w:val="Textkrper"/>
      </w:pPr>
      <w:r>
        <w:t>Im Mittelfeld können beliebig viele Konstituenten stehen („Ich fahre morgen früh um 6 Uhr mit dem Bus in die Schule.“). Die linke Satzklammer ist bei Verb-Erst- und Verb-Zweit-Sätzen die Position, in der sich das finite Verb befindet, die rechte Satzklammer ist in der Regel der Ort für Partizipien, nicht-finite Verben und Verbpartikeln bei zusammengesetzten Verben.</w:t>
      </w:r>
    </w:p>
    <w:p w:rsidR="009A59A6" w:rsidRDefault="009A59A6" w:rsidP="00A839FA">
      <w:pPr>
        <w:pStyle w:val="Textkrper"/>
      </w:pPr>
      <w:r>
        <w:t>Da das Vorfeld lediglich von einem Satzglied besetzt werden darf, lässt sich problemlos definieren, was ein Satzglied ist: Ein Satzglied ist in der Regel eine Wortgruppe, die bei der Umstellprobe nur gemeinsam verschoben werden kann und vorfeldfähig ist.</w:t>
      </w:r>
    </w:p>
    <w:p w:rsidR="009A59A6" w:rsidRDefault="009A59A6" w:rsidP="00A839FA">
      <w:pPr>
        <w:pStyle w:val="Textkrper"/>
      </w:pPr>
      <w:r>
        <w:t>Nebensätze, meist Verb-L</w:t>
      </w:r>
      <w:r w:rsidR="00B01E9A">
        <w:t>etzt-Sätze, können auch mit dem</w:t>
      </w:r>
      <w:r>
        <w:t>selben Schema (uniformes Modell) eigens beschrieben werden:</w:t>
      </w:r>
    </w:p>
    <w:p w:rsidR="009A59A6" w:rsidRDefault="009A59A6" w:rsidP="009A59A6"/>
    <w:tbl>
      <w:tblPr>
        <w:tblW w:w="9638" w:type="dxa"/>
        <w:tblInd w:w="55" w:type="dxa"/>
        <w:tblLayout w:type="fixed"/>
        <w:tblCellMar>
          <w:left w:w="10" w:type="dxa"/>
          <w:right w:w="10" w:type="dxa"/>
        </w:tblCellMar>
        <w:tblLook w:val="0000" w:firstRow="0" w:lastRow="0" w:firstColumn="0" w:lastColumn="0" w:noHBand="0" w:noVBand="0"/>
      </w:tblPr>
      <w:tblGrid>
        <w:gridCol w:w="1927"/>
        <w:gridCol w:w="1928"/>
        <w:gridCol w:w="1927"/>
        <w:gridCol w:w="1928"/>
        <w:gridCol w:w="1928"/>
      </w:tblGrid>
      <w:tr w:rsidR="0054291B" w:rsidRPr="0054291B" w:rsidTr="004B4F23">
        <w:tc>
          <w:tcPr>
            <w:tcW w:w="192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VF</w:t>
            </w:r>
          </w:p>
        </w:tc>
        <w:tc>
          <w:tcPr>
            <w:tcW w:w="1928" w:type="dxa"/>
            <w:tcBorders>
              <w:top w:val="single" w:sz="2" w:space="0" w:color="000000"/>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LSK</w:t>
            </w:r>
          </w:p>
        </w:tc>
        <w:tc>
          <w:tcPr>
            <w:tcW w:w="192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MF</w:t>
            </w:r>
          </w:p>
        </w:tc>
        <w:tc>
          <w:tcPr>
            <w:tcW w:w="1928" w:type="dxa"/>
            <w:tcBorders>
              <w:top w:val="single" w:sz="2" w:space="0" w:color="000000"/>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RSK</w:t>
            </w:r>
          </w:p>
        </w:tc>
        <w:tc>
          <w:tcPr>
            <w:tcW w:w="192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NF</w:t>
            </w:r>
          </w:p>
        </w:tc>
      </w:tr>
      <w:tr w:rsidR="0054291B" w:rsidRPr="0054291B" w:rsidTr="004B4F23">
        <w:tc>
          <w:tcPr>
            <w:tcW w:w="1927" w:type="dxa"/>
            <w:tcBorders>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 xml:space="preserve">Das </w:t>
            </w:r>
            <w:proofErr w:type="spellStart"/>
            <w:r w:rsidRPr="0054291B">
              <w:t>Feldermodell</w:t>
            </w:r>
            <w:proofErr w:type="spellEnd"/>
          </w:p>
        </w:tc>
        <w:tc>
          <w:tcPr>
            <w:tcW w:w="1928" w:type="dxa"/>
            <w:tcBorders>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wird</w:t>
            </w:r>
          </w:p>
        </w:tc>
        <w:tc>
          <w:tcPr>
            <w:tcW w:w="1927" w:type="dxa"/>
            <w:tcBorders>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in der Mittelstufe des 6BG</w:t>
            </w:r>
          </w:p>
        </w:tc>
        <w:tc>
          <w:tcPr>
            <w:tcW w:w="1928" w:type="dxa"/>
            <w:tcBorders>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behandelt,</w:t>
            </w:r>
          </w:p>
        </w:tc>
        <w:tc>
          <w:tcPr>
            <w:tcW w:w="192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weil es so im Bildungsplan steht.</w:t>
            </w:r>
          </w:p>
        </w:tc>
      </w:tr>
      <w:tr w:rsidR="0054291B" w:rsidRPr="0054291B" w:rsidTr="004B4F23">
        <w:tc>
          <w:tcPr>
            <w:tcW w:w="1927" w:type="dxa"/>
            <w:tcBorders>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tc>
        <w:tc>
          <w:tcPr>
            <w:tcW w:w="1928" w:type="dxa"/>
            <w:tcBorders>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weil</w:t>
            </w:r>
          </w:p>
        </w:tc>
        <w:tc>
          <w:tcPr>
            <w:tcW w:w="1927" w:type="dxa"/>
            <w:tcBorders>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es so im Bildungsplan</w:t>
            </w:r>
          </w:p>
        </w:tc>
        <w:tc>
          <w:tcPr>
            <w:tcW w:w="1928" w:type="dxa"/>
            <w:tcBorders>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steht.</w:t>
            </w:r>
          </w:p>
        </w:tc>
        <w:tc>
          <w:tcPr>
            <w:tcW w:w="192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4291B" w:rsidRPr="0054291B" w:rsidRDefault="0054291B" w:rsidP="0054291B"/>
        </w:tc>
      </w:tr>
    </w:tbl>
    <w:p w:rsidR="0054291B" w:rsidRDefault="0054291B" w:rsidP="009A59A6"/>
    <w:p w:rsidR="009A59A6" w:rsidRPr="009A59A6" w:rsidRDefault="009A59A6" w:rsidP="006969E9">
      <w:pPr>
        <w:pStyle w:val="Textkrper"/>
      </w:pPr>
      <w:r>
        <w:t xml:space="preserve">Das uniforme Modell hat zwar den Vorteil, dass für alle Satzarten und </w:t>
      </w:r>
      <w:r w:rsidR="00B01E9A">
        <w:t>Satztypen das</w:t>
      </w:r>
      <w:r w:rsidRPr="009A59A6">
        <w:t xml:space="preserve">selbe Modell verwendet werden kann, jedoch führt die Unterscheidung von Vorfeld und linker Satzklammer bei Nebensätzen zu </w:t>
      </w:r>
      <w:r w:rsidR="0072603F">
        <w:t>stellenweise</w:t>
      </w:r>
      <w:r w:rsidRPr="009A59A6">
        <w:t xml:space="preserve"> schwer nachvollziehbaren Einteilungen. Dagegen hat</w:t>
      </w:r>
      <w:r w:rsidR="0070528F">
        <w:t xml:space="preserve"> das</w:t>
      </w:r>
      <w:r w:rsidR="00D571DC">
        <w:t xml:space="preserve"> sogenannte</w:t>
      </w:r>
      <w:r w:rsidRPr="009A59A6">
        <w:t xml:space="preserve"> Differenz-Modell, das das Vorfeld und die linke Satzklammer durch die C-Position ersetz</w:t>
      </w:r>
      <w:r w:rsidR="00A21E98">
        <w:t>t, diesen Nachteil nicht, dafür</w:t>
      </w:r>
      <w:r w:rsidRPr="009A59A6">
        <w:t xml:space="preserve"> unterscheidet das Differenz-Modell je nach </w:t>
      </w:r>
      <w:proofErr w:type="spellStart"/>
      <w:r w:rsidRPr="009A59A6">
        <w:t>Satztyp</w:t>
      </w:r>
      <w:proofErr w:type="spellEnd"/>
      <w:r w:rsidRPr="009A59A6">
        <w:t xml:space="preserve"> verschiedene </w:t>
      </w:r>
      <w:proofErr w:type="spellStart"/>
      <w:r w:rsidRPr="009A59A6">
        <w:t>Felderschemata</w:t>
      </w:r>
      <w:proofErr w:type="spellEnd"/>
      <w:r w:rsidRPr="009A59A6">
        <w:t xml:space="preserve">. Als Vereinfachung für den Unterricht in der Mittelstufe ist es möglich, den Schülerinnen und Schülern beizubringen, bei Nebensätzen das Vorfeld und die linke Satzklammer verschmelzen zu lassen. </w:t>
      </w:r>
    </w:p>
    <w:p w:rsidR="00410DC6" w:rsidRDefault="00410DC6">
      <w:pPr>
        <w:rPr>
          <w:rFonts w:eastAsia="Times New Roman" w:cs="Times New Roman"/>
          <w:szCs w:val="20"/>
          <w:lang w:eastAsia="de-DE"/>
        </w:rPr>
      </w:pPr>
      <w:r>
        <w:br w:type="page"/>
      </w:r>
    </w:p>
    <w:p w:rsidR="009A59A6" w:rsidRPr="009A59A6" w:rsidRDefault="009A59A6" w:rsidP="006969E9">
      <w:pPr>
        <w:pStyle w:val="Textkrper"/>
      </w:pPr>
      <w:r>
        <w:lastRenderedPageBreak/>
        <w:t>Für das obige Beispiel ergibt sich:</w:t>
      </w:r>
    </w:p>
    <w:p w:rsidR="009A59A6" w:rsidRDefault="009A59A6" w:rsidP="009A59A6"/>
    <w:tbl>
      <w:tblPr>
        <w:tblW w:w="9638" w:type="dxa"/>
        <w:tblInd w:w="55" w:type="dxa"/>
        <w:tblLayout w:type="fixed"/>
        <w:tblCellMar>
          <w:left w:w="10" w:type="dxa"/>
          <w:right w:w="10" w:type="dxa"/>
        </w:tblCellMar>
        <w:tblLook w:val="0000" w:firstRow="0" w:lastRow="0" w:firstColumn="0" w:lastColumn="0" w:noHBand="0" w:noVBand="0"/>
      </w:tblPr>
      <w:tblGrid>
        <w:gridCol w:w="1927"/>
        <w:gridCol w:w="1928"/>
        <w:gridCol w:w="1927"/>
        <w:gridCol w:w="1928"/>
        <w:gridCol w:w="1928"/>
      </w:tblGrid>
      <w:tr w:rsidR="0054291B" w:rsidRPr="0054291B" w:rsidTr="004B4F23">
        <w:tc>
          <w:tcPr>
            <w:tcW w:w="192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VF</w:t>
            </w:r>
          </w:p>
        </w:tc>
        <w:tc>
          <w:tcPr>
            <w:tcW w:w="1928" w:type="dxa"/>
            <w:tcBorders>
              <w:top w:val="single" w:sz="2" w:space="0" w:color="000000"/>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LSK</w:t>
            </w:r>
          </w:p>
        </w:tc>
        <w:tc>
          <w:tcPr>
            <w:tcW w:w="192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MF</w:t>
            </w:r>
          </w:p>
        </w:tc>
        <w:tc>
          <w:tcPr>
            <w:tcW w:w="1928" w:type="dxa"/>
            <w:tcBorders>
              <w:top w:val="single" w:sz="2" w:space="0" w:color="000000"/>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RSK</w:t>
            </w:r>
          </w:p>
        </w:tc>
        <w:tc>
          <w:tcPr>
            <w:tcW w:w="192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NF</w:t>
            </w:r>
          </w:p>
        </w:tc>
      </w:tr>
      <w:tr w:rsidR="0054291B" w:rsidRPr="0054291B" w:rsidTr="004B4F23">
        <w:tc>
          <w:tcPr>
            <w:tcW w:w="1927" w:type="dxa"/>
            <w:tcBorders>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 xml:space="preserve">Das </w:t>
            </w:r>
            <w:proofErr w:type="spellStart"/>
            <w:r w:rsidRPr="0054291B">
              <w:t>Feldermodell</w:t>
            </w:r>
            <w:proofErr w:type="spellEnd"/>
          </w:p>
        </w:tc>
        <w:tc>
          <w:tcPr>
            <w:tcW w:w="1928" w:type="dxa"/>
            <w:tcBorders>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wird</w:t>
            </w:r>
          </w:p>
        </w:tc>
        <w:tc>
          <w:tcPr>
            <w:tcW w:w="1927" w:type="dxa"/>
            <w:tcBorders>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in der Mittelstufe des 6BG</w:t>
            </w:r>
          </w:p>
        </w:tc>
        <w:tc>
          <w:tcPr>
            <w:tcW w:w="1928" w:type="dxa"/>
            <w:tcBorders>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behandelt,</w:t>
            </w:r>
          </w:p>
        </w:tc>
        <w:tc>
          <w:tcPr>
            <w:tcW w:w="192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weil es so im Bildungsplan steht.</w:t>
            </w:r>
          </w:p>
        </w:tc>
      </w:tr>
      <w:tr w:rsidR="0054291B" w:rsidRPr="0054291B" w:rsidTr="004B4F23">
        <w:tc>
          <w:tcPr>
            <w:tcW w:w="3855" w:type="dxa"/>
            <w:gridSpan w:val="2"/>
            <w:tcBorders>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weil</w:t>
            </w:r>
          </w:p>
        </w:tc>
        <w:tc>
          <w:tcPr>
            <w:tcW w:w="1927" w:type="dxa"/>
            <w:tcBorders>
              <w:left w:val="single" w:sz="2" w:space="0" w:color="000000"/>
              <w:bottom w:val="single" w:sz="2" w:space="0" w:color="000000"/>
            </w:tcBorders>
            <w:shd w:val="clear" w:color="auto" w:fill="auto"/>
            <w:tcMar>
              <w:top w:w="55" w:type="dxa"/>
              <w:left w:w="55" w:type="dxa"/>
              <w:bottom w:w="55" w:type="dxa"/>
              <w:right w:w="55" w:type="dxa"/>
            </w:tcMar>
          </w:tcPr>
          <w:p w:rsidR="0054291B" w:rsidRPr="0054291B" w:rsidRDefault="0054291B" w:rsidP="0054291B">
            <w:r w:rsidRPr="0054291B">
              <w:t>es so im Bildungsplan</w:t>
            </w:r>
          </w:p>
        </w:tc>
        <w:tc>
          <w:tcPr>
            <w:tcW w:w="1928" w:type="dxa"/>
            <w:tcBorders>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54291B" w:rsidRPr="0054291B" w:rsidRDefault="0054291B" w:rsidP="0054291B">
            <w:r w:rsidRPr="0054291B">
              <w:t>steht.</w:t>
            </w:r>
          </w:p>
        </w:tc>
        <w:tc>
          <w:tcPr>
            <w:tcW w:w="192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4291B" w:rsidRPr="0054291B" w:rsidRDefault="0054291B" w:rsidP="0054291B"/>
        </w:tc>
      </w:tr>
    </w:tbl>
    <w:p w:rsidR="0054291B" w:rsidRDefault="0054291B" w:rsidP="009A59A6"/>
    <w:p w:rsidR="009A59A6" w:rsidRDefault="009A59A6" w:rsidP="006969E9">
      <w:pPr>
        <w:pStyle w:val="Textkrper"/>
      </w:pPr>
      <w:r>
        <w:t>Es gibt noch weitere Besonderheiten, in denen von dem fünfgliedrigen Grundmodell abgewichen wird: Ein sog</w:t>
      </w:r>
      <w:r w:rsidR="00BC0378">
        <w:t>enanntes</w:t>
      </w:r>
      <w:r>
        <w:t xml:space="preserve"> Koordinationsfeld (KO) wird in besonderen Fällen dem Vorfeld vorangestellt, z.B. bei Interjektionen oder Anreden sowie bei Konjunktionen.</w:t>
      </w:r>
    </w:p>
    <w:p w:rsidR="009A59A6" w:rsidRDefault="009A59A6" w:rsidP="009A59A6"/>
    <w:tbl>
      <w:tblPr>
        <w:tblW w:w="9639" w:type="dxa"/>
        <w:tblInd w:w="55" w:type="dxa"/>
        <w:tblLayout w:type="fixed"/>
        <w:tblCellMar>
          <w:left w:w="10" w:type="dxa"/>
          <w:right w:w="10" w:type="dxa"/>
        </w:tblCellMar>
        <w:tblLook w:val="0000" w:firstRow="0" w:lastRow="0" w:firstColumn="0" w:lastColumn="0" w:noHBand="0" w:noVBand="0"/>
      </w:tblPr>
      <w:tblGrid>
        <w:gridCol w:w="1276"/>
        <w:gridCol w:w="1276"/>
        <w:gridCol w:w="1134"/>
        <w:gridCol w:w="1276"/>
        <w:gridCol w:w="2409"/>
        <w:gridCol w:w="1134"/>
        <w:gridCol w:w="1134"/>
      </w:tblGrid>
      <w:tr w:rsidR="009A59A6" w:rsidTr="004B4F23">
        <w:tc>
          <w:tcPr>
            <w:tcW w:w="1276"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Default="009A59A6" w:rsidP="009A59A6"/>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tcPr>
          <w:p w:rsidR="009A59A6" w:rsidRPr="009A59A6" w:rsidRDefault="009A59A6" w:rsidP="009A59A6">
            <w:r w:rsidRPr="009A59A6">
              <w:t>KO</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VF</w:t>
            </w:r>
          </w:p>
        </w:tc>
        <w:tc>
          <w:tcPr>
            <w:tcW w:w="1276"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 xml:space="preserve"> LSK</w:t>
            </w:r>
          </w:p>
        </w:tc>
        <w:tc>
          <w:tcPr>
            <w:tcW w:w="24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MF</w:t>
            </w:r>
          </w:p>
        </w:tc>
        <w:tc>
          <w:tcPr>
            <w:tcW w:w="1134"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RSK</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NF</w:t>
            </w:r>
          </w:p>
        </w:tc>
      </w:tr>
      <w:tr w:rsidR="009A59A6" w:rsidTr="004B4F23">
        <w:tc>
          <w:tcPr>
            <w:tcW w:w="1276"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Interjektion</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tcPr>
          <w:p w:rsidR="009A59A6" w:rsidRPr="009A59A6" w:rsidRDefault="009A59A6" w:rsidP="009A59A6">
            <w:r>
              <w:t>Hey,</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was</w:t>
            </w:r>
          </w:p>
        </w:tc>
        <w:tc>
          <w:tcPr>
            <w:tcW w:w="1276"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tun</w:t>
            </w:r>
          </w:p>
        </w:tc>
        <w:tc>
          <w:tcPr>
            <w:tcW w:w="24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Sie da?</w:t>
            </w:r>
          </w:p>
        </w:tc>
        <w:tc>
          <w:tcPr>
            <w:tcW w:w="1134"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Default="009A59A6" w:rsidP="009A59A6"/>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Default="009A59A6" w:rsidP="009A59A6"/>
        </w:tc>
      </w:tr>
      <w:tr w:rsidR="009A59A6" w:rsidTr="004B4F23">
        <w:tc>
          <w:tcPr>
            <w:tcW w:w="1276"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Anrede</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tcPr>
          <w:p w:rsidR="009A59A6" w:rsidRPr="009A59A6" w:rsidRDefault="009A59A6" w:rsidP="009A59A6">
            <w:r>
              <w:t>Frau Müller,</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wo</w:t>
            </w:r>
          </w:p>
        </w:tc>
        <w:tc>
          <w:tcPr>
            <w:tcW w:w="1276"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waren</w:t>
            </w:r>
          </w:p>
        </w:tc>
        <w:tc>
          <w:tcPr>
            <w:tcW w:w="24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Sie heute zwischen 8 und 9 Uhr?</w:t>
            </w:r>
          </w:p>
        </w:tc>
        <w:tc>
          <w:tcPr>
            <w:tcW w:w="1134"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Default="009A59A6" w:rsidP="009A59A6"/>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Default="009A59A6" w:rsidP="009A59A6"/>
        </w:tc>
      </w:tr>
      <w:tr w:rsidR="009A59A6" w:rsidTr="004B4F23">
        <w:tc>
          <w:tcPr>
            <w:tcW w:w="1276" w:type="dxa"/>
            <w:vMerge w:val="restart"/>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rsidRPr="009A59A6">
              <w:t>Konjunktionen</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tcPr>
          <w:p w:rsidR="009A59A6" w:rsidRDefault="009A59A6" w:rsidP="009A59A6"/>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 xml:space="preserve">Ich </w:t>
            </w:r>
          </w:p>
        </w:tc>
        <w:tc>
          <w:tcPr>
            <w:tcW w:w="1276"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gehe</w:t>
            </w:r>
          </w:p>
        </w:tc>
        <w:tc>
          <w:tcPr>
            <w:tcW w:w="24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in die Schule</w:t>
            </w:r>
          </w:p>
        </w:tc>
        <w:tc>
          <w:tcPr>
            <w:tcW w:w="1134"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Default="009A59A6" w:rsidP="009A59A6"/>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Default="009A59A6" w:rsidP="009A59A6"/>
        </w:tc>
      </w:tr>
      <w:tr w:rsidR="009A59A6" w:rsidTr="004B4F23">
        <w:tc>
          <w:tcPr>
            <w:tcW w:w="1276" w:type="dxa"/>
            <w:vMerge/>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tcPr>
          <w:p w:rsidR="009A59A6" w:rsidRPr="009A59A6" w:rsidRDefault="009A59A6" w:rsidP="009A59A6">
            <w:r>
              <w:t>und</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Default="009A59A6" w:rsidP="009A59A6"/>
        </w:tc>
        <w:tc>
          <w:tcPr>
            <w:tcW w:w="1276"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Pr="009A59A6" w:rsidRDefault="009A59A6" w:rsidP="009A59A6">
            <w:r w:rsidRPr="009A59A6">
              <w:t>laufe</w:t>
            </w:r>
          </w:p>
        </w:tc>
        <w:tc>
          <w:tcPr>
            <w:tcW w:w="24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Pr="009A59A6" w:rsidRDefault="009A59A6" w:rsidP="009A59A6">
            <w:r>
              <w:t>in das Klassenzimmer.</w:t>
            </w:r>
          </w:p>
        </w:tc>
        <w:tc>
          <w:tcPr>
            <w:tcW w:w="1134"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9A59A6" w:rsidRDefault="009A59A6" w:rsidP="009A59A6"/>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A59A6" w:rsidRDefault="009A59A6" w:rsidP="009A59A6"/>
        </w:tc>
      </w:tr>
    </w:tbl>
    <w:p w:rsidR="009A59A6" w:rsidRDefault="009A59A6" w:rsidP="009A59A6"/>
    <w:p w:rsidR="009A59A6" w:rsidRPr="009A59A6" w:rsidRDefault="009A59A6" w:rsidP="006969E9">
      <w:pPr>
        <w:pStyle w:val="Textkrper"/>
      </w:pPr>
      <w:r>
        <w:t xml:space="preserve">Eine weitere </w:t>
      </w:r>
      <w:r w:rsidR="00D57967">
        <w:t>Besonderheit betrifft die</w:t>
      </w:r>
      <w:r w:rsidR="000F33C5">
        <w:t xml:space="preserve"> </w:t>
      </w:r>
      <w:r w:rsidRPr="009A59A6">
        <w:t>rechte Satzklammer</w:t>
      </w:r>
      <w:r w:rsidR="00D57967">
        <w:t>. Sie</w:t>
      </w:r>
      <w:r w:rsidRPr="009A59A6">
        <w:t xml:space="preserve"> muss in ein Ober- und ein Unterfeld unterteilt werden, wenn bei komplexen Prädikaten im Nebensatz das finite Verb nicht am Ende steht („Peter erzählte mir, dass er in der Kantine hat essen können</w:t>
      </w:r>
      <w:r w:rsidR="00791F3C">
        <w:t>“; merkwürdig wirkt dagegen die Konstruktion</w:t>
      </w:r>
      <w:r w:rsidRPr="009A59A6">
        <w:t>: „Peter erzählte mir, dass er in der Kantine essen können hat.“).</w:t>
      </w:r>
    </w:p>
    <w:p w:rsidR="009A59A6" w:rsidRDefault="009A59A6" w:rsidP="009A59A6"/>
    <w:tbl>
      <w:tblPr>
        <w:tblW w:w="9638" w:type="dxa"/>
        <w:tblInd w:w="55" w:type="dxa"/>
        <w:tblLayout w:type="fixed"/>
        <w:tblCellMar>
          <w:left w:w="10" w:type="dxa"/>
          <w:right w:w="10" w:type="dxa"/>
        </w:tblCellMar>
        <w:tblLook w:val="0000" w:firstRow="0" w:lastRow="0" w:firstColumn="0" w:lastColumn="0" w:noHBand="0" w:noVBand="0"/>
      </w:tblPr>
      <w:tblGrid>
        <w:gridCol w:w="1927"/>
        <w:gridCol w:w="1928"/>
        <w:gridCol w:w="1927"/>
        <w:gridCol w:w="1928"/>
        <w:gridCol w:w="1928"/>
      </w:tblGrid>
      <w:tr w:rsidR="006E723C" w:rsidRPr="006E723C" w:rsidTr="004B4F23">
        <w:tc>
          <w:tcPr>
            <w:tcW w:w="192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6E723C" w:rsidRPr="006E723C" w:rsidRDefault="006E723C" w:rsidP="006E723C">
            <w:r w:rsidRPr="006E723C">
              <w:t>VF</w:t>
            </w:r>
          </w:p>
        </w:tc>
        <w:tc>
          <w:tcPr>
            <w:tcW w:w="1928" w:type="dxa"/>
            <w:tcBorders>
              <w:top w:val="single" w:sz="2" w:space="0" w:color="000000"/>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6E723C" w:rsidRPr="006E723C" w:rsidRDefault="006E723C" w:rsidP="006E723C">
            <w:r w:rsidRPr="006E723C">
              <w:t>LSK</w:t>
            </w:r>
          </w:p>
        </w:tc>
        <w:tc>
          <w:tcPr>
            <w:tcW w:w="192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6E723C" w:rsidRPr="006E723C" w:rsidRDefault="006E723C" w:rsidP="006E723C">
            <w:r w:rsidRPr="006E723C">
              <w:t>MF</w:t>
            </w:r>
          </w:p>
        </w:tc>
        <w:tc>
          <w:tcPr>
            <w:tcW w:w="1928" w:type="dxa"/>
            <w:tcBorders>
              <w:top w:val="single" w:sz="2" w:space="0" w:color="000000"/>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6E723C" w:rsidRPr="006E723C" w:rsidRDefault="006E723C" w:rsidP="006E723C">
            <w:r w:rsidRPr="006E723C">
              <w:t>RSK (Ober- und Unterfeld)</w:t>
            </w:r>
          </w:p>
        </w:tc>
        <w:tc>
          <w:tcPr>
            <w:tcW w:w="192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6E723C" w:rsidRPr="006E723C" w:rsidRDefault="006E723C" w:rsidP="006E723C">
            <w:r w:rsidRPr="006E723C">
              <w:t>NF</w:t>
            </w:r>
          </w:p>
        </w:tc>
      </w:tr>
      <w:tr w:rsidR="006E723C" w:rsidRPr="006E723C" w:rsidTr="004B4F23">
        <w:tc>
          <w:tcPr>
            <w:tcW w:w="3855" w:type="dxa"/>
            <w:gridSpan w:val="2"/>
            <w:vMerge w:val="restart"/>
            <w:tcBorders>
              <w:left w:val="single" w:sz="2" w:space="0" w:color="000000"/>
              <w:bottom w:val="single" w:sz="2" w:space="0" w:color="000000"/>
            </w:tcBorders>
            <w:shd w:val="clear" w:color="auto" w:fill="auto"/>
            <w:tcMar>
              <w:top w:w="55" w:type="dxa"/>
              <w:left w:w="55" w:type="dxa"/>
              <w:bottom w:w="55" w:type="dxa"/>
              <w:right w:w="55" w:type="dxa"/>
            </w:tcMar>
          </w:tcPr>
          <w:p w:rsidR="006E723C" w:rsidRPr="006E723C" w:rsidRDefault="006E723C" w:rsidP="006E723C">
            <w:r w:rsidRPr="006E723C">
              <w:t>dass</w:t>
            </w:r>
          </w:p>
        </w:tc>
        <w:tc>
          <w:tcPr>
            <w:tcW w:w="1927" w:type="dxa"/>
            <w:vMerge w:val="restart"/>
            <w:tcBorders>
              <w:left w:val="single" w:sz="2" w:space="0" w:color="000000"/>
              <w:bottom w:val="single" w:sz="2" w:space="0" w:color="000000"/>
            </w:tcBorders>
            <w:shd w:val="clear" w:color="auto" w:fill="auto"/>
            <w:tcMar>
              <w:top w:w="55" w:type="dxa"/>
              <w:left w:w="55" w:type="dxa"/>
              <w:bottom w:w="55" w:type="dxa"/>
              <w:right w:w="55" w:type="dxa"/>
            </w:tcMar>
          </w:tcPr>
          <w:p w:rsidR="006E723C" w:rsidRPr="006E723C" w:rsidRDefault="006E723C" w:rsidP="006E723C">
            <w:r w:rsidRPr="006E723C">
              <w:t>er in der Kantine</w:t>
            </w:r>
          </w:p>
        </w:tc>
        <w:tc>
          <w:tcPr>
            <w:tcW w:w="1928" w:type="dxa"/>
            <w:tcBorders>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6E723C" w:rsidRPr="006E723C" w:rsidRDefault="006E723C" w:rsidP="006E723C">
            <w:r w:rsidRPr="006E723C">
              <w:t>hat</w:t>
            </w:r>
          </w:p>
        </w:tc>
        <w:tc>
          <w:tcPr>
            <w:tcW w:w="1928" w:type="dxa"/>
            <w:vMerge w:val="restart"/>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6E723C" w:rsidRPr="006E723C" w:rsidRDefault="006E723C" w:rsidP="006E723C"/>
        </w:tc>
      </w:tr>
      <w:tr w:rsidR="006E723C" w:rsidRPr="006E723C" w:rsidTr="004B4F23">
        <w:tc>
          <w:tcPr>
            <w:tcW w:w="3855" w:type="dxa"/>
            <w:gridSpan w:val="2"/>
            <w:vMerge/>
            <w:tcBorders>
              <w:left w:val="single" w:sz="2" w:space="0" w:color="000000"/>
              <w:bottom w:val="single" w:sz="2" w:space="0" w:color="000000"/>
            </w:tcBorders>
            <w:shd w:val="clear" w:color="auto" w:fill="auto"/>
            <w:tcMar>
              <w:top w:w="55" w:type="dxa"/>
              <w:left w:w="55" w:type="dxa"/>
              <w:bottom w:w="55" w:type="dxa"/>
              <w:right w:w="55" w:type="dxa"/>
            </w:tcMar>
          </w:tcPr>
          <w:p w:rsidR="006E723C" w:rsidRPr="006E723C" w:rsidRDefault="006E723C" w:rsidP="006E723C"/>
        </w:tc>
        <w:tc>
          <w:tcPr>
            <w:tcW w:w="1927" w:type="dxa"/>
            <w:vMerge/>
            <w:tcBorders>
              <w:left w:val="single" w:sz="2" w:space="0" w:color="000000"/>
              <w:bottom w:val="single" w:sz="2" w:space="0" w:color="000000"/>
            </w:tcBorders>
            <w:shd w:val="clear" w:color="auto" w:fill="auto"/>
            <w:tcMar>
              <w:top w:w="55" w:type="dxa"/>
              <w:left w:w="55" w:type="dxa"/>
              <w:bottom w:w="55" w:type="dxa"/>
              <w:right w:w="55" w:type="dxa"/>
            </w:tcMar>
          </w:tcPr>
          <w:p w:rsidR="006E723C" w:rsidRPr="006E723C" w:rsidRDefault="006E723C" w:rsidP="006E723C"/>
        </w:tc>
        <w:tc>
          <w:tcPr>
            <w:tcW w:w="1928" w:type="dxa"/>
            <w:tcBorders>
              <w:left w:val="single" w:sz="2" w:space="0" w:color="000000"/>
              <w:bottom w:val="single" w:sz="2" w:space="0" w:color="000000"/>
            </w:tcBorders>
            <w:shd w:val="clear" w:color="auto" w:fill="BFBFBF" w:themeFill="background1" w:themeFillShade="BF"/>
            <w:tcMar>
              <w:top w:w="55" w:type="dxa"/>
              <w:left w:w="55" w:type="dxa"/>
              <w:bottom w:w="55" w:type="dxa"/>
              <w:right w:w="55" w:type="dxa"/>
            </w:tcMar>
          </w:tcPr>
          <w:p w:rsidR="006E723C" w:rsidRPr="006E723C" w:rsidRDefault="006E723C" w:rsidP="006E723C">
            <w:r w:rsidRPr="006E723C">
              <w:t>essen können.</w:t>
            </w:r>
          </w:p>
        </w:tc>
        <w:tc>
          <w:tcPr>
            <w:tcW w:w="1928" w:type="dxa"/>
            <w:vMerge/>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6E723C" w:rsidRPr="006E723C" w:rsidRDefault="006E723C" w:rsidP="006E723C"/>
        </w:tc>
      </w:tr>
    </w:tbl>
    <w:p w:rsidR="006E723C" w:rsidRDefault="006E723C" w:rsidP="009A59A6"/>
    <w:p w:rsidR="009A59A6" w:rsidRDefault="009A59A6" w:rsidP="006969E9">
      <w:pPr>
        <w:pStyle w:val="Textkrper"/>
      </w:pPr>
      <w:r>
        <w:t>In einzelnen Fällen ist es darüber hinaus schwer zu entscheiden, ob nichtverbale Anteile des Prädikats der rechten Satzklammer oder einem Feld zugeordnet werden müssen („Peter ist Schüler.“; „Peter ist krank.“), da die G</w:t>
      </w:r>
      <w:r w:rsidR="0064005E">
        <w:t>renze von</w:t>
      </w:r>
      <w:r w:rsidR="00881741">
        <w:t xml:space="preserve"> </w:t>
      </w:r>
      <w:r w:rsidR="0064005E">
        <w:t>Prädikat und Satzglied</w:t>
      </w:r>
      <w:r>
        <w:t xml:space="preserve"> unscharf ist. In diesem Beispiel können „Schüler“ und „krank“ sowohl als Teil des Prädikats als auch als Satzglied erfasst werden.</w:t>
      </w:r>
    </w:p>
    <w:p w:rsidR="002E6DB4" w:rsidRPr="002E6DB4" w:rsidRDefault="00205A66" w:rsidP="002E6DB4">
      <w:pPr>
        <w:pStyle w:val="berschrift1"/>
      </w:pPr>
      <w:bookmarkStart w:id="2" w:name="_Toc19118837"/>
      <w:r>
        <w:t>Vorteile und Kritik</w:t>
      </w:r>
      <w:bookmarkEnd w:id="2"/>
    </w:p>
    <w:p w:rsidR="0097449E" w:rsidRDefault="00D52190" w:rsidP="006969E9">
      <w:pPr>
        <w:pStyle w:val="Textkrper"/>
      </w:pPr>
      <w:r>
        <w:t>Auch wenn es einige Besonderheiten gibt, die es notwendig machen, das einfache Modell</w:t>
      </w:r>
      <w:r w:rsidR="000F33C5">
        <w:t xml:space="preserve"> (gerade bei der Analyse sehr komplexer Sätze und der Analyse des Satzbaus der gesprochenen Sprache) </w:t>
      </w:r>
      <w:r>
        <w:t>zu erweitern</w:t>
      </w:r>
      <w:r w:rsidR="000F33C5">
        <w:t xml:space="preserve">, </w:t>
      </w:r>
      <w:r>
        <w:t>gibt es auch</w:t>
      </w:r>
      <w:r w:rsidR="0097449E">
        <w:t xml:space="preserve"> eine Vielzahl von guten Gründen, das Modell im Unterricht einzusetzen:</w:t>
      </w:r>
    </w:p>
    <w:p w:rsidR="008E3920" w:rsidRDefault="00D52190" w:rsidP="006969E9">
      <w:pPr>
        <w:pStyle w:val="Textkrper"/>
      </w:pPr>
      <w:r>
        <w:t>Für das Modell spricht</w:t>
      </w:r>
      <w:r w:rsidR="00FC3BFE">
        <w:t>, dass diese</w:t>
      </w:r>
      <w:r>
        <w:t xml:space="preserve"> </w:t>
      </w:r>
      <w:r w:rsidR="00FC3BFE">
        <w:t>Methode zur syntaktischen Analyse</w:t>
      </w:r>
      <w:r w:rsidR="0097449E">
        <w:t xml:space="preserve"> der zentralen Rol</w:t>
      </w:r>
      <w:r w:rsidR="00FC3BFE">
        <w:t xml:space="preserve">le des </w:t>
      </w:r>
      <w:r w:rsidR="0097449E">
        <w:t>finiten Verbs im deutschen Satzbau gerecht</w:t>
      </w:r>
      <w:r w:rsidR="00FC3BFE">
        <w:t xml:space="preserve"> wird</w:t>
      </w:r>
      <w:r w:rsidR="0097449E">
        <w:t xml:space="preserve">. </w:t>
      </w:r>
    </w:p>
    <w:p w:rsidR="0097449E" w:rsidRDefault="0097449E" w:rsidP="006969E9">
      <w:pPr>
        <w:pStyle w:val="Textkrper"/>
      </w:pPr>
      <w:r>
        <w:t>Dementsprechend einfach ist die Vermittlung u</w:t>
      </w:r>
      <w:r w:rsidR="000F33C5">
        <w:t>nterschiedlicher Satzarten und Satz</w:t>
      </w:r>
      <w:r>
        <w:t>typen sowie der Kommaregeln. Insbesondere bei komplexen Satzgefü</w:t>
      </w:r>
      <w:r w:rsidR="008E3920">
        <w:t>gen stellt</w:t>
      </w:r>
      <w:r>
        <w:t xml:space="preserve"> die klare Strukturierung des Satzes</w:t>
      </w:r>
      <w:r w:rsidR="008E3920">
        <w:t xml:space="preserve">, ausgehend von der Stellung </w:t>
      </w:r>
      <w:r w:rsidR="000F33C5">
        <w:t xml:space="preserve">der </w:t>
      </w:r>
      <w:r>
        <w:t>finiten Verben</w:t>
      </w:r>
      <w:r w:rsidR="008E3920">
        <w:t>,</w:t>
      </w:r>
      <w:r>
        <w:t xml:space="preserve"> bei der Zeichensetzung</w:t>
      </w:r>
      <w:r w:rsidR="008E3920">
        <w:t xml:space="preserve"> eine</w:t>
      </w:r>
      <w:r>
        <w:t xml:space="preserve"> große Hilfe</w:t>
      </w:r>
      <w:r w:rsidR="008E3920">
        <w:t xml:space="preserve"> dar</w:t>
      </w:r>
      <w:r>
        <w:t>.</w:t>
      </w:r>
    </w:p>
    <w:p w:rsidR="0097449E" w:rsidRDefault="008E3920" w:rsidP="006969E9">
      <w:pPr>
        <w:pStyle w:val="Textkrper"/>
      </w:pPr>
      <w:r>
        <w:t>Darüber hinaus handelt</w:t>
      </w:r>
      <w:r w:rsidR="0097449E">
        <w:t xml:space="preserve"> es</w:t>
      </w:r>
      <w:r>
        <w:t xml:space="preserve"> sich um</w:t>
      </w:r>
      <w:r w:rsidR="0097449E">
        <w:t xml:space="preserve"> ein anschauliches und einfach zugängliches Modell mit einleuchtenden Begriffen. Die Fachterminologie der traditionellen Satzgliedlehre (z. B. Adverbiale, Akkusativobjekt) kann dann zu </w:t>
      </w:r>
      <w:r w:rsidR="0097449E">
        <w:lastRenderedPageBreak/>
        <w:t>dem Modell ergänzend und präzisierend eingeführt werden, wenn sie für das Verständnis des Satzes wichtig erscheint; das Modell funktioniert jedoch auch ohne diese Begriffe.</w:t>
      </w:r>
    </w:p>
    <w:p w:rsidR="0097449E" w:rsidRDefault="0097449E" w:rsidP="006969E9">
      <w:pPr>
        <w:pStyle w:val="Textkrper"/>
      </w:pPr>
      <w:r>
        <w:t>Für Schülerinnen und Schüler, deren Erstsprache nicht Deutsch ist und auch für Muttersprachler, die gelegentlich Satzbaufehler machen, ist das Modell insofern von Vorteil, als an Satzbaufehlern einfach gearbeitet werden kann.</w:t>
      </w:r>
    </w:p>
    <w:p w:rsidR="00E2695C" w:rsidRDefault="0097449E" w:rsidP="00410DC6">
      <w:pPr>
        <w:pStyle w:val="Textkrper"/>
      </w:pPr>
      <w:r>
        <w:t>Das Modell ist außerdem bis in die Oberstufe nutzbar und gewinnbringend, da auch komplexe Sätze damit analysiert und syntaktische Besonderheiten erfasst werden können.</w:t>
      </w:r>
    </w:p>
    <w:p w:rsidR="00527875" w:rsidRDefault="00FD1BF0" w:rsidP="00EA598F">
      <w:pPr>
        <w:pStyle w:val="berschrift1"/>
      </w:pPr>
      <w:bookmarkStart w:id="3" w:name="_Toc19118838"/>
      <w:r>
        <w:t>Unterrichtsideen</w:t>
      </w:r>
      <w:bookmarkEnd w:id="3"/>
    </w:p>
    <w:p w:rsidR="00EA598F" w:rsidRDefault="00F25BF9" w:rsidP="006969E9">
      <w:pPr>
        <w:pStyle w:val="Textkrper"/>
      </w:pPr>
      <w:r w:rsidRPr="00F25BF9">
        <w:t>Die folgenden Unterrichtsideen stellen im Sinne eines spiralcurricular aufgebauten Grammatikunterrichts Beispiele für die Klassen 8, 9 und 10 dar</w:t>
      </w:r>
      <w:r w:rsidR="00882005">
        <w:t xml:space="preserve">, zudem bieten sie </w:t>
      </w:r>
      <w:r w:rsidRPr="00F25BF9">
        <w:t xml:space="preserve">ergänzende Aufgaben, die als weitere Übungsaufgaben und zur Vertiefung eingesetzt werden können. Alle Aufgaben </w:t>
      </w:r>
      <w:r w:rsidR="0038557D">
        <w:t xml:space="preserve">sind </w:t>
      </w:r>
      <w:proofErr w:type="gramStart"/>
      <w:r w:rsidR="0038557D">
        <w:t xml:space="preserve">als </w:t>
      </w:r>
      <w:r w:rsidRPr="00F25BF9">
        <w:t xml:space="preserve"> Anregungen</w:t>
      </w:r>
      <w:proofErr w:type="gramEnd"/>
      <w:r w:rsidRPr="00F25BF9">
        <w:t xml:space="preserve"> </w:t>
      </w:r>
      <w:r w:rsidR="0038557D">
        <w:t>zu verstehen</w:t>
      </w:r>
      <w:r w:rsidRPr="00F25BF9">
        <w:t xml:space="preserve"> und können im Hinblick </w:t>
      </w:r>
      <w:r>
        <w:t>auf den eigenen Unterricht ange</w:t>
      </w:r>
      <w:r w:rsidRPr="00F25BF9">
        <w:t xml:space="preserve">passt und in Themeneinheiten integriert werden. Die Beispielaufgaben der Klasse 8 führen in das Modell ein, ermöglichen die Auseinandersetzung mit der Grundstruktur des deutschen Satzes und </w:t>
      </w:r>
      <w:r w:rsidR="0038557D">
        <w:t>dienen dazu,</w:t>
      </w:r>
      <w:r w:rsidRPr="00F25BF9">
        <w:t xml:space="preserve"> Regeln für Satzschlusszeichen sowie </w:t>
      </w:r>
      <w:r w:rsidR="0038557D">
        <w:t>für die T</w:t>
      </w:r>
      <w:r w:rsidRPr="00F25BF9">
        <w:t>rennung von Haupt- und Nebensätzen</w:t>
      </w:r>
      <w:r w:rsidR="0038557D">
        <w:t xml:space="preserve"> (Kommasetzung) abzuleiten</w:t>
      </w:r>
      <w:r w:rsidRPr="00F25BF9">
        <w:t>. Die Aufgaben f</w:t>
      </w:r>
      <w:r w:rsidR="008728B4">
        <w:t>ür Klasse 9 regen zur</w:t>
      </w:r>
      <w:r>
        <w:t xml:space="preserve"> Ana</w:t>
      </w:r>
      <w:r w:rsidRPr="00F25BF9">
        <w:t>lyse komplexer Sätze</w:t>
      </w:r>
      <w:r w:rsidR="008728B4">
        <w:t xml:space="preserve"> an</w:t>
      </w:r>
      <w:r w:rsidRPr="00F25BF9">
        <w:t xml:space="preserve"> und</w:t>
      </w:r>
      <w:r w:rsidR="008728B4">
        <w:t xml:space="preserve"> nehmen</w:t>
      </w:r>
      <w:r w:rsidRPr="00F25BF9">
        <w:t xml:space="preserve"> die Ko</w:t>
      </w:r>
      <w:r>
        <w:t>mmasetzung bei komplexen Satzgefügen</w:t>
      </w:r>
      <w:r w:rsidR="008728B4">
        <w:t xml:space="preserve"> in den Blick</w:t>
      </w:r>
      <w:r>
        <w:t>. In Klasse 10 ana</w:t>
      </w:r>
      <w:r w:rsidRPr="00F25BF9">
        <w:t>lysieren die Schülerinnen und Schüler mit</w:t>
      </w:r>
      <w:r w:rsidR="00A172D2">
        <w:t xml:space="preserve"> H</w:t>
      </w:r>
      <w:r w:rsidRPr="00F25BF9">
        <w:t xml:space="preserve">ilfe des </w:t>
      </w:r>
      <w:proofErr w:type="spellStart"/>
      <w:r w:rsidRPr="00F25BF9">
        <w:t>Felder</w:t>
      </w:r>
      <w:r w:rsidR="008728B4">
        <w:t>modells</w:t>
      </w:r>
      <w:proofErr w:type="spellEnd"/>
      <w:r w:rsidR="008728B4">
        <w:t xml:space="preserve"> einen Auszug aus einem</w:t>
      </w:r>
      <w:r w:rsidR="00B6504A">
        <w:t xml:space="preserve"> fiktionalen Text</w:t>
      </w:r>
      <w:r w:rsidRPr="00F25BF9">
        <w:t>.</w:t>
      </w:r>
    </w:p>
    <w:p w:rsidR="003D2328" w:rsidRDefault="00FD1BF0" w:rsidP="003D2328">
      <w:pPr>
        <w:pStyle w:val="berschrift2"/>
      </w:pPr>
      <w:bookmarkStart w:id="4" w:name="_Toc19118839"/>
      <w:r>
        <w:t>Aufgabe</w:t>
      </w:r>
      <w:r w:rsidR="006E5189">
        <w:t>n</w:t>
      </w:r>
      <w:r w:rsidR="00E673EC">
        <w:t xml:space="preserve"> für die</w:t>
      </w:r>
      <w:r>
        <w:t xml:space="preserve"> Klasse</w:t>
      </w:r>
      <w:r w:rsidR="00E673EC">
        <w:t xml:space="preserve"> 8</w:t>
      </w:r>
      <w:bookmarkEnd w:id="4"/>
    </w:p>
    <w:p w:rsidR="001401D2" w:rsidRDefault="006E5189" w:rsidP="00EA598F">
      <w:r>
        <w:t xml:space="preserve">TEXT ZUR </w:t>
      </w:r>
      <w:r w:rsidR="001401D2">
        <w:t>AUFGABE</w:t>
      </w:r>
    </w:p>
    <w:p w:rsidR="001401D2" w:rsidRPr="006E5189" w:rsidRDefault="001401D2" w:rsidP="00EA598F">
      <w:pPr>
        <w:rPr>
          <w:rStyle w:val="Fett"/>
        </w:rPr>
      </w:pPr>
    </w:p>
    <w:p w:rsidR="00EA598F" w:rsidRPr="00EA598F" w:rsidRDefault="00EA598F" w:rsidP="00EA598F">
      <w:r w:rsidRPr="00EA598F">
        <w:t>Was ist ein Satz?</w:t>
      </w:r>
    </w:p>
    <w:p w:rsidR="00EA598F" w:rsidRDefault="00EA598F" w:rsidP="00EA598F"/>
    <w:p w:rsidR="00EA598F" w:rsidRPr="00EA598F" w:rsidRDefault="00EA598F" w:rsidP="006969E9">
      <w:pPr>
        <w:pStyle w:val="Textkrper"/>
      </w:pPr>
      <w:r>
        <w:t xml:space="preserve">Wenn auch eine </w:t>
      </w:r>
      <w:r w:rsidRPr="00EA598F">
        <w:t xml:space="preserve">einheitliche Definition eines Satzes in der Forschung nicht gelungen ist, so sind sich doch alle einig, dass ein Satz mindestens ein Prädikat enthalten muss. Das Prädikat stellt die Satzaussage dar und wird im Deutschen immer aus einem finiten Verb und manchmal ergänzend dazu aus weiteren Verben im Infinitiv oder anderen Prädikatsergänzungen gebildet. Vom Prädikat können Satzglieder abhängen. In der Regel ist das mindestens das Subjekt. Dieses stimmt mit der Form des finiten Verbes überein, finites Verb und Subjekt sind in Person und Numerus kongruent. Häufig verlangt das Prädikat weitere Satzglieder wie zum Beispiel Objekte. Sie sind Ergänzungen des Prädikats. Die Position des finiten Verbes entscheidet über den </w:t>
      </w:r>
      <w:proofErr w:type="spellStart"/>
      <w:r w:rsidRPr="00EA598F">
        <w:t>Satztyp</w:t>
      </w:r>
      <w:proofErr w:type="spellEnd"/>
      <w:r w:rsidRPr="00EA598F">
        <w:t>: Man unterscheidet Verb-Erst-, Verb-Zweit- und Verb-Letzt-Sätze. Hauptsätze sind Verb-Erst-</w:t>
      </w:r>
      <w:r w:rsidR="006060C0">
        <w:t>Sätze (bei Aufforderungen und Fragen)</w:t>
      </w:r>
      <w:r w:rsidRPr="00EA598F">
        <w:t xml:space="preserve"> oder Verb-Zweit-Sätze, Nebensätze</w:t>
      </w:r>
      <w:r w:rsidR="006060C0">
        <w:t xml:space="preserve"> sind</w:t>
      </w:r>
      <w:r w:rsidRPr="00EA598F">
        <w:t xml:space="preserve"> in der Regel Verb-Letzt-Sätze. Nebensätze hängen vom Hauptsatz ab, sie können nicht für sich alleine stehen. Von den Satztypen sind die Satzarten zu unterscheiden. </w:t>
      </w:r>
      <w:r w:rsidR="006060C0">
        <w:t>Maßgeblich ist dabei</w:t>
      </w:r>
      <w:r w:rsidRPr="00EA598F">
        <w:t xml:space="preserve">, ob der Satz als Frage, als Aussage oder Befehl verwendet wird. Dementsprechend spricht man von Interrogativ-, Deklarativ- oder Imperativsätzen.  </w:t>
      </w:r>
    </w:p>
    <w:p w:rsidR="00EA598F" w:rsidRDefault="00EA598F" w:rsidP="00EA598F"/>
    <w:p w:rsidR="002A0D34" w:rsidRDefault="002A0D34" w:rsidP="00EA598F">
      <w:r>
        <w:t xml:space="preserve">AUFGABENSTELLUNG: </w:t>
      </w:r>
    </w:p>
    <w:p w:rsidR="002A0D34" w:rsidRDefault="002A0D34" w:rsidP="00EA598F"/>
    <w:p w:rsidR="00EA598F" w:rsidRPr="00EA598F" w:rsidRDefault="00527875" w:rsidP="006969E9">
      <w:pPr>
        <w:pStyle w:val="Textkrper"/>
      </w:pPr>
      <w:r>
        <w:t xml:space="preserve">1. </w:t>
      </w:r>
      <w:r w:rsidR="00BE002B">
        <w:t>Analysiere den Text oben, setze dich mit dessen zentralen Aussagen auseinander und überprüfe de</w:t>
      </w:r>
      <w:r w:rsidR="00607E16">
        <w:t>ren</w:t>
      </w:r>
      <w:r w:rsidR="00BE002B">
        <w:t xml:space="preserve"> Richtigkeit</w:t>
      </w:r>
      <w:r w:rsidR="00EA598F">
        <w:t>, indem du</w:t>
      </w:r>
      <w:r w:rsidR="00801DF5">
        <w:t xml:space="preserve"> …</w:t>
      </w:r>
    </w:p>
    <w:p w:rsidR="00EA598F" w:rsidRDefault="00EA598F" w:rsidP="006969E9">
      <w:pPr>
        <w:pStyle w:val="Textkrper"/>
      </w:pPr>
    </w:p>
    <w:p w:rsidR="00EA598F" w:rsidRDefault="00801DF5" w:rsidP="006969E9">
      <w:pPr>
        <w:pStyle w:val="Textkrper"/>
      </w:pPr>
      <w:r>
        <w:t xml:space="preserve">a) … </w:t>
      </w:r>
      <w:r w:rsidR="00EA598F">
        <w:t xml:space="preserve">alle finiten Verben unterstreichst und sie nach ihrer Position im Satz untersuchst. Stimmt es, dass in Nebensätzen das finite Verb </w:t>
      </w:r>
      <w:r w:rsidR="00801B25">
        <w:t xml:space="preserve">in der Regel </w:t>
      </w:r>
      <w:r w:rsidR="00EA598F">
        <w:t xml:space="preserve">am Ende steht (Verb-Letzt-Satz), </w:t>
      </w:r>
      <w:r w:rsidR="00D14A5A">
        <w:t>in Hauptsätzen dagegen</w:t>
      </w:r>
      <w:r w:rsidR="00801B25">
        <w:t xml:space="preserve"> meist </w:t>
      </w:r>
      <w:r w:rsidR="00D14A5A">
        <w:t>an</w:t>
      </w:r>
      <w:r w:rsidR="00EA598F">
        <w:t xml:space="preserve"> zweiter Stelle?</w:t>
      </w:r>
    </w:p>
    <w:p w:rsidR="00EA598F" w:rsidRDefault="00EA598F" w:rsidP="006969E9">
      <w:pPr>
        <w:pStyle w:val="Textkrper"/>
      </w:pPr>
    </w:p>
    <w:p w:rsidR="00EA598F" w:rsidRDefault="00801DF5" w:rsidP="006969E9">
      <w:pPr>
        <w:pStyle w:val="Textkrper"/>
      </w:pPr>
      <w:r>
        <w:lastRenderedPageBreak/>
        <w:t>b) …</w:t>
      </w:r>
      <w:r w:rsidR="00EA598F">
        <w:t xml:space="preserve"> die notwendigen Ergänzungen des Prädikats bestimmst; streiche hierzu alle Teile des Satzes, die weggelassen werden können. D</w:t>
      </w:r>
      <w:r w:rsidR="00F62D44">
        <w:t>iskutiere mit deiner Nachbarin/</w:t>
      </w:r>
      <w:r w:rsidR="00EA598F">
        <w:t>deinem Nachbarn die Fälle, in denen du dir nicht sicher bist.</w:t>
      </w:r>
    </w:p>
    <w:p w:rsidR="00EA598F" w:rsidRDefault="00EA598F" w:rsidP="006969E9">
      <w:pPr>
        <w:pStyle w:val="Textkrper"/>
      </w:pPr>
    </w:p>
    <w:p w:rsidR="00EA598F" w:rsidRDefault="00801DF5" w:rsidP="006969E9">
      <w:pPr>
        <w:pStyle w:val="Textkrper"/>
      </w:pPr>
      <w:r>
        <w:t xml:space="preserve">c) … </w:t>
      </w:r>
      <w:r w:rsidR="00EA598F">
        <w:t>alle Hauptsätze mit einem zweiteiligen Prädikat in das folgende Schema einträgst:</w:t>
      </w:r>
    </w:p>
    <w:p w:rsidR="00EA598F" w:rsidRDefault="00EA598F" w:rsidP="00EA598F"/>
    <w:tbl>
      <w:tblPr>
        <w:tblW w:w="9638" w:type="dxa"/>
        <w:tblInd w:w="55" w:type="dxa"/>
        <w:tblLayout w:type="fixed"/>
        <w:tblCellMar>
          <w:left w:w="10" w:type="dxa"/>
          <w:right w:w="10" w:type="dxa"/>
        </w:tblCellMar>
        <w:tblLook w:val="0000" w:firstRow="0" w:lastRow="0" w:firstColumn="0" w:lastColumn="0" w:noHBand="0" w:noVBand="0"/>
      </w:tblPr>
      <w:tblGrid>
        <w:gridCol w:w="2410"/>
        <w:gridCol w:w="2410"/>
        <w:gridCol w:w="2409"/>
        <w:gridCol w:w="2409"/>
      </w:tblGrid>
      <w:tr w:rsidR="00EA598F" w:rsidTr="004B4F23">
        <w:tc>
          <w:tcPr>
            <w:tcW w:w="241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EA598F" w:rsidRPr="00EA598F" w:rsidRDefault="00EA598F" w:rsidP="00EA598F">
            <w:r w:rsidRPr="00EA598F">
              <w:t>Vorfeld (vor dem finiten Verb)</w:t>
            </w:r>
          </w:p>
        </w:tc>
        <w:tc>
          <w:tcPr>
            <w:tcW w:w="2410" w:type="dxa"/>
            <w:tcBorders>
              <w:top w:val="single" w:sz="2" w:space="0" w:color="000000"/>
              <w:left w:val="single" w:sz="2" w:space="0" w:color="000000"/>
              <w:bottom w:val="single" w:sz="2" w:space="0" w:color="000000"/>
            </w:tcBorders>
            <w:shd w:val="clear" w:color="auto" w:fill="CCCCCC"/>
            <w:tcMar>
              <w:top w:w="55" w:type="dxa"/>
              <w:left w:w="55" w:type="dxa"/>
              <w:bottom w:w="55" w:type="dxa"/>
              <w:right w:w="55" w:type="dxa"/>
            </w:tcMar>
          </w:tcPr>
          <w:p w:rsidR="00EA598F" w:rsidRPr="00EA598F" w:rsidRDefault="00EA598F" w:rsidP="00EA598F">
            <w:r w:rsidRPr="00EA598F">
              <w:t>Linke Satzklammer (finites Verb)</w:t>
            </w:r>
          </w:p>
        </w:tc>
        <w:tc>
          <w:tcPr>
            <w:tcW w:w="240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EA598F" w:rsidRPr="00EA598F" w:rsidRDefault="00EA598F" w:rsidP="00EA598F">
            <w:r w:rsidRPr="00EA598F">
              <w:t>Mittelfeld (zwischen finitem Verb und zweitem Teil des Prädikats)</w:t>
            </w:r>
          </w:p>
        </w:tc>
        <w:tc>
          <w:tcPr>
            <w:tcW w:w="2409"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EA598F" w:rsidRPr="00EA598F" w:rsidRDefault="00EA598F" w:rsidP="00EA598F">
            <w:r w:rsidRPr="00EA598F">
              <w:t>Rechte Satzklammer (zweiter Teil des Prädikats)</w:t>
            </w:r>
          </w:p>
        </w:tc>
      </w:tr>
      <w:tr w:rsidR="00EA598F" w:rsidTr="004B4F23">
        <w:tc>
          <w:tcPr>
            <w:tcW w:w="2410" w:type="dxa"/>
            <w:tcBorders>
              <w:left w:val="single" w:sz="2" w:space="0" w:color="000000"/>
              <w:bottom w:val="single" w:sz="2" w:space="0" w:color="000000"/>
            </w:tcBorders>
            <w:shd w:val="clear" w:color="auto" w:fill="auto"/>
            <w:tcMar>
              <w:top w:w="55" w:type="dxa"/>
              <w:left w:w="55" w:type="dxa"/>
              <w:bottom w:w="55" w:type="dxa"/>
              <w:right w:w="55" w:type="dxa"/>
            </w:tcMar>
          </w:tcPr>
          <w:p w:rsidR="00EA598F" w:rsidRDefault="00EA598F" w:rsidP="00EA598F"/>
        </w:tc>
        <w:tc>
          <w:tcPr>
            <w:tcW w:w="2410" w:type="dxa"/>
            <w:tcBorders>
              <w:left w:val="single" w:sz="2" w:space="0" w:color="000000"/>
              <w:bottom w:val="single" w:sz="2" w:space="0" w:color="000000"/>
            </w:tcBorders>
            <w:shd w:val="clear" w:color="auto" w:fill="CCCCCC"/>
            <w:tcMar>
              <w:top w:w="55" w:type="dxa"/>
              <w:left w:w="55" w:type="dxa"/>
              <w:bottom w:w="55" w:type="dxa"/>
              <w:right w:w="55" w:type="dxa"/>
            </w:tcMar>
          </w:tcPr>
          <w:p w:rsidR="00EA598F" w:rsidRDefault="00EA598F" w:rsidP="00EA598F"/>
        </w:tc>
        <w:tc>
          <w:tcPr>
            <w:tcW w:w="2409" w:type="dxa"/>
            <w:tcBorders>
              <w:left w:val="single" w:sz="2" w:space="0" w:color="000000"/>
              <w:bottom w:val="single" w:sz="2" w:space="0" w:color="000000"/>
            </w:tcBorders>
            <w:shd w:val="clear" w:color="auto" w:fill="auto"/>
            <w:tcMar>
              <w:top w:w="55" w:type="dxa"/>
              <w:left w:w="55" w:type="dxa"/>
              <w:bottom w:w="55" w:type="dxa"/>
              <w:right w:w="55" w:type="dxa"/>
            </w:tcMar>
          </w:tcPr>
          <w:p w:rsidR="00EA598F" w:rsidRDefault="00EA598F" w:rsidP="00EA598F"/>
        </w:tc>
        <w:tc>
          <w:tcPr>
            <w:tcW w:w="2409" w:type="dxa"/>
            <w:tcBorders>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EA598F" w:rsidRDefault="00EA598F" w:rsidP="00EA598F"/>
        </w:tc>
      </w:tr>
    </w:tbl>
    <w:p w:rsidR="00EA598F" w:rsidRPr="00EA598F" w:rsidRDefault="00801DF5" w:rsidP="006969E9">
      <w:pPr>
        <w:pStyle w:val="Textkrper"/>
      </w:pPr>
      <w:r>
        <w:t xml:space="preserve">d) … </w:t>
      </w:r>
      <w:r w:rsidR="00EA598F">
        <w:t xml:space="preserve">alle Satzglieder des Satzes „Häufig verlangt das </w:t>
      </w:r>
      <w:r w:rsidR="00EA598F" w:rsidRPr="00EA598F">
        <w:t>Prädikat weitere Satzglieder wie zum Beispiel Objekte.“ mit Hilfe der Umstellprobe ermittelst. Welche Teile des Satzes können im Vorfeld stehen?</w:t>
      </w:r>
    </w:p>
    <w:p w:rsidR="00EA598F" w:rsidRDefault="00EA598F" w:rsidP="006969E9">
      <w:pPr>
        <w:pStyle w:val="Textkrper"/>
      </w:pPr>
    </w:p>
    <w:p w:rsidR="00EA598F" w:rsidRPr="00EA598F" w:rsidRDefault="00801DF5" w:rsidP="006969E9">
      <w:pPr>
        <w:pStyle w:val="Textkrper"/>
      </w:pPr>
      <w:r>
        <w:t xml:space="preserve">e) … </w:t>
      </w:r>
      <w:r w:rsidR="00EA598F">
        <w:t xml:space="preserve">den Satz „Vom Prädikat können Satzglieder abhängen.“ so umstellst, dass ein Verb-Erst-Satz entsteht, bei dem das Vorfeld leer bleibt und das finite Verb in </w:t>
      </w:r>
      <w:proofErr w:type="gramStart"/>
      <w:r w:rsidR="00EA598F">
        <w:t>der linken Satzklammer</w:t>
      </w:r>
      <w:proofErr w:type="gramEnd"/>
      <w:r w:rsidR="00EA598F">
        <w:t xml:space="preserve"> steht. Welche Funktion hat der Verb-Erst-Satz?</w:t>
      </w:r>
    </w:p>
    <w:p w:rsidR="00EA598F" w:rsidRDefault="00EA598F" w:rsidP="006969E9">
      <w:pPr>
        <w:pStyle w:val="Textkrper"/>
      </w:pPr>
    </w:p>
    <w:p w:rsidR="00EA598F" w:rsidRPr="00EA598F" w:rsidRDefault="00801DF5" w:rsidP="006969E9">
      <w:pPr>
        <w:pStyle w:val="Textkrper"/>
      </w:pPr>
      <w:r>
        <w:t xml:space="preserve">f) … </w:t>
      </w:r>
      <w:r w:rsidR="00EA598F">
        <w:t>Regeln aufstellst, welche Felder beim Verb-Erst-Satz und beim Verb-Zweit-Satz mindestens besetzt sein müssen, um sinnvoll und vollständig zu sein. Welche Satzschlusszeichen erforde</w:t>
      </w:r>
      <w:r w:rsidR="002A0D34">
        <w:t>r</w:t>
      </w:r>
      <w:r w:rsidR="00EA598F">
        <w:t>n diese Sätze?</w:t>
      </w:r>
    </w:p>
    <w:p w:rsidR="00EA598F" w:rsidRDefault="00EA598F" w:rsidP="006969E9">
      <w:pPr>
        <w:pStyle w:val="Textkrper"/>
      </w:pPr>
    </w:p>
    <w:p w:rsidR="00EA598F" w:rsidRPr="00EA598F" w:rsidRDefault="00527875" w:rsidP="006969E9">
      <w:pPr>
        <w:pStyle w:val="Textkrper"/>
      </w:pPr>
      <w:r>
        <w:t xml:space="preserve">2. </w:t>
      </w:r>
      <w:r w:rsidR="00EA598F">
        <w:t xml:space="preserve">Um alle Sätze im Deutschen mit dem </w:t>
      </w:r>
      <w:r w:rsidR="00D571DC">
        <w:t xml:space="preserve">sogenannten </w:t>
      </w:r>
      <w:proofErr w:type="spellStart"/>
      <w:r w:rsidR="00EA598F">
        <w:t>Feldermodell</w:t>
      </w:r>
      <w:proofErr w:type="spellEnd"/>
      <w:r w:rsidR="00EA598F">
        <w:t xml:space="preserve"> erfassen zu können, reichen die Kategorien der Tabelle von Aufgabe 1 nicht aus, sie muss ergänzt werden:</w:t>
      </w:r>
    </w:p>
    <w:p w:rsidR="00EA598F" w:rsidRDefault="00EA598F" w:rsidP="00EA598F"/>
    <w:tbl>
      <w:tblPr>
        <w:tblW w:w="9638" w:type="dxa"/>
        <w:tblInd w:w="55" w:type="dxa"/>
        <w:tblLayout w:type="fixed"/>
        <w:tblCellMar>
          <w:left w:w="10" w:type="dxa"/>
          <w:right w:w="10" w:type="dxa"/>
        </w:tblCellMar>
        <w:tblLook w:val="0000" w:firstRow="0" w:lastRow="0" w:firstColumn="0" w:lastColumn="0" w:noHBand="0" w:noVBand="0"/>
      </w:tblPr>
      <w:tblGrid>
        <w:gridCol w:w="1607"/>
        <w:gridCol w:w="1607"/>
        <w:gridCol w:w="1606"/>
        <w:gridCol w:w="1606"/>
        <w:gridCol w:w="1606"/>
        <w:gridCol w:w="1606"/>
      </w:tblGrid>
      <w:tr w:rsidR="00EA598F" w:rsidTr="004B4F23">
        <w:tc>
          <w:tcPr>
            <w:tcW w:w="160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EA598F" w:rsidRPr="00EA598F" w:rsidRDefault="00EA598F" w:rsidP="00EA598F">
            <w:r>
              <w:t>Koordinationsfeld (KO)</w:t>
            </w:r>
          </w:p>
        </w:tc>
        <w:tc>
          <w:tcPr>
            <w:tcW w:w="160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EA598F" w:rsidRPr="00EA598F" w:rsidRDefault="00EA598F" w:rsidP="00EA598F">
            <w:r>
              <w:t>Vorfeld (VF)</w:t>
            </w:r>
          </w:p>
        </w:tc>
        <w:tc>
          <w:tcPr>
            <w:tcW w:w="1606" w:type="dxa"/>
            <w:tcBorders>
              <w:top w:val="single" w:sz="2" w:space="0" w:color="000000"/>
              <w:left w:val="single" w:sz="2" w:space="0" w:color="000000"/>
              <w:bottom w:val="single" w:sz="2" w:space="0" w:color="000000"/>
            </w:tcBorders>
            <w:shd w:val="clear" w:color="auto" w:fill="CCCCCC"/>
            <w:tcMar>
              <w:top w:w="55" w:type="dxa"/>
              <w:left w:w="55" w:type="dxa"/>
              <w:bottom w:w="55" w:type="dxa"/>
              <w:right w:w="55" w:type="dxa"/>
            </w:tcMar>
          </w:tcPr>
          <w:p w:rsidR="00EA598F" w:rsidRPr="00EA598F" w:rsidRDefault="00EA598F" w:rsidP="00EA598F">
            <w:r>
              <w:t>Linke Satzklammer (LSK)</w:t>
            </w:r>
          </w:p>
        </w:tc>
        <w:tc>
          <w:tcPr>
            <w:tcW w:w="1606"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EA598F" w:rsidRPr="00EA598F" w:rsidRDefault="00EA598F" w:rsidP="00EA598F">
            <w:r>
              <w:t>Mittelfeld (MF)</w:t>
            </w:r>
          </w:p>
        </w:tc>
        <w:tc>
          <w:tcPr>
            <w:tcW w:w="1606" w:type="dxa"/>
            <w:tcBorders>
              <w:top w:val="single" w:sz="2" w:space="0" w:color="000000"/>
              <w:left w:val="single" w:sz="2" w:space="0" w:color="000000"/>
              <w:bottom w:val="single" w:sz="2" w:space="0" w:color="000000"/>
            </w:tcBorders>
            <w:shd w:val="clear" w:color="auto" w:fill="CCCCCC"/>
            <w:tcMar>
              <w:top w:w="55" w:type="dxa"/>
              <w:left w:w="55" w:type="dxa"/>
              <w:bottom w:w="55" w:type="dxa"/>
              <w:right w:w="55" w:type="dxa"/>
            </w:tcMar>
          </w:tcPr>
          <w:p w:rsidR="00EA598F" w:rsidRPr="00EA598F" w:rsidRDefault="00EA598F" w:rsidP="00EA598F">
            <w:r>
              <w:t xml:space="preserve">Rechte </w:t>
            </w:r>
            <w:proofErr w:type="spellStart"/>
            <w:r>
              <w:t>Satzklamer</w:t>
            </w:r>
            <w:proofErr w:type="spellEnd"/>
            <w:r>
              <w:t xml:space="preserve"> (RSK)</w:t>
            </w:r>
          </w:p>
        </w:tc>
        <w:tc>
          <w:tcPr>
            <w:tcW w:w="1606"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EA598F" w:rsidRPr="00EA598F" w:rsidRDefault="00EA598F" w:rsidP="00EA598F">
            <w:r>
              <w:t>Nachfeld (NF)</w:t>
            </w:r>
          </w:p>
        </w:tc>
      </w:tr>
      <w:tr w:rsidR="00EA598F" w:rsidTr="004B4F23">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EA598F" w:rsidRDefault="00EA598F" w:rsidP="00EA598F"/>
        </w:tc>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EA598F" w:rsidRDefault="00EA598F" w:rsidP="00EA598F"/>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EA598F" w:rsidRDefault="00EA598F" w:rsidP="00EA598F"/>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EA598F" w:rsidRDefault="00EA598F" w:rsidP="00EA598F"/>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EA598F" w:rsidRDefault="00EA598F" w:rsidP="00EA598F"/>
        </w:tc>
        <w:tc>
          <w:tcPr>
            <w:tcW w:w="1606"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EA598F" w:rsidRDefault="00EA598F" w:rsidP="00EA598F"/>
        </w:tc>
      </w:tr>
    </w:tbl>
    <w:p w:rsidR="00EA598F" w:rsidRDefault="00EA598F" w:rsidP="00EA598F">
      <w:r>
        <w:tab/>
      </w:r>
    </w:p>
    <w:p w:rsidR="00EA598F" w:rsidRDefault="00EA598F" w:rsidP="006969E9">
      <w:pPr>
        <w:pStyle w:val="Textkrper"/>
      </w:pPr>
      <w:r>
        <w:t xml:space="preserve">Dabei bleibt das Koordinationsfeld meist unbesetzt, es ist </w:t>
      </w:r>
      <w:r w:rsidR="00357041">
        <w:t xml:space="preserve">lediglich dann notwendig, wenn </w:t>
      </w:r>
      <w:r>
        <w:t xml:space="preserve">vor dem Vorfeld eine Konjunktion, Interjektion oder Anrede steht. Das Nachfeld </w:t>
      </w:r>
      <w:r w:rsidR="000A2B01">
        <w:t xml:space="preserve">kann aus Ergänzungen, Vergleichen oder </w:t>
      </w:r>
      <w:r>
        <w:t>Ne</w:t>
      </w:r>
      <w:r w:rsidR="000A2B01">
        <w:t xml:space="preserve">bensätzen bestehen, wobei es nicht zwingend besetzt sein muss. </w:t>
      </w:r>
    </w:p>
    <w:p w:rsidR="004B4F23" w:rsidRDefault="004B4F23" w:rsidP="006969E9">
      <w:pPr>
        <w:pStyle w:val="Textkrper"/>
      </w:pPr>
    </w:p>
    <w:p w:rsidR="00EA598F" w:rsidRDefault="00EA598F" w:rsidP="006969E9">
      <w:pPr>
        <w:pStyle w:val="Textkrper"/>
      </w:pPr>
      <w:r>
        <w:t>Untersuche, ob es in dem Text oben ein Wort oder eine Wortgruppe gibt, die das</w:t>
      </w:r>
      <w:r w:rsidR="00A172D2">
        <w:t xml:space="preserve"> </w:t>
      </w:r>
      <w:r>
        <w:t>Koordinationsfeld besetzt und bestimme alle Wortgruppe</w:t>
      </w:r>
      <w:r w:rsidR="00801B25">
        <w:t xml:space="preserve">n, die dem Nachfeld zugeordnet </w:t>
      </w:r>
      <w:r>
        <w:t>werden müssen.</w:t>
      </w:r>
    </w:p>
    <w:p w:rsidR="00EA598F" w:rsidRDefault="00EA598F" w:rsidP="006969E9">
      <w:pPr>
        <w:pStyle w:val="Textkrper"/>
      </w:pPr>
    </w:p>
    <w:p w:rsidR="00EA598F" w:rsidRPr="00EA598F" w:rsidRDefault="00527875" w:rsidP="006969E9">
      <w:pPr>
        <w:pStyle w:val="Textkrper"/>
      </w:pPr>
      <w:r>
        <w:t xml:space="preserve">3. </w:t>
      </w:r>
      <w:r w:rsidR="00EA598F">
        <w:t xml:space="preserve">Markiere alle Kommas in dem Text oben. Übertrage anschließend die Sätze mit einem Komma in die </w:t>
      </w:r>
      <w:proofErr w:type="spellStart"/>
      <w:r w:rsidR="00EA598F">
        <w:t>Feldertabelle</w:t>
      </w:r>
      <w:proofErr w:type="spellEnd"/>
      <w:r w:rsidR="00EA598F">
        <w:t>.</w:t>
      </w:r>
    </w:p>
    <w:p w:rsidR="00EA598F" w:rsidRDefault="00EA598F" w:rsidP="00EA598F"/>
    <w:tbl>
      <w:tblPr>
        <w:tblW w:w="9638" w:type="dxa"/>
        <w:tblInd w:w="55" w:type="dxa"/>
        <w:tblLayout w:type="fixed"/>
        <w:tblCellMar>
          <w:left w:w="10" w:type="dxa"/>
          <w:right w:w="10" w:type="dxa"/>
        </w:tblCellMar>
        <w:tblLook w:val="0000" w:firstRow="0" w:lastRow="0" w:firstColumn="0" w:lastColumn="0" w:noHBand="0" w:noVBand="0"/>
      </w:tblPr>
      <w:tblGrid>
        <w:gridCol w:w="1607"/>
        <w:gridCol w:w="1607"/>
        <w:gridCol w:w="1606"/>
        <w:gridCol w:w="1606"/>
        <w:gridCol w:w="1606"/>
        <w:gridCol w:w="1606"/>
      </w:tblGrid>
      <w:tr w:rsidR="00EA598F" w:rsidTr="004B4F23">
        <w:tc>
          <w:tcPr>
            <w:tcW w:w="160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EA598F" w:rsidRPr="00EA598F" w:rsidRDefault="00EA598F" w:rsidP="00EA598F">
            <w:r>
              <w:t>KO</w:t>
            </w:r>
          </w:p>
        </w:tc>
        <w:tc>
          <w:tcPr>
            <w:tcW w:w="160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EA598F" w:rsidRPr="00EA598F" w:rsidRDefault="00EA598F" w:rsidP="00EA598F">
            <w:r>
              <w:t>VF</w:t>
            </w:r>
          </w:p>
        </w:tc>
        <w:tc>
          <w:tcPr>
            <w:tcW w:w="1606" w:type="dxa"/>
            <w:tcBorders>
              <w:top w:val="single" w:sz="2" w:space="0" w:color="000000"/>
              <w:left w:val="single" w:sz="2" w:space="0" w:color="000000"/>
              <w:bottom w:val="single" w:sz="2" w:space="0" w:color="000000"/>
            </w:tcBorders>
            <w:shd w:val="clear" w:color="auto" w:fill="CCCCCC"/>
            <w:tcMar>
              <w:top w:w="55" w:type="dxa"/>
              <w:left w:w="55" w:type="dxa"/>
              <w:bottom w:w="55" w:type="dxa"/>
              <w:right w:w="55" w:type="dxa"/>
            </w:tcMar>
          </w:tcPr>
          <w:p w:rsidR="00EA598F" w:rsidRPr="00EA598F" w:rsidRDefault="00EA598F" w:rsidP="00EA598F">
            <w:r>
              <w:t>LSK</w:t>
            </w:r>
          </w:p>
        </w:tc>
        <w:tc>
          <w:tcPr>
            <w:tcW w:w="1606"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EA598F" w:rsidRPr="00EA598F" w:rsidRDefault="00EA598F" w:rsidP="00EA598F">
            <w:r>
              <w:t>MF</w:t>
            </w:r>
          </w:p>
        </w:tc>
        <w:tc>
          <w:tcPr>
            <w:tcW w:w="1606" w:type="dxa"/>
            <w:tcBorders>
              <w:top w:val="single" w:sz="2" w:space="0" w:color="000000"/>
              <w:left w:val="single" w:sz="2" w:space="0" w:color="000000"/>
              <w:bottom w:val="single" w:sz="2" w:space="0" w:color="000000"/>
            </w:tcBorders>
            <w:shd w:val="clear" w:color="auto" w:fill="CCCCCC"/>
            <w:tcMar>
              <w:top w:w="55" w:type="dxa"/>
              <w:left w:w="55" w:type="dxa"/>
              <w:bottom w:w="55" w:type="dxa"/>
              <w:right w:w="55" w:type="dxa"/>
            </w:tcMar>
          </w:tcPr>
          <w:p w:rsidR="00EA598F" w:rsidRPr="00EA598F" w:rsidRDefault="00EA598F" w:rsidP="00EA598F">
            <w:r>
              <w:t>RSK</w:t>
            </w:r>
          </w:p>
        </w:tc>
        <w:tc>
          <w:tcPr>
            <w:tcW w:w="1606"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EA598F" w:rsidRPr="00EA598F" w:rsidRDefault="00EA598F" w:rsidP="00EA598F">
            <w:r>
              <w:t>NF</w:t>
            </w:r>
          </w:p>
        </w:tc>
      </w:tr>
      <w:tr w:rsidR="00EA598F" w:rsidTr="004B4F23">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EA598F" w:rsidRDefault="00EA598F" w:rsidP="00EA598F"/>
        </w:tc>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EA598F" w:rsidRDefault="00EA598F" w:rsidP="00EA598F"/>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EA598F" w:rsidRDefault="00EA598F" w:rsidP="00EA598F"/>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EA598F" w:rsidRDefault="00EA598F" w:rsidP="00EA598F"/>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EA598F" w:rsidRDefault="00EA598F" w:rsidP="00EA598F"/>
        </w:tc>
        <w:tc>
          <w:tcPr>
            <w:tcW w:w="1606"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EA598F" w:rsidRDefault="00EA598F" w:rsidP="00EA598F"/>
        </w:tc>
      </w:tr>
    </w:tbl>
    <w:p w:rsidR="00EA598F" w:rsidRDefault="00EA598F" w:rsidP="00EA598F"/>
    <w:p w:rsidR="00410DC6" w:rsidRDefault="00EA598F" w:rsidP="006969E9">
      <w:pPr>
        <w:pStyle w:val="Textkrper"/>
      </w:pPr>
      <w:r>
        <w:t>Leite abschließend mit Hilfe des Modells Regeln zur Kommasetzung ab.</w:t>
      </w:r>
    </w:p>
    <w:p w:rsidR="00410DC6" w:rsidRDefault="00410DC6" w:rsidP="00410DC6">
      <w:pPr>
        <w:pStyle w:val="Textkrper-Erstzeileneinzug"/>
        <w:rPr>
          <w:rFonts w:eastAsia="Times New Roman" w:cs="Times New Roman"/>
          <w:szCs w:val="20"/>
          <w:lang w:eastAsia="de-DE"/>
        </w:rPr>
      </w:pPr>
      <w:r>
        <w:br w:type="page"/>
      </w:r>
    </w:p>
    <w:p w:rsidR="004B2DC6" w:rsidRDefault="00FD1BF0" w:rsidP="00527875">
      <w:pPr>
        <w:pStyle w:val="berschrift2"/>
      </w:pPr>
      <w:bookmarkStart w:id="5" w:name="_Toc19118840"/>
      <w:r>
        <w:lastRenderedPageBreak/>
        <w:t>Aufgabe</w:t>
      </w:r>
      <w:r w:rsidR="00BE002B">
        <w:t>n</w:t>
      </w:r>
      <w:r w:rsidR="00E673EC">
        <w:t xml:space="preserve"> für die</w:t>
      </w:r>
      <w:r>
        <w:t xml:space="preserve"> Klasse</w:t>
      </w:r>
      <w:r w:rsidR="00E673EC">
        <w:t xml:space="preserve"> 9</w:t>
      </w:r>
      <w:bookmarkEnd w:id="5"/>
    </w:p>
    <w:p w:rsidR="00527875" w:rsidRDefault="007227B7" w:rsidP="006969E9">
      <w:pPr>
        <w:pStyle w:val="Textkrper"/>
      </w:pPr>
      <w:r w:rsidRPr="007227B7">
        <w:t xml:space="preserve">Damit man sich bei der Analyse komplexer Sätze zurechtfindet, werden die Sätze durchnummeriert, wobei der (erste) Hauptsatz die Nummer (S 0) erhält, die eingebetteten Sätze werden dann </w:t>
      </w:r>
      <w:r w:rsidR="00A172D2">
        <w:t>aufsteigend</w:t>
      </w:r>
      <w:r w:rsidRPr="007227B7">
        <w:t xml:space="preserve"> nummeriert.</w:t>
      </w:r>
    </w:p>
    <w:tbl>
      <w:tblPr>
        <w:tblpPr w:leftFromText="141" w:rightFromText="141" w:vertAnchor="text" w:horzAnchor="margin" w:tblpY="87"/>
        <w:tblW w:w="9639" w:type="dxa"/>
        <w:tblLayout w:type="fixed"/>
        <w:tblCellMar>
          <w:left w:w="10" w:type="dxa"/>
          <w:right w:w="10" w:type="dxa"/>
        </w:tblCellMar>
        <w:tblLook w:val="0000" w:firstRow="0" w:lastRow="0" w:firstColumn="0" w:lastColumn="0" w:noHBand="0" w:noVBand="0"/>
      </w:tblPr>
      <w:tblGrid>
        <w:gridCol w:w="709"/>
        <w:gridCol w:w="1701"/>
        <w:gridCol w:w="1843"/>
        <w:gridCol w:w="2268"/>
        <w:gridCol w:w="1559"/>
        <w:gridCol w:w="1559"/>
      </w:tblGrid>
      <w:tr w:rsidR="00527875" w:rsidTr="00527875">
        <w:tc>
          <w:tcPr>
            <w:tcW w:w="7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27875" w:rsidRDefault="00527875" w:rsidP="00527875"/>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27875" w:rsidRPr="00527875" w:rsidRDefault="00527875" w:rsidP="00527875">
            <w:r w:rsidRPr="009A59A6">
              <w:t>VF</w:t>
            </w:r>
          </w:p>
        </w:tc>
        <w:tc>
          <w:tcPr>
            <w:tcW w:w="1843"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527875" w:rsidRPr="00527875" w:rsidRDefault="00527875" w:rsidP="00527875">
            <w:r w:rsidRPr="009A59A6">
              <w:t>LSK</w:t>
            </w:r>
          </w:p>
        </w:tc>
        <w:tc>
          <w:tcPr>
            <w:tcW w:w="226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27875" w:rsidRPr="00527875" w:rsidRDefault="00527875" w:rsidP="00527875">
            <w:r w:rsidRPr="009A59A6">
              <w:t>MF</w:t>
            </w:r>
          </w:p>
        </w:tc>
        <w:tc>
          <w:tcPr>
            <w:tcW w:w="1559"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527875" w:rsidRPr="00527875" w:rsidRDefault="00527875" w:rsidP="00527875">
            <w:r w:rsidRPr="009A59A6">
              <w:t>RSK</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27875" w:rsidRPr="00527875" w:rsidRDefault="00527875" w:rsidP="00527875">
            <w:r w:rsidRPr="009A59A6">
              <w:t>NF</w:t>
            </w:r>
          </w:p>
        </w:tc>
      </w:tr>
      <w:tr w:rsidR="00527875" w:rsidTr="00527875">
        <w:tc>
          <w:tcPr>
            <w:tcW w:w="7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27875" w:rsidRPr="00527875" w:rsidRDefault="00527875" w:rsidP="00527875">
            <w:r>
              <w:t>S</w:t>
            </w:r>
            <w:r w:rsidRPr="00527875">
              <w:t xml:space="preserve"> (0)</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27875" w:rsidRPr="00527875" w:rsidRDefault="00527875" w:rsidP="00527875">
            <w:r>
              <w:t>(</w:t>
            </w:r>
            <w:r w:rsidR="00AA46AC">
              <w:t>S</w:t>
            </w:r>
            <w:r>
              <w:t xml:space="preserve">0) </w:t>
            </w:r>
            <w:r w:rsidRPr="00527875">
              <w:t>Klaus</w:t>
            </w:r>
          </w:p>
        </w:tc>
        <w:tc>
          <w:tcPr>
            <w:tcW w:w="1843"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527875" w:rsidRPr="00527875" w:rsidRDefault="00527875" w:rsidP="00527875">
            <w:r>
              <w:t>h</w:t>
            </w:r>
            <w:r w:rsidRPr="00527875">
              <w:t>at,</w:t>
            </w:r>
          </w:p>
        </w:tc>
        <w:tc>
          <w:tcPr>
            <w:tcW w:w="226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27875" w:rsidRPr="00527875" w:rsidRDefault="00527875" w:rsidP="00527875">
            <w:r>
              <w:t>(</w:t>
            </w:r>
            <w:r w:rsidR="00AA46AC">
              <w:t>S</w:t>
            </w:r>
            <w:r>
              <w:t xml:space="preserve">1) </w:t>
            </w:r>
            <w:r w:rsidRPr="00527875">
              <w:t>da er an der Tür lauschte,</w:t>
            </w:r>
          </w:p>
        </w:tc>
        <w:tc>
          <w:tcPr>
            <w:tcW w:w="1559"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527875" w:rsidRPr="00527875" w:rsidRDefault="00527875" w:rsidP="00527875">
            <w:r>
              <w:t>g</w:t>
            </w:r>
            <w:r w:rsidRPr="00527875">
              <w:t>ehört,</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27875" w:rsidRPr="00527875" w:rsidRDefault="00527875" w:rsidP="007E0EC4">
            <w:pPr>
              <w:pStyle w:val="Textkrper-Erstzeileneinzug"/>
              <w:ind w:firstLine="0"/>
            </w:pPr>
            <w:r>
              <w:t>(S</w:t>
            </w:r>
            <w:r w:rsidRPr="00527875">
              <w:t xml:space="preserve">2) dass Susi am Wochenende unentwegt lernt, (S3) damit sie gute Noten schreibt. </w:t>
            </w:r>
          </w:p>
          <w:p w:rsidR="00527875" w:rsidRDefault="00527875" w:rsidP="00527875"/>
        </w:tc>
      </w:tr>
      <w:tr w:rsidR="00AA46AC" w:rsidTr="004B4F23">
        <w:tc>
          <w:tcPr>
            <w:tcW w:w="7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Pr="00527875" w:rsidRDefault="00AA46AC" w:rsidP="00527875">
            <w:r>
              <w:t>S</w:t>
            </w:r>
            <w:r w:rsidRPr="00527875">
              <w:t xml:space="preserve"> (1)</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Pr="000A4BCE" w:rsidRDefault="00AA46AC" w:rsidP="00527875">
            <w:r>
              <w:t>(S1) da</w:t>
            </w:r>
          </w:p>
        </w:tc>
        <w:tc>
          <w:tcPr>
            <w:tcW w:w="226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Pr="000A4BCE" w:rsidRDefault="00AA46AC" w:rsidP="00527875">
            <w:r>
              <w:t>er an der Tür</w:t>
            </w:r>
          </w:p>
        </w:tc>
        <w:tc>
          <w:tcPr>
            <w:tcW w:w="1559"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AA46AC" w:rsidRDefault="00AA46AC" w:rsidP="00527875">
            <w:r>
              <w:t>lauschte,</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Default="00AA46AC" w:rsidP="003229F7">
            <w:pPr>
              <w:pStyle w:val="Textkrper-Erstzeileneinzug"/>
              <w:ind w:firstLine="0"/>
            </w:pPr>
          </w:p>
        </w:tc>
      </w:tr>
      <w:tr w:rsidR="00AA46AC" w:rsidTr="004B4F23">
        <w:tc>
          <w:tcPr>
            <w:tcW w:w="7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Pr="00527875" w:rsidRDefault="00AA46AC" w:rsidP="00527875">
            <w:r>
              <w:t>S</w:t>
            </w:r>
            <w:r w:rsidRPr="00527875">
              <w:t xml:space="preserve"> (2)</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Pr="000A4BCE" w:rsidRDefault="00AA46AC" w:rsidP="00527875">
            <w:r>
              <w:t>(S2) dass</w:t>
            </w:r>
          </w:p>
        </w:tc>
        <w:tc>
          <w:tcPr>
            <w:tcW w:w="226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Pr="000A4BCE" w:rsidRDefault="00AA46AC" w:rsidP="00527875">
            <w:r>
              <w:t>Susi am Wochenende unentwegt</w:t>
            </w:r>
          </w:p>
        </w:tc>
        <w:tc>
          <w:tcPr>
            <w:tcW w:w="1559"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AA46AC" w:rsidRDefault="001E7BC5" w:rsidP="00527875">
            <w:r>
              <w:t>l</w:t>
            </w:r>
            <w:r w:rsidR="00AA46AC">
              <w:t>ernt,</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Default="00AA46AC" w:rsidP="00A172D2">
            <w:pPr>
              <w:pStyle w:val="Textkrper-Erstzeileneinzug"/>
              <w:ind w:firstLine="0"/>
            </w:pPr>
            <w:r w:rsidRPr="00AA46AC">
              <w:t xml:space="preserve">(S3) damit sie gute Noten schreibt. </w:t>
            </w:r>
          </w:p>
        </w:tc>
      </w:tr>
      <w:tr w:rsidR="00AA46AC" w:rsidTr="004B4F23">
        <w:tc>
          <w:tcPr>
            <w:tcW w:w="70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Default="00AA46AC" w:rsidP="00527875">
            <w:r>
              <w:t>S (3)</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Pr="009A59A6" w:rsidRDefault="00AA46AC" w:rsidP="00527875">
            <w:r>
              <w:t xml:space="preserve">(S3) damit </w:t>
            </w:r>
          </w:p>
        </w:tc>
        <w:tc>
          <w:tcPr>
            <w:tcW w:w="226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Default="00AA46AC" w:rsidP="00527875">
            <w:r>
              <w:t xml:space="preserve">sie gute Noten </w:t>
            </w:r>
          </w:p>
        </w:tc>
        <w:tc>
          <w:tcPr>
            <w:tcW w:w="1559" w:type="dxa"/>
            <w:tcBorders>
              <w:top w:val="single" w:sz="2" w:space="0" w:color="000000"/>
              <w:left w:val="single" w:sz="2" w:space="0" w:color="000000"/>
              <w:bottom w:val="single" w:sz="2" w:space="0" w:color="000000"/>
              <w:right w:val="single" w:sz="2" w:space="0" w:color="000000"/>
            </w:tcBorders>
            <w:shd w:val="clear" w:color="auto" w:fill="CCCCCC"/>
            <w:tcMar>
              <w:top w:w="55" w:type="dxa"/>
              <w:left w:w="55" w:type="dxa"/>
              <w:bottom w:w="55" w:type="dxa"/>
              <w:right w:w="55" w:type="dxa"/>
            </w:tcMar>
          </w:tcPr>
          <w:p w:rsidR="00AA46AC" w:rsidRDefault="001E7BC5" w:rsidP="00527875">
            <w:r>
              <w:t>s</w:t>
            </w:r>
            <w:r w:rsidR="00AA46AC">
              <w:t>chreibt.</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AA46AC" w:rsidRDefault="00AA46AC" w:rsidP="00527875"/>
        </w:tc>
      </w:tr>
    </w:tbl>
    <w:p w:rsidR="007E2214" w:rsidRDefault="007E2214" w:rsidP="004B2DC6">
      <w:pPr>
        <w:pStyle w:val="Textkrper-Erstzeileneinzug"/>
        <w:ind w:firstLine="0"/>
      </w:pPr>
    </w:p>
    <w:p w:rsidR="00F14408" w:rsidRPr="006969E9" w:rsidRDefault="00F14408" w:rsidP="006969E9">
      <w:pPr>
        <w:pStyle w:val="Textkrper"/>
      </w:pPr>
      <w:r w:rsidRPr="006969E9">
        <w:t>AUFGABENSTELLUNG</w:t>
      </w:r>
      <w:r w:rsidR="00C547FB" w:rsidRPr="006969E9">
        <w:t>:</w:t>
      </w:r>
    </w:p>
    <w:p w:rsidR="00527875" w:rsidRPr="006969E9" w:rsidRDefault="00527875" w:rsidP="006969E9">
      <w:pPr>
        <w:pStyle w:val="Textkrper"/>
      </w:pPr>
    </w:p>
    <w:p w:rsidR="00F14408" w:rsidRPr="006969E9" w:rsidRDefault="00F14408" w:rsidP="006969E9">
      <w:pPr>
        <w:pStyle w:val="Textkrper"/>
      </w:pPr>
      <w:r w:rsidRPr="006969E9">
        <w:t xml:space="preserve">a) Bilde einen komplexen Satz mit mindestens zwei Nebensätzen. </w:t>
      </w:r>
      <w:r w:rsidR="00C547FB" w:rsidRPr="006969E9">
        <w:t>Stelle sicher, dass dein</w:t>
      </w:r>
      <w:r w:rsidR="00B263E8" w:rsidRPr="006969E9">
        <w:t>e</w:t>
      </w:r>
      <w:r w:rsidR="00C547FB" w:rsidRPr="006969E9">
        <w:t xml:space="preserve"> Partner</w:t>
      </w:r>
      <w:r w:rsidR="00B263E8" w:rsidRPr="006969E9">
        <w:t>in</w:t>
      </w:r>
      <w:r w:rsidR="00F62D44" w:rsidRPr="006969E9">
        <w:t>/</w:t>
      </w:r>
      <w:r w:rsidR="00B263E8" w:rsidRPr="006969E9">
        <w:t>dein Partner</w:t>
      </w:r>
      <w:r w:rsidR="00C547FB" w:rsidRPr="006969E9">
        <w:t xml:space="preserve"> den Satz nicht sieht.</w:t>
      </w:r>
    </w:p>
    <w:p w:rsidR="00293575" w:rsidRPr="006969E9" w:rsidRDefault="00293575" w:rsidP="006969E9">
      <w:pPr>
        <w:pStyle w:val="Textkrper"/>
      </w:pPr>
    </w:p>
    <w:p w:rsidR="00F14408" w:rsidRPr="006969E9" w:rsidRDefault="00F14408" w:rsidP="006969E9">
      <w:pPr>
        <w:pStyle w:val="Textkrper"/>
      </w:pPr>
      <w:r w:rsidRPr="006969E9">
        <w:t xml:space="preserve">b) Schneide die einzelnen Sätze in Schnipsel und stelle sie </w:t>
      </w:r>
      <w:r w:rsidR="004C4089" w:rsidRPr="006969E9">
        <w:t>deiner Partnerin/</w:t>
      </w:r>
      <w:r w:rsidRPr="006969E9">
        <w:t>deinem Partner zur Verfügung.</w:t>
      </w:r>
    </w:p>
    <w:p w:rsidR="00293575" w:rsidRPr="006969E9" w:rsidRDefault="00293575" w:rsidP="006969E9">
      <w:pPr>
        <w:pStyle w:val="Textkrper"/>
      </w:pPr>
    </w:p>
    <w:p w:rsidR="00410DC6" w:rsidRDefault="00F14408" w:rsidP="00410DC6">
      <w:pPr>
        <w:pStyle w:val="Textkrper"/>
      </w:pPr>
      <w:r w:rsidRPr="006969E9">
        <w:t xml:space="preserve">c) Füge die Schnipsel </w:t>
      </w:r>
      <w:r w:rsidR="00F62D44" w:rsidRPr="006969E9">
        <w:t>deiner Partnerin/</w:t>
      </w:r>
      <w:r w:rsidRPr="006969E9">
        <w:t>dein</w:t>
      </w:r>
      <w:r w:rsidR="002B483C" w:rsidRPr="006969E9">
        <w:t>e</w:t>
      </w:r>
      <w:r w:rsidRPr="006969E9">
        <w:t>s Par</w:t>
      </w:r>
      <w:r w:rsidR="002B483C" w:rsidRPr="006969E9">
        <w:t>t</w:t>
      </w:r>
      <w:r w:rsidRPr="006969E9">
        <w:t xml:space="preserve">ners </w:t>
      </w:r>
      <w:r w:rsidR="002B483C" w:rsidRPr="006969E9">
        <w:t>zusammen und übertrage sie in die Sa</w:t>
      </w:r>
      <w:r w:rsidR="00293575" w:rsidRPr="006969E9">
        <w:t xml:space="preserve">tzklammertabelle. Beginne mit </w:t>
      </w:r>
      <w:proofErr w:type="gramStart"/>
      <w:r w:rsidR="00293575" w:rsidRPr="006969E9">
        <w:t>S</w:t>
      </w:r>
      <w:r w:rsidR="002B483C" w:rsidRPr="006969E9">
        <w:t>(</w:t>
      </w:r>
      <w:proofErr w:type="gramEnd"/>
      <w:r w:rsidR="002B483C" w:rsidRPr="006969E9">
        <w:t xml:space="preserve">0) nach dem obigen Beispiel und </w:t>
      </w:r>
      <w:r w:rsidR="00A172D2" w:rsidRPr="006969E9">
        <w:t>analysiere den Satz</w:t>
      </w:r>
      <w:r w:rsidR="00A850DF" w:rsidRPr="006969E9">
        <w:t xml:space="preserve"> mit Hilfe der Tabelle </w:t>
      </w:r>
      <w:r w:rsidR="00A172D2" w:rsidRPr="006969E9">
        <w:t>vollständig</w:t>
      </w:r>
      <w:r w:rsidR="002B483C" w:rsidRPr="006969E9">
        <w:t xml:space="preserve">. </w:t>
      </w:r>
    </w:p>
    <w:p w:rsidR="00410DC6" w:rsidRDefault="00410DC6" w:rsidP="00410DC6">
      <w:pPr>
        <w:pStyle w:val="Textkrper-Erstzeileneinzug"/>
        <w:rPr>
          <w:rFonts w:eastAsia="Times New Roman" w:cs="Times New Roman"/>
          <w:szCs w:val="20"/>
          <w:lang w:eastAsia="de-DE"/>
        </w:rPr>
      </w:pPr>
      <w:r>
        <w:br w:type="page"/>
      </w:r>
    </w:p>
    <w:p w:rsidR="00EA598F" w:rsidRDefault="00EA598F" w:rsidP="00EA598F">
      <w:pPr>
        <w:pStyle w:val="berschrift2"/>
      </w:pPr>
      <w:bookmarkStart w:id="6" w:name="_Toc19118841"/>
      <w:bookmarkStart w:id="7" w:name="_Hlk536623293"/>
      <w:r>
        <w:lastRenderedPageBreak/>
        <w:t>Aufgabe</w:t>
      </w:r>
      <w:r w:rsidR="00BE002B">
        <w:t>n</w:t>
      </w:r>
      <w:r>
        <w:t xml:space="preserve"> </w:t>
      </w:r>
      <w:r w:rsidR="00E673EC">
        <w:t xml:space="preserve">für die </w:t>
      </w:r>
      <w:r w:rsidR="00CB7C80">
        <w:t>Klasse</w:t>
      </w:r>
      <w:r w:rsidR="00E673EC">
        <w:t xml:space="preserve"> 10</w:t>
      </w:r>
      <w:bookmarkEnd w:id="6"/>
    </w:p>
    <w:p w:rsidR="00A61651" w:rsidRDefault="00A61651" w:rsidP="006969E9">
      <w:pPr>
        <w:pStyle w:val="Textkrper"/>
      </w:pPr>
      <w:r>
        <w:t>TEXT ZUR AUFGABE</w:t>
      </w:r>
    </w:p>
    <w:p w:rsidR="00A61651" w:rsidRDefault="00A61651" w:rsidP="006969E9">
      <w:pPr>
        <w:pStyle w:val="Textkrper"/>
      </w:pPr>
    </w:p>
    <w:p w:rsidR="00EA598F" w:rsidRDefault="00EA598F" w:rsidP="006969E9">
      <w:pPr>
        <w:pStyle w:val="Textkrper"/>
      </w:pPr>
      <w:r w:rsidRPr="00EA598F">
        <w:t>Franz Kafka</w:t>
      </w:r>
    </w:p>
    <w:p w:rsidR="002A0D34" w:rsidRPr="00EA598F" w:rsidRDefault="002A0D34" w:rsidP="006969E9">
      <w:pPr>
        <w:pStyle w:val="Textkrper"/>
      </w:pPr>
    </w:p>
    <w:p w:rsidR="002A0D34" w:rsidRDefault="00EA598F" w:rsidP="006969E9">
      <w:pPr>
        <w:pStyle w:val="Textkrper"/>
      </w:pPr>
      <w:r w:rsidRPr="00EA598F">
        <w:t>Die Verwandlung</w:t>
      </w:r>
    </w:p>
    <w:p w:rsidR="002A0D34" w:rsidRDefault="002A0D34" w:rsidP="006969E9">
      <w:pPr>
        <w:pStyle w:val="Textkrper"/>
      </w:pPr>
    </w:p>
    <w:p w:rsidR="00EA598F" w:rsidRDefault="00EA598F" w:rsidP="006969E9">
      <w:pPr>
        <w:pStyle w:val="Textkrper"/>
      </w:pPr>
      <w:r w:rsidRPr="006C02A5">
        <w:t xml:space="preserve">Als Gregor </w:t>
      </w:r>
      <w:proofErr w:type="spellStart"/>
      <w:r w:rsidRPr="006C02A5">
        <w:t>Samsa</w:t>
      </w:r>
      <w:proofErr w:type="spellEnd"/>
      <w:r w:rsidRPr="006C02A5">
        <w:t xml:space="preserve"> eines Morgens aus unruhigen Träumen erwachte fand er sich in seinem Bett zu einem </w:t>
      </w:r>
      <w:proofErr w:type="spellStart"/>
      <w:r w:rsidRPr="006C02A5">
        <w:t>ungeheueren</w:t>
      </w:r>
      <w:proofErr w:type="spellEnd"/>
      <w:r w:rsidRPr="006C02A5">
        <w:t xml:space="preserve"> Ungeziefer verwandelt Er lag auf seinem panzerartig harten Rücken und </w:t>
      </w:r>
      <w:proofErr w:type="gramStart"/>
      <w:r w:rsidRPr="006C02A5">
        <w:t>sah</w:t>
      </w:r>
      <w:proofErr w:type="gramEnd"/>
      <w:r w:rsidRPr="006C02A5">
        <w:t xml:space="preserve"> wenn er den Kopf ein wenig hob seinen gewölbten</w:t>
      </w:r>
      <w:r w:rsidR="003C5CCB">
        <w:t xml:space="preserve"> </w:t>
      </w:r>
      <w:r w:rsidRPr="006C02A5">
        <w:t>braunen von bogenförmigen Versteifungen geteilten Bauch auf dessen Höhe sich die Bettdecke zum gänzlichen Niedergleiten bereit kaum noch erhalten konnte Seine vielen im Vergleich zu seinem sonstigen Umfang kläglich dünnen Beine flimmerten ihm hilflos vor den Augen</w:t>
      </w:r>
    </w:p>
    <w:p w:rsidR="003C5CCB" w:rsidRDefault="003C5CCB" w:rsidP="006969E9">
      <w:pPr>
        <w:pStyle w:val="Textkrper"/>
      </w:pPr>
    </w:p>
    <w:p w:rsidR="00EA598F" w:rsidRDefault="003C5CCB" w:rsidP="006969E9">
      <w:pPr>
        <w:pStyle w:val="Textkrper"/>
      </w:pPr>
      <w:r>
        <w:t>A</w:t>
      </w:r>
      <w:r w:rsidR="00C547FB">
        <w:t>UFGABENSTELLUNG:</w:t>
      </w:r>
    </w:p>
    <w:p w:rsidR="003C5CCB" w:rsidRDefault="003C5CCB" w:rsidP="006969E9">
      <w:pPr>
        <w:pStyle w:val="Textkrper"/>
      </w:pPr>
    </w:p>
    <w:p w:rsidR="003C5CCB" w:rsidRDefault="003C5CCB" w:rsidP="006969E9">
      <w:pPr>
        <w:pStyle w:val="Textkrper"/>
      </w:pPr>
      <w:r>
        <w:t>a) Ergänze die Satzzeichen.</w:t>
      </w:r>
    </w:p>
    <w:p w:rsidR="00A026CF" w:rsidRDefault="00A026CF" w:rsidP="006969E9">
      <w:pPr>
        <w:pStyle w:val="Textkrper"/>
      </w:pPr>
    </w:p>
    <w:p w:rsidR="003C5CCB" w:rsidRDefault="003C5CCB" w:rsidP="006969E9">
      <w:pPr>
        <w:pStyle w:val="Textkrper"/>
      </w:pPr>
      <w:r>
        <w:t xml:space="preserve">b) Begründe mit Hilfe des </w:t>
      </w:r>
      <w:proofErr w:type="spellStart"/>
      <w:r>
        <w:t>Feldermodells</w:t>
      </w:r>
      <w:proofErr w:type="spellEnd"/>
      <w:r>
        <w:t xml:space="preserve"> deine Zeichensetzung.</w:t>
      </w:r>
    </w:p>
    <w:p w:rsidR="00E63F53" w:rsidRDefault="00E63F53" w:rsidP="006969E9">
      <w:pPr>
        <w:pStyle w:val="Textkrper"/>
      </w:pPr>
    </w:p>
    <w:p w:rsidR="003C5CCB" w:rsidRDefault="003C5CCB" w:rsidP="006969E9">
      <w:pPr>
        <w:pStyle w:val="Textkrper"/>
      </w:pPr>
      <w:r>
        <w:t xml:space="preserve">c) </w:t>
      </w:r>
      <w:r w:rsidR="00372AB1">
        <w:t>Beschreibe knapp</w:t>
      </w:r>
      <w:r w:rsidR="00B263E8">
        <w:t xml:space="preserve">, was </w:t>
      </w:r>
      <w:r>
        <w:t>kennzeichnend für den Satzbau Kafkas</w:t>
      </w:r>
      <w:r w:rsidR="00B263E8">
        <w:t xml:space="preserve"> ist.</w:t>
      </w:r>
      <w:r>
        <w:t xml:space="preserve"> </w:t>
      </w:r>
      <w:r w:rsidR="00372AB1">
        <w:t>Erläutere,</w:t>
      </w:r>
      <w:r w:rsidR="00B263E8">
        <w:t xml:space="preserve"> wie </w:t>
      </w:r>
      <w:r>
        <w:t>er auf dich</w:t>
      </w:r>
      <w:r w:rsidR="00B263E8">
        <w:t xml:space="preserve"> wirkt.</w:t>
      </w:r>
    </w:p>
    <w:p w:rsidR="00E63F53" w:rsidRDefault="00E63F53" w:rsidP="006969E9">
      <w:pPr>
        <w:pStyle w:val="Textkrper"/>
      </w:pPr>
    </w:p>
    <w:p w:rsidR="00E2695C" w:rsidRDefault="003C5CCB" w:rsidP="006969E9">
      <w:pPr>
        <w:pStyle w:val="Textkrper"/>
      </w:pPr>
      <w:r>
        <w:t>d) Schreibe den Text weiter und ahme den Satzbau nach.</w:t>
      </w:r>
    </w:p>
    <w:p w:rsidR="00CB7C80" w:rsidRDefault="00116347" w:rsidP="00CB7C80">
      <w:pPr>
        <w:pStyle w:val="berschrift2"/>
      </w:pPr>
      <w:bookmarkStart w:id="8" w:name="_Toc19118842"/>
      <w:r>
        <w:t>Ergänzende Aufgaben</w:t>
      </w:r>
      <w:bookmarkEnd w:id="7"/>
      <w:bookmarkEnd w:id="8"/>
    </w:p>
    <w:p w:rsidR="00A01926" w:rsidRDefault="00A01926" w:rsidP="006969E9">
      <w:pPr>
        <w:pStyle w:val="Textkrper"/>
      </w:pPr>
      <w:r w:rsidRPr="00A01926">
        <w:t>AUFGABE 1</w:t>
      </w:r>
    </w:p>
    <w:p w:rsidR="00646B6C" w:rsidRPr="00A01926" w:rsidRDefault="00646B6C" w:rsidP="006969E9">
      <w:pPr>
        <w:pStyle w:val="Textkrper"/>
      </w:pPr>
    </w:p>
    <w:p w:rsidR="00A01926" w:rsidRDefault="00A01926" w:rsidP="006969E9">
      <w:pPr>
        <w:pStyle w:val="Textkrper"/>
      </w:pPr>
      <w:r w:rsidRPr="00A01926">
        <w:t>Um acht Uhr morgens im Unterricht. Die Lehrerin fordert die Schüler der Klasse 8b auf</w:t>
      </w:r>
      <w:r w:rsidR="00E63F53">
        <w:t>,</w:t>
      </w:r>
      <w:r w:rsidRPr="00A01926">
        <w:t xml:space="preserve"> die Hausaufgaben vor</w:t>
      </w:r>
      <w:r w:rsidR="00E63F53">
        <w:t>zuzeigen. Während alle i</w:t>
      </w:r>
      <w:r w:rsidRPr="00A01926">
        <w:t>hre Hefte auf die Tische legen, schaut</w:t>
      </w:r>
      <w:r w:rsidR="00E63F53">
        <w:t xml:space="preserve"> Max in seinen Rucksack und sag</w:t>
      </w:r>
      <w:r w:rsidRPr="00A01926">
        <w:t>t zu seinem Nachbarn: „Ich glaube,</w:t>
      </w:r>
      <w:r w:rsidR="002A0D34">
        <w:t xml:space="preserve"> ich habe mein Heft vergessen.“</w:t>
      </w:r>
      <w:r w:rsidR="00E63F53">
        <w:t xml:space="preserve"> </w:t>
      </w:r>
      <w:r w:rsidRPr="00A01926">
        <w:t>Er legt ein Heft nach dem anderen aus seinem Rucksack auf den Tisch. Sein Tischnachbar Tim fragt: „Has</w:t>
      </w:r>
      <w:r w:rsidR="00E63F53">
        <w:t>t du das Heft</w:t>
      </w:r>
      <w:r w:rsidR="002A0D34">
        <w:t xml:space="preserve"> gefunden</w:t>
      </w:r>
      <w:r w:rsidR="002A0D34" w:rsidRPr="00A01926">
        <w:t>?“</w:t>
      </w:r>
      <w:r w:rsidR="00E63F53">
        <w:t>*</w:t>
      </w:r>
      <w:r w:rsidRPr="00A01926">
        <w:t xml:space="preserve"> Noch bevor Frau Wagner an den Tisch kommt, ruft Max: „Ich habe das Heft gefunden!“*</w:t>
      </w:r>
    </w:p>
    <w:p w:rsidR="00A01926" w:rsidRPr="00A01926" w:rsidRDefault="00A01926" w:rsidP="006969E9">
      <w:pPr>
        <w:pStyle w:val="Textkrper"/>
      </w:pPr>
    </w:p>
    <w:p w:rsidR="00A01926" w:rsidRDefault="002A0D34" w:rsidP="006969E9">
      <w:pPr>
        <w:pStyle w:val="Textkrper"/>
      </w:pPr>
      <w:r>
        <w:t>AUFGABENSTELLUNG:</w:t>
      </w:r>
    </w:p>
    <w:p w:rsidR="002A0D34" w:rsidRDefault="002A0D34" w:rsidP="006969E9">
      <w:pPr>
        <w:pStyle w:val="Textkrper"/>
      </w:pPr>
    </w:p>
    <w:p w:rsidR="002A0D34" w:rsidRDefault="002A0D34" w:rsidP="006969E9">
      <w:pPr>
        <w:pStyle w:val="Textkrper"/>
      </w:pPr>
      <w:r>
        <w:t xml:space="preserve">a) </w:t>
      </w:r>
      <w:r w:rsidR="00E63F53">
        <w:t>Die Sä</w:t>
      </w:r>
      <w:r w:rsidRPr="00A01926">
        <w:t>tz</w:t>
      </w:r>
      <w:r w:rsidR="00E63F53">
        <w:t>e mit * können</w:t>
      </w:r>
      <w:r w:rsidRPr="00A01926">
        <w:t xml:space="preserve"> zwei verschiedene</w:t>
      </w:r>
      <w:r w:rsidR="005266C6">
        <w:t xml:space="preserve"> Gefühle zum Ausdruck bringen. B</w:t>
      </w:r>
      <w:r w:rsidRPr="00A01926">
        <w:t>en</w:t>
      </w:r>
      <w:r w:rsidR="005266C6">
        <w:t>en</w:t>
      </w:r>
      <w:r w:rsidRPr="00A01926">
        <w:t>ne Sie.</w:t>
      </w:r>
    </w:p>
    <w:p w:rsidR="00E63F53" w:rsidRPr="00A01926" w:rsidRDefault="00E63F53" w:rsidP="006969E9">
      <w:pPr>
        <w:pStyle w:val="Textkrper"/>
      </w:pPr>
    </w:p>
    <w:p w:rsidR="002A0D34" w:rsidRDefault="002A0D34" w:rsidP="006969E9">
      <w:pPr>
        <w:pStyle w:val="Textkrper"/>
      </w:pPr>
      <w:r>
        <w:t xml:space="preserve">b) </w:t>
      </w:r>
      <w:r w:rsidR="00372AB1">
        <w:t xml:space="preserve">Gib an, mit </w:t>
      </w:r>
      <w:r w:rsidRPr="00A01926">
        <w:t xml:space="preserve">welchen Mitteln </w:t>
      </w:r>
      <w:r w:rsidR="00372AB1">
        <w:t>diese zum Ausdruck gebracht werden.</w:t>
      </w:r>
    </w:p>
    <w:p w:rsidR="00E63F53" w:rsidRPr="00A01926" w:rsidRDefault="00E63F53" w:rsidP="006969E9">
      <w:pPr>
        <w:pStyle w:val="Textkrper"/>
      </w:pPr>
    </w:p>
    <w:p w:rsidR="00A01926" w:rsidRDefault="002A0D34" w:rsidP="006969E9">
      <w:pPr>
        <w:pStyle w:val="Textkrper"/>
      </w:pPr>
      <w:r>
        <w:t xml:space="preserve">c) </w:t>
      </w:r>
      <w:r w:rsidR="00A01926" w:rsidRPr="00A01926">
        <w:t>Trage die beide</w:t>
      </w:r>
      <w:r w:rsidR="00E63F53">
        <w:t>n mit *</w:t>
      </w:r>
      <w:r>
        <w:t xml:space="preserve"> markierten</w:t>
      </w:r>
      <w:r w:rsidR="00271365">
        <w:t xml:space="preserve"> Sätze in eine </w:t>
      </w:r>
      <w:proofErr w:type="spellStart"/>
      <w:r w:rsidR="00271365">
        <w:t>Felder</w:t>
      </w:r>
      <w:r w:rsidR="00A01926" w:rsidRPr="00A01926">
        <w:t>tabelle</w:t>
      </w:r>
      <w:proofErr w:type="spellEnd"/>
      <w:r w:rsidR="00A01926" w:rsidRPr="00A01926">
        <w:t xml:space="preserve"> ein. </w:t>
      </w:r>
    </w:p>
    <w:p w:rsidR="00E63F53" w:rsidRPr="00A01926" w:rsidRDefault="00E63F53" w:rsidP="006969E9">
      <w:pPr>
        <w:pStyle w:val="Textkrper"/>
      </w:pPr>
    </w:p>
    <w:p w:rsidR="00A01926" w:rsidRPr="00A01926" w:rsidRDefault="002A0D34" w:rsidP="006969E9">
      <w:pPr>
        <w:pStyle w:val="Textkrper"/>
      </w:pPr>
      <w:r>
        <w:t xml:space="preserve">d) </w:t>
      </w:r>
      <w:r w:rsidR="0089661C">
        <w:t>Wie könnte man den letzten</w:t>
      </w:r>
      <w:r w:rsidR="00A01926" w:rsidRPr="00A01926">
        <w:t xml:space="preserve"> Satz</w:t>
      </w:r>
      <w:r w:rsidR="0089661C">
        <w:t xml:space="preserve"> von Max</w:t>
      </w:r>
      <w:r w:rsidR="00A01926" w:rsidRPr="00A01926">
        <w:t xml:space="preserve"> </w:t>
      </w:r>
      <w:r w:rsidR="002D7D70">
        <w:t>umstellen</w:t>
      </w:r>
      <w:r w:rsidR="00A01926" w:rsidRPr="00A01926">
        <w:t xml:space="preserve">? </w:t>
      </w:r>
      <w:r w:rsidR="002D7D70">
        <w:t xml:space="preserve">Erfasse </w:t>
      </w:r>
      <w:r w:rsidR="00A01926" w:rsidRPr="00A01926">
        <w:t xml:space="preserve">die Umstellungen in der </w:t>
      </w:r>
      <w:proofErr w:type="spellStart"/>
      <w:r w:rsidR="00271365">
        <w:t>Felder</w:t>
      </w:r>
      <w:r w:rsidR="00A01926" w:rsidRPr="00A01926">
        <w:t>tabel</w:t>
      </w:r>
      <w:r w:rsidR="0089661C">
        <w:t>le</w:t>
      </w:r>
      <w:proofErr w:type="spellEnd"/>
      <w:r w:rsidR="0089661C">
        <w:t>.</w:t>
      </w:r>
      <w:r>
        <w:t xml:space="preserve"> </w:t>
      </w:r>
      <w:r w:rsidR="002D7D70">
        <w:t>Notiere</w:t>
      </w:r>
      <w:r w:rsidR="00B00339">
        <w:t>, was dir auffällt</w:t>
      </w:r>
      <w:r w:rsidR="002D7D70">
        <w:t>.</w:t>
      </w:r>
    </w:p>
    <w:p w:rsidR="00A01926" w:rsidRDefault="00A01926" w:rsidP="006969E9">
      <w:pPr>
        <w:pStyle w:val="Textkrper"/>
      </w:pPr>
    </w:p>
    <w:p w:rsidR="00646B6C" w:rsidRPr="00A01926" w:rsidRDefault="00646B6C" w:rsidP="006969E9">
      <w:pPr>
        <w:pStyle w:val="Textkrper"/>
      </w:pPr>
    </w:p>
    <w:p w:rsidR="00A01926" w:rsidRDefault="00A01926" w:rsidP="006969E9">
      <w:pPr>
        <w:pStyle w:val="Textkrper"/>
      </w:pPr>
      <w:r w:rsidRPr="00A01926">
        <w:t>AUFGABE 2</w:t>
      </w:r>
    </w:p>
    <w:p w:rsidR="002A0D34" w:rsidRDefault="002A0D34" w:rsidP="006969E9">
      <w:pPr>
        <w:pStyle w:val="Textkrper"/>
      </w:pPr>
    </w:p>
    <w:p w:rsidR="0051012C" w:rsidRDefault="002D7D70" w:rsidP="006969E9">
      <w:pPr>
        <w:pStyle w:val="Textkrper"/>
      </w:pPr>
      <w:r>
        <w:t xml:space="preserve">Ein </w:t>
      </w:r>
      <w:r w:rsidR="0051012C" w:rsidRPr="0051012C">
        <w:t>Papierschiff falten</w:t>
      </w:r>
    </w:p>
    <w:p w:rsidR="0051012C" w:rsidRPr="0051012C" w:rsidRDefault="0051012C" w:rsidP="006969E9">
      <w:pPr>
        <w:pStyle w:val="Textkrper"/>
      </w:pPr>
    </w:p>
    <w:p w:rsidR="00410DC6" w:rsidRDefault="0051012C" w:rsidP="00410DC6">
      <w:pPr>
        <w:pStyle w:val="Textkrper"/>
      </w:pPr>
      <w:r w:rsidRPr="0051012C">
        <w:t>Material:</w:t>
      </w:r>
      <w:r w:rsidR="00410DC6">
        <w:t xml:space="preserve"> </w:t>
      </w:r>
      <w:r w:rsidRPr="0051012C">
        <w:t>ein Papierrechteck z.B. ein DIN</w:t>
      </w:r>
      <w:r w:rsidR="002D7D70">
        <w:t>-</w:t>
      </w:r>
      <w:r w:rsidRPr="0051012C">
        <w:t>A4-Blatt</w:t>
      </w:r>
      <w:r w:rsidR="00410DC6">
        <w:br w:type="page"/>
      </w:r>
    </w:p>
    <w:p w:rsidR="0051012C" w:rsidRPr="0051012C" w:rsidRDefault="00A010E4" w:rsidP="006969E9">
      <w:pPr>
        <w:pStyle w:val="Textkrper"/>
      </w:pPr>
      <w:r>
        <w:lastRenderedPageBreak/>
        <w:t>Falte</w:t>
      </w:r>
      <w:r w:rsidR="0051012C" w:rsidRPr="0051012C">
        <w:t xml:space="preserve"> das Blatt zur Hälfte</w:t>
      </w:r>
      <w:r w:rsidR="008E1429">
        <w:t>, damit ein doppellagiges kleineres</w:t>
      </w:r>
      <w:r w:rsidR="0051012C" w:rsidRPr="0051012C">
        <w:t xml:space="preserve"> Rechteck</w:t>
      </w:r>
      <w:r w:rsidR="008E1429">
        <w:t xml:space="preserve"> entsteht</w:t>
      </w:r>
      <w:r w:rsidR="0051012C" w:rsidRPr="0051012C">
        <w:t>.</w:t>
      </w:r>
      <w:r>
        <w:t xml:space="preserve"> (1)</w:t>
      </w:r>
      <w:r w:rsidR="008E1429">
        <w:t xml:space="preserve"> </w:t>
      </w:r>
      <w:r w:rsidR="0051012C" w:rsidRPr="0051012C">
        <w:t>Die Öffnung liegt nach unten.</w:t>
      </w:r>
      <w:r w:rsidR="008E1429" w:rsidRPr="008E1429">
        <w:t xml:space="preserve"> </w:t>
      </w:r>
      <w:r w:rsidR="008E1429">
        <w:t>(2)</w:t>
      </w:r>
      <w:r w:rsidR="006E13B9">
        <w:t xml:space="preserve"> </w:t>
      </w:r>
      <w:r w:rsidR="008E1429">
        <w:t>Falte</w:t>
      </w:r>
      <w:r w:rsidR="0051012C" w:rsidRPr="0051012C">
        <w:t xml:space="preserve"> es noch</w:t>
      </w:r>
      <w:r w:rsidR="008E1429">
        <w:t xml:space="preserve"> einmal</w:t>
      </w:r>
      <w:r w:rsidR="0051012C" w:rsidRPr="0051012C">
        <w:t xml:space="preserve"> zu</w:t>
      </w:r>
      <w:r w:rsidR="008E1429">
        <w:t>r Hälfte zum Rechteck und öffne</w:t>
      </w:r>
      <w:r w:rsidR="0051012C" w:rsidRPr="0051012C">
        <w:t xml:space="preserve"> es wieder. </w:t>
      </w:r>
      <w:r w:rsidR="008E1429">
        <w:t xml:space="preserve">(3) </w:t>
      </w:r>
      <w:r w:rsidR="0051012C" w:rsidRPr="0051012C">
        <w:t xml:space="preserve">So </w:t>
      </w:r>
      <w:r w:rsidR="008E1429" w:rsidRPr="0051012C">
        <w:t>erh</w:t>
      </w:r>
      <w:r w:rsidR="008E1429">
        <w:t>ältst</w:t>
      </w:r>
      <w:r w:rsidR="006E13B9">
        <w:t xml:space="preserve"> du</w:t>
      </w:r>
      <w:r w:rsidR="0051012C" w:rsidRPr="0051012C">
        <w:t xml:space="preserve"> die senkrecht verlaufende Mittellinie.</w:t>
      </w:r>
      <w:r w:rsidR="008E1429" w:rsidRPr="008E1429">
        <w:t xml:space="preserve"> </w:t>
      </w:r>
      <w:r w:rsidR="008E1429">
        <w:t>(4)</w:t>
      </w:r>
      <w:r w:rsidR="006E13B9">
        <w:t xml:space="preserve"> Falte nun</w:t>
      </w:r>
      <w:r w:rsidR="0051012C" w:rsidRPr="0051012C">
        <w:t xml:space="preserve"> die rechte und linke äußere Ecke entlang d</w:t>
      </w:r>
      <w:r w:rsidR="006E13B9">
        <w:t>ieser</w:t>
      </w:r>
      <w:r w:rsidR="0051012C" w:rsidRPr="0051012C">
        <w:t xml:space="preserve"> Mittellinie.</w:t>
      </w:r>
      <w:r w:rsidR="008E1429" w:rsidRPr="008E1429">
        <w:t xml:space="preserve"> </w:t>
      </w:r>
      <w:r w:rsidR="008E1429">
        <w:t>(5)</w:t>
      </w:r>
    </w:p>
    <w:p w:rsidR="00EF39BE" w:rsidRDefault="006E13B9" w:rsidP="006969E9">
      <w:pPr>
        <w:pStyle w:val="Textkrper"/>
      </w:pPr>
      <w:r>
        <w:t>Klapp</w:t>
      </w:r>
      <w:r w:rsidR="002044D7">
        <w:t>e</w:t>
      </w:r>
      <w:r w:rsidR="0051012C" w:rsidRPr="0051012C">
        <w:t xml:space="preserve"> die überstehende untere Seite nach oben auf die gefalteten Drei</w:t>
      </w:r>
      <w:r w:rsidR="00EF39BE">
        <w:t>e</w:t>
      </w:r>
      <w:r w:rsidR="0051012C" w:rsidRPr="0051012C">
        <w:t>cke.</w:t>
      </w:r>
      <w:r w:rsidR="008E1429" w:rsidRPr="008E1429">
        <w:t xml:space="preserve"> </w:t>
      </w:r>
      <w:r w:rsidR="008E1429">
        <w:t>(6)</w:t>
      </w:r>
    </w:p>
    <w:p w:rsidR="00EF39BE" w:rsidRDefault="006E13B9" w:rsidP="006969E9">
      <w:pPr>
        <w:pStyle w:val="Textkrper"/>
      </w:pPr>
      <w:r>
        <w:t>D</w:t>
      </w:r>
      <w:r w:rsidR="0051012C" w:rsidRPr="0051012C">
        <w:t xml:space="preserve">iesen Schritt </w:t>
      </w:r>
      <w:r>
        <w:t>führst du ebenso</w:t>
      </w:r>
      <w:r w:rsidR="0051012C" w:rsidRPr="0051012C">
        <w:t xml:space="preserve"> auf der Rückseite durch.</w:t>
      </w:r>
      <w:r w:rsidR="008E1429" w:rsidRPr="008E1429">
        <w:t xml:space="preserve"> </w:t>
      </w:r>
      <w:r w:rsidR="008E1429">
        <w:t>(7)</w:t>
      </w:r>
    </w:p>
    <w:p w:rsidR="0051012C" w:rsidRPr="0051012C" w:rsidRDefault="0051012C" w:rsidP="006969E9">
      <w:pPr>
        <w:pStyle w:val="Textkrper"/>
      </w:pPr>
      <w:r w:rsidRPr="0051012C">
        <w:t>Klapp</w:t>
      </w:r>
      <w:r w:rsidR="002044D7">
        <w:t>e</w:t>
      </w:r>
      <w:r w:rsidRPr="0051012C">
        <w:t xml:space="preserve"> die rechts und links überstehenden Ecken </w:t>
      </w:r>
      <w:r w:rsidR="007625E6">
        <w:t>anschließend</w:t>
      </w:r>
      <w:r w:rsidRPr="0051012C">
        <w:t xml:space="preserve"> auf die andere Seite um, sodass ein großes Dreieck entsteht.</w:t>
      </w:r>
      <w:r w:rsidR="008E1429" w:rsidRPr="008E1429">
        <w:t xml:space="preserve"> </w:t>
      </w:r>
      <w:r w:rsidR="008E1429">
        <w:t>(8)</w:t>
      </w:r>
      <w:r w:rsidR="007625E6">
        <w:t xml:space="preserve"> </w:t>
      </w:r>
      <w:r w:rsidR="00704A9D">
        <w:t>Öffne</w:t>
      </w:r>
      <w:r w:rsidRPr="0051012C">
        <w:t xml:space="preserve"> das entstandene Dreieck, das </w:t>
      </w:r>
      <w:r w:rsidR="007625E6">
        <w:t>einem Hut ähnelt</w:t>
      </w:r>
      <w:r w:rsidR="00704A9D">
        <w:t>, von unten her, dreh</w:t>
      </w:r>
      <w:r w:rsidRPr="0051012C">
        <w:t xml:space="preserve"> es</w:t>
      </w:r>
      <w:r w:rsidR="007625E6">
        <w:t xml:space="preserve"> zur Seite</w:t>
      </w:r>
      <w:r w:rsidR="00704A9D">
        <w:t xml:space="preserve"> und leg</w:t>
      </w:r>
      <w:r w:rsidRPr="0051012C">
        <w:t xml:space="preserve"> es zu einem Quadrat hin</w:t>
      </w:r>
      <w:r w:rsidR="007625E6">
        <w:t>, das an der unteren und offenen Kante den eingeschlagenen Falz zeigt</w:t>
      </w:r>
      <w:r w:rsidRPr="0051012C">
        <w:t>.</w:t>
      </w:r>
      <w:r w:rsidR="008E1429" w:rsidRPr="008E1429">
        <w:t xml:space="preserve"> </w:t>
      </w:r>
      <w:r w:rsidR="008E1429">
        <w:t>(9)</w:t>
      </w:r>
    </w:p>
    <w:p w:rsidR="0051012C" w:rsidRPr="0051012C" w:rsidRDefault="0051012C" w:rsidP="006969E9">
      <w:pPr>
        <w:pStyle w:val="Textkrper"/>
      </w:pPr>
      <w:r w:rsidRPr="0051012C">
        <w:t>Falt</w:t>
      </w:r>
      <w:r w:rsidR="007625E6">
        <w:t>e die untere Spitze nach oben und d</w:t>
      </w:r>
      <w:r w:rsidR="00704A9D">
        <w:t>reh</w:t>
      </w:r>
      <w:r w:rsidRPr="0051012C">
        <w:t xml:space="preserve"> die Faltarbeit um</w:t>
      </w:r>
      <w:r w:rsidR="007625E6">
        <w:t xml:space="preserve">. (10) </w:t>
      </w:r>
      <w:r w:rsidR="00B32FCF">
        <w:t>De</w:t>
      </w:r>
      <w:r w:rsidR="00B32FCF" w:rsidRPr="0051012C">
        <w:t>n</w:t>
      </w:r>
      <w:r w:rsidR="00B32FCF">
        <w:t>selben</w:t>
      </w:r>
      <w:r w:rsidRPr="0051012C">
        <w:t xml:space="preserve"> Faltschritt</w:t>
      </w:r>
      <w:r w:rsidR="007625E6">
        <w:t xml:space="preserve"> musst du </w:t>
      </w:r>
      <w:r w:rsidRPr="0051012C">
        <w:t>auch auf der Rückseite durch</w:t>
      </w:r>
      <w:r w:rsidR="007625E6">
        <w:t>führen</w:t>
      </w:r>
      <w:r w:rsidRPr="0051012C">
        <w:t>.</w:t>
      </w:r>
      <w:r w:rsidR="008E1429" w:rsidRPr="008E1429">
        <w:t xml:space="preserve"> </w:t>
      </w:r>
      <w:r w:rsidR="008E1429">
        <w:t>(1</w:t>
      </w:r>
      <w:r w:rsidR="007625E6">
        <w:t>1</w:t>
      </w:r>
      <w:r w:rsidR="008E1429">
        <w:t>)</w:t>
      </w:r>
    </w:p>
    <w:p w:rsidR="0051012C" w:rsidRPr="0051012C" w:rsidRDefault="00704A9D" w:rsidP="006969E9">
      <w:pPr>
        <w:pStyle w:val="Textkrper"/>
      </w:pPr>
      <w:r>
        <w:t>Jetzt öffne</w:t>
      </w:r>
      <w:r w:rsidR="0051012C" w:rsidRPr="0051012C">
        <w:t xml:space="preserve"> das Dreie</w:t>
      </w:r>
      <w:r>
        <w:t>ck erneut von unten, dreh</w:t>
      </w:r>
      <w:r w:rsidR="002D7D70">
        <w:t>e</w:t>
      </w:r>
      <w:r>
        <w:t xml:space="preserve"> es und leg</w:t>
      </w:r>
      <w:r w:rsidR="002D7D70">
        <w:t>e</w:t>
      </w:r>
      <w:r w:rsidR="0051012C" w:rsidRPr="0051012C">
        <w:t xml:space="preserve"> es als Quadrat vor </w:t>
      </w:r>
      <w:r>
        <w:t>dich</w:t>
      </w:r>
      <w:r w:rsidR="0051012C" w:rsidRPr="0051012C">
        <w:t xml:space="preserve"> hin.</w:t>
      </w:r>
      <w:r w:rsidR="008E1429" w:rsidRPr="008E1429">
        <w:t xml:space="preserve"> </w:t>
      </w:r>
      <w:r w:rsidR="008E1429">
        <w:t>(</w:t>
      </w:r>
      <w:r w:rsidR="007625E6">
        <w:t>12</w:t>
      </w:r>
      <w:r w:rsidR="008E1429">
        <w:t>)</w:t>
      </w:r>
      <w:r>
        <w:t xml:space="preserve"> Anschließend</w:t>
      </w:r>
      <w:r w:rsidR="0051012C" w:rsidRPr="0051012C">
        <w:t xml:space="preserve"> zieh</w:t>
      </w:r>
      <w:r>
        <w:t>st</w:t>
      </w:r>
      <w:r w:rsidR="0051012C" w:rsidRPr="0051012C">
        <w:t xml:space="preserve"> </w:t>
      </w:r>
      <w:r>
        <w:t>du</w:t>
      </w:r>
      <w:r w:rsidR="0051012C" w:rsidRPr="0051012C">
        <w:t xml:space="preserve"> die oberen Spitzen auseinander</w:t>
      </w:r>
      <w:r>
        <w:t>. (13)</w:t>
      </w:r>
      <w:r w:rsidR="0051012C" w:rsidRPr="0051012C">
        <w:t xml:space="preserve"> </w:t>
      </w:r>
      <w:r>
        <w:t>Jetzt</w:t>
      </w:r>
      <w:r w:rsidR="0051012C" w:rsidRPr="0051012C">
        <w:t xml:space="preserve"> entsteht das Papierschiffchen.</w:t>
      </w:r>
      <w:r w:rsidR="008E1429" w:rsidRPr="008E1429">
        <w:t xml:space="preserve"> </w:t>
      </w:r>
      <w:r w:rsidR="008E1429">
        <w:t>(1</w:t>
      </w:r>
      <w:r>
        <w:t>4</w:t>
      </w:r>
      <w:r w:rsidR="008E1429">
        <w:t>)</w:t>
      </w:r>
    </w:p>
    <w:p w:rsidR="0051012C" w:rsidRDefault="00704A9D" w:rsidP="006969E9">
      <w:pPr>
        <w:pStyle w:val="Textkrper"/>
      </w:pPr>
      <w:r>
        <w:t>Zieh</w:t>
      </w:r>
      <w:r w:rsidR="0051012C" w:rsidRPr="0051012C">
        <w:t xml:space="preserve"> es noc</w:t>
      </w:r>
      <w:r>
        <w:t>h richtig auseinander und bring</w:t>
      </w:r>
      <w:r w:rsidR="0051012C" w:rsidRPr="0051012C">
        <w:t xml:space="preserve"> es in Form, damit es </w:t>
      </w:r>
      <w:proofErr w:type="gramStart"/>
      <w:r w:rsidR="0051012C" w:rsidRPr="0051012C">
        <w:t>gut stehen</w:t>
      </w:r>
      <w:proofErr w:type="gramEnd"/>
      <w:r w:rsidR="0051012C" w:rsidRPr="0051012C">
        <w:t xml:space="preserve"> und später auch schwimmen kann.</w:t>
      </w:r>
      <w:r w:rsidR="008E1429" w:rsidRPr="008E1429">
        <w:t xml:space="preserve"> </w:t>
      </w:r>
      <w:r w:rsidR="008E1429">
        <w:t>(1</w:t>
      </w:r>
      <w:r>
        <w:t>5</w:t>
      </w:r>
      <w:r w:rsidR="008E1429">
        <w:t>)</w:t>
      </w:r>
    </w:p>
    <w:p w:rsidR="00646B6C" w:rsidRDefault="00646B6C" w:rsidP="006969E9">
      <w:pPr>
        <w:pStyle w:val="Textkrper"/>
      </w:pPr>
    </w:p>
    <w:p w:rsidR="00646B6C" w:rsidRPr="0051012C" w:rsidRDefault="00646B6C" w:rsidP="006969E9">
      <w:pPr>
        <w:pStyle w:val="Textkrper"/>
      </w:pPr>
      <w:r>
        <w:t xml:space="preserve">Hinweis für die Lehrperson: </w:t>
      </w:r>
      <w:r w:rsidR="002D7D70">
        <w:t xml:space="preserve">Wenn nötig, kann </w:t>
      </w:r>
      <w:r w:rsidR="004262AD">
        <w:t>für Schülerinnen und Schüler</w:t>
      </w:r>
      <w:r w:rsidR="002D7D70">
        <w:t xml:space="preserve"> als Hilfestellung</w:t>
      </w:r>
      <w:r w:rsidR="004262AD">
        <w:t xml:space="preserve"> </w:t>
      </w:r>
      <w:r>
        <w:t>ein</w:t>
      </w:r>
      <w:r w:rsidR="004262AD">
        <w:t>e</w:t>
      </w:r>
      <w:r>
        <w:t xml:space="preserve"> Vorlage in Bildern am Lehrerpult zur</w:t>
      </w:r>
      <w:r w:rsidR="004262AD">
        <w:t xml:space="preserve"> Verfügung gestellt werden. Die Links zu den Bildern finden Sie in der Link- und Literatursammlung.</w:t>
      </w:r>
    </w:p>
    <w:p w:rsidR="002A0D34" w:rsidRDefault="002A0D34" w:rsidP="006969E9">
      <w:pPr>
        <w:pStyle w:val="Textkrper"/>
      </w:pPr>
    </w:p>
    <w:p w:rsidR="00A01926" w:rsidRDefault="0051012C" w:rsidP="006969E9">
      <w:pPr>
        <w:pStyle w:val="Textkrper"/>
      </w:pPr>
      <w:r>
        <w:t>AUFGABENSTELLUNG:</w:t>
      </w:r>
    </w:p>
    <w:p w:rsidR="00F11D75" w:rsidRPr="00A01926" w:rsidRDefault="00F11D75" w:rsidP="006969E9">
      <w:pPr>
        <w:pStyle w:val="Textkrper"/>
      </w:pPr>
    </w:p>
    <w:p w:rsidR="00A01926" w:rsidRDefault="0051012C" w:rsidP="006969E9">
      <w:pPr>
        <w:pStyle w:val="Textkrper"/>
      </w:pPr>
      <w:r>
        <w:t>a) Bastle das in der Anleitung beschriebene Papierschiff.</w:t>
      </w:r>
      <w:r w:rsidRPr="0051012C">
        <w:t xml:space="preserve"> Wer möchte</w:t>
      </w:r>
      <w:r w:rsidR="004262AD">
        <w:t>,</w:t>
      </w:r>
      <w:r w:rsidRPr="0051012C">
        <w:t xml:space="preserve"> kann sein Schiffchen noch bunt anmalen.</w:t>
      </w:r>
    </w:p>
    <w:p w:rsidR="004262AD" w:rsidRPr="00A01926" w:rsidRDefault="004262AD" w:rsidP="006969E9">
      <w:pPr>
        <w:pStyle w:val="Textkrper"/>
      </w:pPr>
    </w:p>
    <w:p w:rsidR="00A01926" w:rsidRPr="00A01926" w:rsidRDefault="0051012C" w:rsidP="006969E9">
      <w:pPr>
        <w:pStyle w:val="Textkrper"/>
      </w:pPr>
      <w:r>
        <w:t xml:space="preserve">b) </w:t>
      </w:r>
      <w:r w:rsidR="00A01926" w:rsidRPr="00A01926">
        <w:t xml:space="preserve">Wie könnte man Satz </w:t>
      </w:r>
      <w:r w:rsidR="006E13B9">
        <w:t>(7)</w:t>
      </w:r>
      <w:r w:rsidR="00A01926" w:rsidRPr="00A01926">
        <w:t xml:space="preserve"> umstellen? Probiere verschiedene Möglichkeiten aus und notiere sie. </w:t>
      </w:r>
    </w:p>
    <w:p w:rsidR="00A01926" w:rsidRDefault="002D7D70" w:rsidP="006969E9">
      <w:pPr>
        <w:pStyle w:val="Textkrper"/>
      </w:pPr>
      <w:r>
        <w:t>Welche Satzstellung gefällt dir a</w:t>
      </w:r>
      <w:r w:rsidR="004262AD">
        <w:t>m besten?</w:t>
      </w:r>
    </w:p>
    <w:p w:rsidR="004262AD" w:rsidRPr="00A01926" w:rsidRDefault="004262AD" w:rsidP="006969E9">
      <w:pPr>
        <w:pStyle w:val="Textkrper"/>
      </w:pPr>
    </w:p>
    <w:p w:rsidR="00A01926" w:rsidRDefault="0051012C" w:rsidP="006969E9">
      <w:pPr>
        <w:pStyle w:val="Textkrper"/>
      </w:pPr>
      <w:r>
        <w:t xml:space="preserve">c) </w:t>
      </w:r>
      <w:r w:rsidR="00A01926" w:rsidRPr="00A01926">
        <w:t xml:space="preserve">Wiederhole das gleiche für Satz </w:t>
      </w:r>
      <w:r w:rsidR="00704A9D">
        <w:t>(13)</w:t>
      </w:r>
      <w:r w:rsidR="00A01926" w:rsidRPr="00A01926">
        <w:t>.</w:t>
      </w:r>
    </w:p>
    <w:p w:rsidR="004262AD" w:rsidRPr="00A01926" w:rsidRDefault="004262AD" w:rsidP="006969E9">
      <w:pPr>
        <w:pStyle w:val="Textkrper"/>
      </w:pPr>
    </w:p>
    <w:p w:rsidR="00A01926" w:rsidRDefault="0051012C" w:rsidP="006969E9">
      <w:pPr>
        <w:pStyle w:val="Textkrper"/>
      </w:pPr>
      <w:r>
        <w:t xml:space="preserve">d) </w:t>
      </w:r>
      <w:r w:rsidR="00A01926" w:rsidRPr="00A01926">
        <w:t xml:space="preserve">Fällt dir bei den Umstellungen etwas auf? Vergleiche dafür die Sätze aus den Aufgaben b) und </w:t>
      </w:r>
      <w:r w:rsidR="006E13B9">
        <w:t>c</w:t>
      </w:r>
      <w:r w:rsidR="00A01926" w:rsidRPr="00A01926">
        <w:t>).</w:t>
      </w:r>
    </w:p>
    <w:p w:rsidR="004262AD" w:rsidRPr="00A01926" w:rsidRDefault="004262AD" w:rsidP="006969E9">
      <w:pPr>
        <w:pStyle w:val="Textkrper"/>
      </w:pPr>
    </w:p>
    <w:p w:rsidR="00A01926" w:rsidRDefault="0051012C" w:rsidP="006969E9">
      <w:pPr>
        <w:pStyle w:val="Textkrper"/>
      </w:pPr>
      <w:r>
        <w:t xml:space="preserve">e) </w:t>
      </w:r>
      <w:r w:rsidR="00A01926" w:rsidRPr="00A01926">
        <w:t xml:space="preserve">Trage die unterschiedlichen Satzvarianten aus Satz </w:t>
      </w:r>
      <w:r w:rsidR="001B1828">
        <w:t>(7)</w:t>
      </w:r>
      <w:r w:rsidR="00A01926" w:rsidRPr="00A01926">
        <w:t xml:space="preserve"> in die Satzklammertabelle ein und untersuche die Stellung des Verbs. </w:t>
      </w:r>
    </w:p>
    <w:p w:rsidR="004262AD" w:rsidRPr="00A01926" w:rsidRDefault="004262AD" w:rsidP="006969E9">
      <w:pPr>
        <w:pStyle w:val="Textkrper"/>
      </w:pPr>
    </w:p>
    <w:p w:rsidR="00A01926" w:rsidRPr="00A01926" w:rsidRDefault="0051012C" w:rsidP="006969E9">
      <w:pPr>
        <w:pStyle w:val="Textkrper"/>
      </w:pPr>
      <w:r>
        <w:t xml:space="preserve">f) </w:t>
      </w:r>
      <w:r w:rsidR="00A01926" w:rsidRPr="00A01926">
        <w:t>Formulierte einen Merksatz</w:t>
      </w:r>
      <w:r w:rsidR="002D7D70">
        <w:t xml:space="preserve">, der </w:t>
      </w:r>
      <w:r w:rsidR="00EC0BC6">
        <w:t>zum Ausdruck bringt</w:t>
      </w:r>
      <w:r w:rsidR="002D7D70">
        <w:t>, was sich aus den Lösungen der Aufgaben</w:t>
      </w:r>
      <w:r w:rsidR="00EC0BC6">
        <w:t xml:space="preserve"> b) bis e)</w:t>
      </w:r>
      <w:r w:rsidR="002D7D70">
        <w:t xml:space="preserve"> ergibt</w:t>
      </w:r>
      <w:r w:rsidR="00A01926" w:rsidRPr="00A01926">
        <w:t xml:space="preserve">. </w:t>
      </w:r>
    </w:p>
    <w:p w:rsidR="00881741" w:rsidRDefault="00881741" w:rsidP="006969E9">
      <w:pPr>
        <w:pStyle w:val="Textkrper"/>
      </w:pPr>
    </w:p>
    <w:p w:rsidR="00881741" w:rsidRPr="00A01926" w:rsidRDefault="00881741" w:rsidP="006969E9">
      <w:pPr>
        <w:pStyle w:val="Textkrper"/>
      </w:pPr>
    </w:p>
    <w:p w:rsidR="00A01926" w:rsidRDefault="00A01926" w:rsidP="006969E9">
      <w:pPr>
        <w:pStyle w:val="Textkrper"/>
      </w:pPr>
      <w:r w:rsidRPr="00A01926">
        <w:t>AUFGABE 3</w:t>
      </w:r>
    </w:p>
    <w:p w:rsidR="00646B6C" w:rsidRPr="00A01926" w:rsidRDefault="00646B6C" w:rsidP="006969E9">
      <w:pPr>
        <w:pStyle w:val="Textkrper"/>
      </w:pPr>
    </w:p>
    <w:p w:rsidR="00A01926" w:rsidRDefault="00881741" w:rsidP="006969E9">
      <w:pPr>
        <w:pStyle w:val="Textkrper"/>
      </w:pPr>
      <w:r>
        <w:t xml:space="preserve"> „Ein Elefant läuft herum.“</w:t>
      </w:r>
    </w:p>
    <w:p w:rsidR="000F5FB0" w:rsidRPr="00A01926" w:rsidRDefault="000F5FB0" w:rsidP="006969E9">
      <w:pPr>
        <w:pStyle w:val="Textkrper"/>
      </w:pPr>
    </w:p>
    <w:p w:rsidR="00A01926" w:rsidRDefault="000F5FB0" w:rsidP="006969E9">
      <w:pPr>
        <w:pStyle w:val="Textkrper"/>
      </w:pPr>
      <w:r>
        <w:t xml:space="preserve">a) </w:t>
      </w:r>
      <w:r w:rsidR="00A01926" w:rsidRPr="00A01926">
        <w:t>Trage den Satz in eine Satzklammertabelle ein.</w:t>
      </w:r>
      <w:r>
        <w:t xml:space="preserve"> </w:t>
      </w:r>
    </w:p>
    <w:p w:rsidR="004262AD" w:rsidRPr="00A01926" w:rsidRDefault="004262AD" w:rsidP="006969E9">
      <w:pPr>
        <w:pStyle w:val="Textkrper"/>
      </w:pPr>
    </w:p>
    <w:p w:rsidR="00A01926" w:rsidRDefault="000F5FB0" w:rsidP="006969E9">
      <w:pPr>
        <w:pStyle w:val="Textkrper"/>
      </w:pPr>
      <w:r>
        <w:t xml:space="preserve">b) </w:t>
      </w:r>
      <w:r w:rsidR="00A01926" w:rsidRPr="00A01926">
        <w:t xml:space="preserve">Füge mindestens </w:t>
      </w:r>
      <w:r w:rsidR="004262AD">
        <w:t>zwei weitere Satzelemente</w:t>
      </w:r>
      <w:r w:rsidR="00A01926" w:rsidRPr="00A01926">
        <w:t xml:space="preserve"> zu dem Satz in der Tabelle hinzu. (</w:t>
      </w:r>
      <w:r w:rsidR="004262AD">
        <w:t xml:space="preserve">z.B. </w:t>
      </w:r>
      <w:r w:rsidR="00881741" w:rsidRPr="00A01926">
        <w:t>„</w:t>
      </w:r>
      <w:r w:rsidR="00881741">
        <w:t>im Zoo</w:t>
      </w:r>
      <w:r w:rsidR="00881741" w:rsidRPr="00A01926">
        <w:t>“</w:t>
      </w:r>
      <w:r w:rsidR="00881741">
        <w:t>…)</w:t>
      </w:r>
    </w:p>
    <w:p w:rsidR="004262AD" w:rsidRPr="00A01926" w:rsidRDefault="004262AD" w:rsidP="006969E9">
      <w:pPr>
        <w:pStyle w:val="Textkrper"/>
      </w:pPr>
    </w:p>
    <w:p w:rsidR="00A01926" w:rsidRDefault="000F5FB0" w:rsidP="006969E9">
      <w:pPr>
        <w:pStyle w:val="Textkrper"/>
      </w:pPr>
      <w:r>
        <w:t xml:space="preserve">c) </w:t>
      </w:r>
      <w:r w:rsidR="00A01926" w:rsidRPr="00A01926">
        <w:t>An welcher Stelle hast du die Satzglieder eingefügt?</w:t>
      </w:r>
    </w:p>
    <w:p w:rsidR="004262AD" w:rsidRPr="00A01926" w:rsidRDefault="004262AD" w:rsidP="006969E9">
      <w:pPr>
        <w:pStyle w:val="Textkrper"/>
      </w:pPr>
    </w:p>
    <w:p w:rsidR="00A01926" w:rsidRPr="00A01926" w:rsidRDefault="000F5FB0" w:rsidP="006969E9">
      <w:pPr>
        <w:pStyle w:val="Textkrper"/>
      </w:pPr>
      <w:r>
        <w:t xml:space="preserve">d) </w:t>
      </w:r>
      <w:r w:rsidRPr="00A01926">
        <w:t>Wie viele</w:t>
      </w:r>
      <w:r w:rsidR="00A01926" w:rsidRPr="00A01926">
        <w:t xml:space="preserve"> Satzglieder können im Vorfeld eines Satzes stehen? Notiere </w:t>
      </w:r>
      <w:r>
        <w:t>einen</w:t>
      </w:r>
      <w:r w:rsidR="00A01926" w:rsidRPr="00A01926">
        <w:t xml:space="preserve"> Merksatz.</w:t>
      </w:r>
    </w:p>
    <w:p w:rsidR="00410DC6" w:rsidRDefault="00410DC6">
      <w:pPr>
        <w:rPr>
          <w:rFonts w:eastAsia="Times New Roman" w:cs="Times New Roman"/>
          <w:szCs w:val="20"/>
          <w:lang w:eastAsia="de-DE"/>
        </w:rPr>
      </w:pPr>
      <w:r>
        <w:br w:type="page"/>
      </w:r>
    </w:p>
    <w:p w:rsidR="00A01926" w:rsidRDefault="00A01926" w:rsidP="006969E9">
      <w:pPr>
        <w:pStyle w:val="Textkrper"/>
      </w:pPr>
      <w:r w:rsidRPr="00A01926">
        <w:lastRenderedPageBreak/>
        <w:t>AUFGABE 4</w:t>
      </w:r>
    </w:p>
    <w:p w:rsidR="001B1828" w:rsidRDefault="001B1828" w:rsidP="00A01926"/>
    <w:tbl>
      <w:tblPr>
        <w:tblStyle w:val="Tabellenraster"/>
        <w:tblW w:w="0" w:type="auto"/>
        <w:tblLook w:val="04A0" w:firstRow="1" w:lastRow="0" w:firstColumn="1" w:lastColumn="0" w:noHBand="0" w:noVBand="1"/>
      </w:tblPr>
      <w:tblGrid>
        <w:gridCol w:w="1651"/>
        <w:gridCol w:w="1536"/>
        <w:gridCol w:w="1401"/>
        <w:gridCol w:w="1542"/>
        <w:gridCol w:w="1540"/>
        <w:gridCol w:w="1958"/>
      </w:tblGrid>
      <w:tr w:rsidR="00892DB1" w:rsidTr="00892DB1">
        <w:tc>
          <w:tcPr>
            <w:tcW w:w="1668" w:type="dxa"/>
          </w:tcPr>
          <w:p w:rsidR="00892DB1" w:rsidRDefault="00892DB1" w:rsidP="00A01926">
            <w:r>
              <w:t>Die Katze</w:t>
            </w:r>
          </w:p>
        </w:tc>
        <w:tc>
          <w:tcPr>
            <w:tcW w:w="1559" w:type="dxa"/>
          </w:tcPr>
          <w:p w:rsidR="00892DB1" w:rsidRDefault="00892DB1" w:rsidP="00A01926">
            <w:r>
              <w:t>isst</w:t>
            </w:r>
          </w:p>
        </w:tc>
        <w:tc>
          <w:tcPr>
            <w:tcW w:w="1417" w:type="dxa"/>
          </w:tcPr>
          <w:p w:rsidR="00892DB1" w:rsidRDefault="004262AD" w:rsidP="00A01926">
            <w:r>
              <w:t>werde</w:t>
            </w:r>
          </w:p>
          <w:p w:rsidR="004262AD" w:rsidRDefault="004262AD" w:rsidP="00A01926"/>
        </w:tc>
        <w:tc>
          <w:tcPr>
            <w:tcW w:w="1560" w:type="dxa"/>
          </w:tcPr>
          <w:p w:rsidR="00892DB1" w:rsidRDefault="00892DB1" w:rsidP="00A01926">
            <w:r>
              <w:t>Briefmarken</w:t>
            </w:r>
          </w:p>
        </w:tc>
        <w:tc>
          <w:tcPr>
            <w:tcW w:w="1559" w:type="dxa"/>
          </w:tcPr>
          <w:p w:rsidR="00892DB1" w:rsidRDefault="00892DB1" w:rsidP="00A01926">
            <w:r>
              <w:t>sind</w:t>
            </w:r>
          </w:p>
        </w:tc>
        <w:tc>
          <w:tcPr>
            <w:tcW w:w="1984" w:type="dxa"/>
          </w:tcPr>
          <w:p w:rsidR="00892DB1" w:rsidRDefault="00892DB1" w:rsidP="00A01926">
            <w:r>
              <w:t>gehört</w:t>
            </w:r>
          </w:p>
        </w:tc>
      </w:tr>
      <w:tr w:rsidR="00892DB1" w:rsidTr="00892DB1">
        <w:tc>
          <w:tcPr>
            <w:tcW w:w="1668" w:type="dxa"/>
          </w:tcPr>
          <w:p w:rsidR="00892DB1" w:rsidRDefault="00892DB1" w:rsidP="00A01926">
            <w:r>
              <w:t>Meine Schwester</w:t>
            </w:r>
          </w:p>
        </w:tc>
        <w:tc>
          <w:tcPr>
            <w:tcW w:w="1559" w:type="dxa"/>
          </w:tcPr>
          <w:p w:rsidR="00892DB1" w:rsidRDefault="00892DB1" w:rsidP="00A01926">
            <w:r>
              <w:t>klettert</w:t>
            </w:r>
          </w:p>
        </w:tc>
        <w:tc>
          <w:tcPr>
            <w:tcW w:w="1417" w:type="dxa"/>
          </w:tcPr>
          <w:p w:rsidR="00892DB1" w:rsidRDefault="00892DB1" w:rsidP="00A01926">
            <w:r>
              <w:t>benötigt</w:t>
            </w:r>
          </w:p>
        </w:tc>
        <w:tc>
          <w:tcPr>
            <w:tcW w:w="1560" w:type="dxa"/>
          </w:tcPr>
          <w:p w:rsidR="00892DB1" w:rsidRDefault="00892DB1" w:rsidP="00A01926">
            <w:r>
              <w:t>Erdbeeren</w:t>
            </w:r>
          </w:p>
        </w:tc>
        <w:tc>
          <w:tcPr>
            <w:tcW w:w="1559" w:type="dxa"/>
          </w:tcPr>
          <w:p w:rsidR="00892DB1" w:rsidRDefault="004262AD" w:rsidP="00A01926">
            <w:r>
              <w:t>später</w:t>
            </w:r>
          </w:p>
        </w:tc>
        <w:tc>
          <w:tcPr>
            <w:tcW w:w="1984" w:type="dxa"/>
          </w:tcPr>
          <w:p w:rsidR="00892DB1" w:rsidRDefault="00892DB1" w:rsidP="00A01926">
            <w:r>
              <w:t>Schmetterlinge</w:t>
            </w:r>
          </w:p>
        </w:tc>
      </w:tr>
      <w:tr w:rsidR="00892DB1" w:rsidTr="00892DB1">
        <w:tc>
          <w:tcPr>
            <w:tcW w:w="1668" w:type="dxa"/>
          </w:tcPr>
          <w:p w:rsidR="00892DB1" w:rsidRDefault="00892DB1" w:rsidP="00A01926">
            <w:r>
              <w:t>Und</w:t>
            </w:r>
          </w:p>
          <w:p w:rsidR="00892DB1" w:rsidRDefault="00892DB1" w:rsidP="00A01926"/>
        </w:tc>
        <w:tc>
          <w:tcPr>
            <w:tcW w:w="1559" w:type="dxa"/>
          </w:tcPr>
          <w:p w:rsidR="00892DB1" w:rsidRDefault="00892DB1" w:rsidP="00A01926">
            <w:r>
              <w:t>essen</w:t>
            </w:r>
          </w:p>
        </w:tc>
        <w:tc>
          <w:tcPr>
            <w:tcW w:w="1417" w:type="dxa"/>
          </w:tcPr>
          <w:p w:rsidR="00892DB1" w:rsidRDefault="00892DB1" w:rsidP="00A01926">
            <w:r>
              <w:t>Wir</w:t>
            </w:r>
          </w:p>
        </w:tc>
        <w:tc>
          <w:tcPr>
            <w:tcW w:w="1560" w:type="dxa"/>
          </w:tcPr>
          <w:p w:rsidR="00892DB1" w:rsidRDefault="00892DB1" w:rsidP="00A01926">
            <w:r>
              <w:t>mein Vater</w:t>
            </w:r>
          </w:p>
        </w:tc>
        <w:tc>
          <w:tcPr>
            <w:tcW w:w="1559" w:type="dxa"/>
          </w:tcPr>
          <w:p w:rsidR="00892DB1" w:rsidRDefault="00892DB1" w:rsidP="00A01926">
            <w:r>
              <w:t>Der Stift</w:t>
            </w:r>
          </w:p>
        </w:tc>
        <w:tc>
          <w:tcPr>
            <w:tcW w:w="1984" w:type="dxa"/>
          </w:tcPr>
          <w:p w:rsidR="00892DB1" w:rsidRDefault="00892DB1" w:rsidP="00A01926">
            <w:r>
              <w:t>keine Haustiere</w:t>
            </w:r>
          </w:p>
        </w:tc>
      </w:tr>
      <w:tr w:rsidR="00892DB1" w:rsidTr="00892DB1">
        <w:tc>
          <w:tcPr>
            <w:tcW w:w="1668" w:type="dxa"/>
          </w:tcPr>
          <w:p w:rsidR="00892DB1" w:rsidRDefault="00892DB1" w:rsidP="00A01926">
            <w:r>
              <w:t>Vögel</w:t>
            </w:r>
          </w:p>
          <w:p w:rsidR="00892DB1" w:rsidRDefault="00892DB1" w:rsidP="00A01926"/>
        </w:tc>
        <w:tc>
          <w:tcPr>
            <w:tcW w:w="1559" w:type="dxa"/>
          </w:tcPr>
          <w:p w:rsidR="00892DB1" w:rsidRDefault="00892DB1" w:rsidP="00A01926">
            <w:r>
              <w:t>Für einen Brief</w:t>
            </w:r>
          </w:p>
        </w:tc>
        <w:tc>
          <w:tcPr>
            <w:tcW w:w="1417" w:type="dxa"/>
          </w:tcPr>
          <w:p w:rsidR="00892DB1" w:rsidRDefault="00892DB1" w:rsidP="00A01926">
            <w:r>
              <w:t>jagt</w:t>
            </w:r>
          </w:p>
        </w:tc>
        <w:tc>
          <w:tcPr>
            <w:tcW w:w="1560" w:type="dxa"/>
          </w:tcPr>
          <w:p w:rsidR="00892DB1" w:rsidRDefault="00892DB1" w:rsidP="00A01926">
            <w:r>
              <w:t>wollen</w:t>
            </w:r>
          </w:p>
        </w:tc>
        <w:tc>
          <w:tcPr>
            <w:tcW w:w="1559" w:type="dxa"/>
          </w:tcPr>
          <w:p w:rsidR="00892DB1" w:rsidRDefault="00892DB1" w:rsidP="00A01926">
            <w:r>
              <w:t>gehe</w:t>
            </w:r>
            <w:r w:rsidR="004262AD">
              <w:t>n</w:t>
            </w:r>
          </w:p>
        </w:tc>
        <w:tc>
          <w:tcPr>
            <w:tcW w:w="1984" w:type="dxa"/>
          </w:tcPr>
          <w:p w:rsidR="00892DB1" w:rsidRDefault="00892DB1" w:rsidP="00A01926">
            <w:r>
              <w:t>meiner Tante</w:t>
            </w:r>
          </w:p>
        </w:tc>
      </w:tr>
      <w:tr w:rsidR="00892DB1" w:rsidTr="00892DB1">
        <w:tc>
          <w:tcPr>
            <w:tcW w:w="1668" w:type="dxa"/>
          </w:tcPr>
          <w:p w:rsidR="00892DB1" w:rsidRDefault="00892DB1" w:rsidP="00A01926">
            <w:r>
              <w:t>Heute</w:t>
            </w:r>
          </w:p>
          <w:p w:rsidR="00892DB1" w:rsidRDefault="00892DB1" w:rsidP="00A01926"/>
        </w:tc>
        <w:tc>
          <w:tcPr>
            <w:tcW w:w="1559" w:type="dxa"/>
          </w:tcPr>
          <w:p w:rsidR="00892DB1" w:rsidRDefault="00892DB1" w:rsidP="00A01926">
            <w:r>
              <w:t>gehen</w:t>
            </w:r>
          </w:p>
        </w:tc>
        <w:tc>
          <w:tcPr>
            <w:tcW w:w="1417" w:type="dxa"/>
          </w:tcPr>
          <w:p w:rsidR="00892DB1" w:rsidRDefault="00892DB1" w:rsidP="00A01926">
            <w:r>
              <w:t>Eis</w:t>
            </w:r>
          </w:p>
        </w:tc>
        <w:tc>
          <w:tcPr>
            <w:tcW w:w="1560" w:type="dxa"/>
          </w:tcPr>
          <w:p w:rsidR="00892DB1" w:rsidRDefault="00892DB1" w:rsidP="00A01926">
            <w:r>
              <w:t>auf die Bä</w:t>
            </w:r>
            <w:r w:rsidRPr="00CD2344">
              <w:t>ume</w:t>
            </w:r>
          </w:p>
        </w:tc>
        <w:tc>
          <w:tcPr>
            <w:tcW w:w="1559" w:type="dxa"/>
          </w:tcPr>
          <w:p w:rsidR="00892DB1" w:rsidRDefault="00892DB1" w:rsidP="00A01926">
            <w:r>
              <w:t>zur Schule</w:t>
            </w:r>
          </w:p>
        </w:tc>
        <w:tc>
          <w:tcPr>
            <w:tcW w:w="1984" w:type="dxa"/>
          </w:tcPr>
          <w:p w:rsidR="00892DB1" w:rsidRDefault="00892DB1" w:rsidP="00A01926">
            <w:r>
              <w:t>uns</w:t>
            </w:r>
          </w:p>
        </w:tc>
      </w:tr>
      <w:tr w:rsidR="00892DB1" w:rsidTr="00892DB1">
        <w:tc>
          <w:tcPr>
            <w:tcW w:w="1668" w:type="dxa"/>
          </w:tcPr>
          <w:p w:rsidR="00892DB1" w:rsidRDefault="00892DB1" w:rsidP="00A01926">
            <w:r>
              <w:t>lässt</w:t>
            </w:r>
          </w:p>
        </w:tc>
        <w:tc>
          <w:tcPr>
            <w:tcW w:w="1559" w:type="dxa"/>
          </w:tcPr>
          <w:p w:rsidR="00892DB1" w:rsidRDefault="00892DB1" w:rsidP="00A01926">
            <w:r>
              <w:t>die Aufgaben</w:t>
            </w:r>
          </w:p>
        </w:tc>
        <w:tc>
          <w:tcPr>
            <w:tcW w:w="1417" w:type="dxa"/>
          </w:tcPr>
          <w:p w:rsidR="00892DB1" w:rsidRDefault="00892DB1" w:rsidP="00A01926">
            <w:r>
              <w:t>basteln</w:t>
            </w:r>
          </w:p>
        </w:tc>
        <w:tc>
          <w:tcPr>
            <w:tcW w:w="1560" w:type="dxa"/>
          </w:tcPr>
          <w:p w:rsidR="00892DB1" w:rsidRDefault="00892DB1" w:rsidP="00A01926">
            <w:r>
              <w:t>Unsere</w:t>
            </w:r>
            <w:r w:rsidRPr="00892DB1">
              <w:t xml:space="preserve"> Lehrerin</w:t>
            </w:r>
          </w:p>
        </w:tc>
        <w:tc>
          <w:tcPr>
            <w:tcW w:w="1559" w:type="dxa"/>
          </w:tcPr>
          <w:p w:rsidR="00892DB1" w:rsidRDefault="00892DB1" w:rsidP="00A01926">
            <w:r>
              <w:t>knallrote</w:t>
            </w:r>
          </w:p>
        </w:tc>
        <w:tc>
          <w:tcPr>
            <w:tcW w:w="1984" w:type="dxa"/>
          </w:tcPr>
          <w:p w:rsidR="00892DB1" w:rsidRDefault="00892DB1" w:rsidP="00A01926">
            <w:r>
              <w:t>Ich</w:t>
            </w:r>
          </w:p>
        </w:tc>
      </w:tr>
    </w:tbl>
    <w:p w:rsidR="003E20F9" w:rsidRPr="00A01926" w:rsidRDefault="003E20F9" w:rsidP="00A01926"/>
    <w:p w:rsidR="00A01926" w:rsidRDefault="001B1828" w:rsidP="006969E9">
      <w:pPr>
        <w:pStyle w:val="Textkrper"/>
      </w:pPr>
      <w:r>
        <w:t>a)</w:t>
      </w:r>
      <w:r w:rsidR="00C939C1">
        <w:t xml:space="preserve"> </w:t>
      </w:r>
      <w:r>
        <w:t>Schneide die Wortschnipsel aus und bilde so viele Sätze wie möglich.</w:t>
      </w:r>
      <w:r w:rsidR="00A01926" w:rsidRPr="00A01926">
        <w:t xml:space="preserve"> </w:t>
      </w:r>
      <w:r w:rsidR="006E4767" w:rsidRPr="00A01926">
        <w:t xml:space="preserve">Achte dabei </w:t>
      </w:r>
      <w:r w:rsidR="006E4767">
        <w:t xml:space="preserve">genau </w:t>
      </w:r>
      <w:r w:rsidR="006E4767" w:rsidRPr="00A01926">
        <w:t>auf dein Vorgehen.</w:t>
      </w:r>
    </w:p>
    <w:p w:rsidR="004262AD" w:rsidRPr="00A01926" w:rsidRDefault="004262AD" w:rsidP="006969E9">
      <w:pPr>
        <w:pStyle w:val="Textkrper"/>
      </w:pPr>
    </w:p>
    <w:p w:rsidR="006E4767" w:rsidRPr="00A01926" w:rsidRDefault="001B1828" w:rsidP="006969E9">
      <w:pPr>
        <w:pStyle w:val="Textkrper"/>
      </w:pPr>
      <w:r>
        <w:t xml:space="preserve">b) </w:t>
      </w:r>
      <w:r w:rsidR="006E4767">
        <w:t>Erstelle hierzu eine Vorgangsbeschreibung.</w:t>
      </w:r>
    </w:p>
    <w:p w:rsidR="006E4767" w:rsidRDefault="006E4767" w:rsidP="006969E9">
      <w:pPr>
        <w:pStyle w:val="Textkrper"/>
      </w:pPr>
    </w:p>
    <w:p w:rsidR="00CD2344" w:rsidRDefault="00CD2344" w:rsidP="006969E9">
      <w:pPr>
        <w:pStyle w:val="Textkrper"/>
      </w:pPr>
      <w:r>
        <w:t>Hinweis für die Lehrperson:</w:t>
      </w:r>
      <w:r w:rsidRPr="00CD2344">
        <w:t xml:space="preserve"> </w:t>
      </w:r>
      <w:r>
        <w:t>Die Tabelle ist beliebig erweiterbar. Im Folgenden sind einige mögliche Lösungen vorgegeben</w:t>
      </w:r>
      <w:r w:rsidR="00ED6D50">
        <w:t>:</w:t>
      </w:r>
    </w:p>
    <w:p w:rsidR="00CD2344" w:rsidRDefault="00CD2344" w:rsidP="006969E9">
      <w:pPr>
        <w:pStyle w:val="Textkrper"/>
      </w:pPr>
    </w:p>
    <w:p w:rsidR="00CD2344" w:rsidRDefault="00CD2344" w:rsidP="006969E9">
      <w:pPr>
        <w:pStyle w:val="Textkrper"/>
      </w:pPr>
      <w:r>
        <w:t>Mei</w:t>
      </w:r>
      <w:r w:rsidR="004262AD">
        <w:t>ne Schwester isst</w:t>
      </w:r>
      <w:r w:rsidR="00892DB1">
        <w:t xml:space="preserve"> knallrote</w:t>
      </w:r>
      <w:r>
        <w:t xml:space="preserve"> Erdbeeren.</w:t>
      </w:r>
    </w:p>
    <w:p w:rsidR="00CD2344" w:rsidRDefault="00CD2344" w:rsidP="006969E9">
      <w:pPr>
        <w:pStyle w:val="Textkrper"/>
      </w:pPr>
      <w:r>
        <w:t>Die Katze klettert auf die Bäume und jagt Vögel.</w:t>
      </w:r>
    </w:p>
    <w:p w:rsidR="00CD2344" w:rsidRDefault="00CD2344" w:rsidP="006969E9">
      <w:pPr>
        <w:pStyle w:val="Textkrper"/>
      </w:pPr>
      <w:r>
        <w:t>Wir wollen heute Eis essen gehen.</w:t>
      </w:r>
    </w:p>
    <w:p w:rsidR="00CD2344" w:rsidRDefault="00CD2344" w:rsidP="006969E9">
      <w:pPr>
        <w:pStyle w:val="Textkrper"/>
      </w:pPr>
      <w:r>
        <w:t>Für einen Brief benötigt man Briefmarken.</w:t>
      </w:r>
    </w:p>
    <w:p w:rsidR="00CD2344" w:rsidRDefault="004262AD" w:rsidP="006969E9">
      <w:pPr>
        <w:pStyle w:val="Textkrper"/>
      </w:pPr>
      <w:r>
        <w:t>Ich werde später zur Schule gehen.</w:t>
      </w:r>
    </w:p>
    <w:p w:rsidR="00CD2344" w:rsidRDefault="00CD2344" w:rsidP="006969E9">
      <w:pPr>
        <w:pStyle w:val="Textkrper"/>
      </w:pPr>
      <w:r>
        <w:t>Schmetterlinge sind keine Haustiere.</w:t>
      </w:r>
    </w:p>
    <w:p w:rsidR="00CD2344" w:rsidRDefault="00CD2344" w:rsidP="006969E9">
      <w:pPr>
        <w:pStyle w:val="Textkrper"/>
      </w:pPr>
      <w:r>
        <w:t>Der Stift gehört meiner Tante.</w:t>
      </w:r>
    </w:p>
    <w:p w:rsidR="00CD2344" w:rsidRDefault="00CD2344" w:rsidP="006969E9">
      <w:pPr>
        <w:pStyle w:val="Textkrper"/>
      </w:pPr>
      <w:r>
        <w:t>Unsere Lehrerin lässt uns die Aufgaben basteln.</w:t>
      </w:r>
    </w:p>
    <w:p w:rsidR="00CD2344" w:rsidRDefault="00CD2344" w:rsidP="00CD2344"/>
    <w:p w:rsidR="00C939C1" w:rsidRPr="00A01926" w:rsidRDefault="00C939C1" w:rsidP="00A01926"/>
    <w:p w:rsidR="00A01926" w:rsidRDefault="00A01926" w:rsidP="00A01926">
      <w:r w:rsidRPr="00A01926">
        <w:t>AUFGABE 5</w:t>
      </w:r>
    </w:p>
    <w:p w:rsidR="00646B6C" w:rsidRDefault="00646B6C" w:rsidP="00A01926"/>
    <w:tbl>
      <w:tblPr>
        <w:tblW w:w="9638" w:type="dxa"/>
        <w:tblInd w:w="55" w:type="dxa"/>
        <w:tblLayout w:type="fixed"/>
        <w:tblCellMar>
          <w:left w:w="10" w:type="dxa"/>
          <w:right w:w="10" w:type="dxa"/>
        </w:tblCellMar>
        <w:tblLook w:val="0000" w:firstRow="0" w:lastRow="0" w:firstColumn="0" w:lastColumn="0" w:noHBand="0" w:noVBand="0"/>
      </w:tblPr>
      <w:tblGrid>
        <w:gridCol w:w="1607"/>
        <w:gridCol w:w="1607"/>
        <w:gridCol w:w="1606"/>
        <w:gridCol w:w="1606"/>
        <w:gridCol w:w="1606"/>
        <w:gridCol w:w="1606"/>
      </w:tblGrid>
      <w:tr w:rsidR="00357041" w:rsidTr="00C85396">
        <w:tc>
          <w:tcPr>
            <w:tcW w:w="160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357041" w:rsidRPr="00EA598F" w:rsidRDefault="00357041" w:rsidP="00C85396">
            <w:r>
              <w:t>Koordination</w:t>
            </w:r>
            <w:r w:rsidRPr="00357041">
              <w:t>s</w:t>
            </w:r>
            <w:r>
              <w:t>feld (KO)</w:t>
            </w:r>
          </w:p>
        </w:tc>
        <w:tc>
          <w:tcPr>
            <w:tcW w:w="160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357041" w:rsidRPr="00EA598F" w:rsidRDefault="00357041" w:rsidP="00C85396">
            <w:r>
              <w:t>Vorfeld (VF)</w:t>
            </w:r>
          </w:p>
        </w:tc>
        <w:tc>
          <w:tcPr>
            <w:tcW w:w="1606" w:type="dxa"/>
            <w:tcBorders>
              <w:top w:val="single" w:sz="2" w:space="0" w:color="000000"/>
              <w:left w:val="single" w:sz="2" w:space="0" w:color="000000"/>
              <w:bottom w:val="single" w:sz="2" w:space="0" w:color="000000"/>
            </w:tcBorders>
            <w:shd w:val="clear" w:color="auto" w:fill="CCCCCC"/>
            <w:tcMar>
              <w:top w:w="55" w:type="dxa"/>
              <w:left w:w="55" w:type="dxa"/>
              <w:bottom w:w="55" w:type="dxa"/>
              <w:right w:w="55" w:type="dxa"/>
            </w:tcMar>
          </w:tcPr>
          <w:p w:rsidR="00357041" w:rsidRPr="00EA598F" w:rsidRDefault="00357041" w:rsidP="00C85396">
            <w:r>
              <w:t>Linke Sat</w:t>
            </w:r>
            <w:r w:rsidRPr="00357041">
              <w:t>z</w:t>
            </w:r>
            <w:r>
              <w:t>klammer (LSK)</w:t>
            </w:r>
          </w:p>
        </w:tc>
        <w:tc>
          <w:tcPr>
            <w:tcW w:w="1606"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357041" w:rsidRPr="00EA598F" w:rsidRDefault="00357041" w:rsidP="00C85396">
            <w:r>
              <w:t>Mittelfeld (MF)</w:t>
            </w:r>
          </w:p>
        </w:tc>
        <w:tc>
          <w:tcPr>
            <w:tcW w:w="1606" w:type="dxa"/>
            <w:tcBorders>
              <w:top w:val="single" w:sz="2" w:space="0" w:color="000000"/>
              <w:left w:val="single" w:sz="2" w:space="0" w:color="000000"/>
              <w:bottom w:val="single" w:sz="2" w:space="0" w:color="000000"/>
            </w:tcBorders>
            <w:shd w:val="clear" w:color="auto" w:fill="CCCCCC"/>
            <w:tcMar>
              <w:top w:w="55" w:type="dxa"/>
              <w:left w:w="55" w:type="dxa"/>
              <w:bottom w:w="55" w:type="dxa"/>
              <w:right w:w="55" w:type="dxa"/>
            </w:tcMar>
          </w:tcPr>
          <w:p w:rsidR="00357041" w:rsidRPr="00EA598F" w:rsidRDefault="00357041" w:rsidP="00C85396">
            <w:r>
              <w:t xml:space="preserve">Rechte </w:t>
            </w:r>
            <w:proofErr w:type="spellStart"/>
            <w:r>
              <w:t>Satzkl</w:t>
            </w:r>
            <w:r w:rsidRPr="00357041">
              <w:t>a</w:t>
            </w:r>
            <w:r>
              <w:t>mer</w:t>
            </w:r>
            <w:proofErr w:type="spellEnd"/>
            <w:r>
              <w:t xml:space="preserve"> (RSK)</w:t>
            </w:r>
          </w:p>
        </w:tc>
        <w:tc>
          <w:tcPr>
            <w:tcW w:w="1606"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57041" w:rsidRPr="00EA598F" w:rsidRDefault="00357041" w:rsidP="00C85396">
            <w:r>
              <w:t>Nachfeld (NF)</w:t>
            </w:r>
          </w:p>
        </w:tc>
      </w:tr>
      <w:tr w:rsidR="00357041" w:rsidTr="00C85396">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357041" w:rsidRDefault="00357041" w:rsidP="00C85396"/>
        </w:tc>
        <w:tc>
          <w:tcPr>
            <w:tcW w:w="1607" w:type="dxa"/>
            <w:tcBorders>
              <w:left w:val="single" w:sz="2" w:space="0" w:color="000000"/>
              <w:bottom w:val="single" w:sz="2" w:space="0" w:color="000000"/>
            </w:tcBorders>
            <w:shd w:val="clear" w:color="auto" w:fill="auto"/>
            <w:tcMar>
              <w:top w:w="55" w:type="dxa"/>
              <w:left w:w="55" w:type="dxa"/>
              <w:bottom w:w="55" w:type="dxa"/>
              <w:right w:w="55" w:type="dxa"/>
            </w:tcMar>
          </w:tcPr>
          <w:p w:rsidR="00357041" w:rsidRDefault="00357041" w:rsidP="00C85396"/>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357041" w:rsidRDefault="00357041" w:rsidP="00C85396"/>
        </w:tc>
        <w:tc>
          <w:tcPr>
            <w:tcW w:w="1606" w:type="dxa"/>
            <w:tcBorders>
              <w:left w:val="single" w:sz="2" w:space="0" w:color="000000"/>
              <w:bottom w:val="single" w:sz="2" w:space="0" w:color="000000"/>
            </w:tcBorders>
            <w:shd w:val="clear" w:color="auto" w:fill="auto"/>
            <w:tcMar>
              <w:top w:w="55" w:type="dxa"/>
              <w:left w:w="55" w:type="dxa"/>
              <w:bottom w:w="55" w:type="dxa"/>
              <w:right w:w="55" w:type="dxa"/>
            </w:tcMar>
          </w:tcPr>
          <w:p w:rsidR="00357041" w:rsidRDefault="00357041" w:rsidP="00C85396"/>
        </w:tc>
        <w:tc>
          <w:tcPr>
            <w:tcW w:w="1606" w:type="dxa"/>
            <w:tcBorders>
              <w:left w:val="single" w:sz="2" w:space="0" w:color="000000"/>
              <w:bottom w:val="single" w:sz="2" w:space="0" w:color="000000"/>
            </w:tcBorders>
            <w:shd w:val="clear" w:color="auto" w:fill="CCCCCC"/>
            <w:tcMar>
              <w:top w:w="55" w:type="dxa"/>
              <w:left w:w="55" w:type="dxa"/>
              <w:bottom w:w="55" w:type="dxa"/>
              <w:right w:w="55" w:type="dxa"/>
            </w:tcMar>
          </w:tcPr>
          <w:p w:rsidR="00357041" w:rsidRDefault="00357041" w:rsidP="00C85396"/>
        </w:tc>
        <w:tc>
          <w:tcPr>
            <w:tcW w:w="1606"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57041" w:rsidRDefault="00357041" w:rsidP="00C85396"/>
        </w:tc>
      </w:tr>
    </w:tbl>
    <w:p w:rsidR="00646B6C" w:rsidRPr="00A01926" w:rsidRDefault="00646B6C" w:rsidP="00A01926"/>
    <w:p w:rsidR="00357041" w:rsidRDefault="00357041" w:rsidP="006969E9">
      <w:pPr>
        <w:pStyle w:val="Textkrper"/>
      </w:pPr>
      <w:r>
        <w:t xml:space="preserve">Hinweis für die Lehrperson: </w:t>
      </w:r>
    </w:p>
    <w:p w:rsidR="00357041" w:rsidRPr="00A01926" w:rsidRDefault="00357041" w:rsidP="006969E9">
      <w:pPr>
        <w:pStyle w:val="Textkrper"/>
      </w:pPr>
      <w:r>
        <w:t xml:space="preserve">Die </w:t>
      </w:r>
      <w:r w:rsidR="00A01926" w:rsidRPr="00A01926">
        <w:t>Satzklammertabelle</w:t>
      </w:r>
      <w:r>
        <w:t xml:space="preserve"> kann</w:t>
      </w:r>
      <w:r w:rsidR="00A01926" w:rsidRPr="00A01926">
        <w:t xml:space="preserve"> </w:t>
      </w:r>
      <w:r>
        <w:t xml:space="preserve">mit Metaplankarten an der Tafel oder einer Metaplanwand vorbereitet werden. </w:t>
      </w:r>
    </w:p>
    <w:p w:rsidR="00357041" w:rsidRDefault="00357041" w:rsidP="006969E9">
      <w:pPr>
        <w:pStyle w:val="Textkrper"/>
      </w:pPr>
      <w:r>
        <w:t xml:space="preserve">Die folgenden </w:t>
      </w:r>
      <w:r w:rsidR="00A01926" w:rsidRPr="00A01926">
        <w:t>Sätze</w:t>
      </w:r>
      <w:r>
        <w:t xml:space="preserve"> werden in Satzglieder zerschnitten und den Schülern bereits</w:t>
      </w:r>
      <w:r w:rsidR="00A01926" w:rsidRPr="00A01926">
        <w:t xml:space="preserve"> in Teilen </w:t>
      </w:r>
      <w:r>
        <w:t>zur Verfügung gestellt</w:t>
      </w:r>
      <w:r w:rsidR="00A01926" w:rsidRPr="00A01926">
        <w:t>.</w:t>
      </w:r>
    </w:p>
    <w:p w:rsidR="00357041" w:rsidRDefault="00357041" w:rsidP="006969E9">
      <w:pPr>
        <w:pStyle w:val="Textkrper"/>
      </w:pPr>
      <w:r>
        <w:t>Der Arbeitsauftrag lautet</w:t>
      </w:r>
      <w:r w:rsidR="00ED6D50">
        <w:t>,</w:t>
      </w:r>
      <w:r>
        <w:t xml:space="preserve"> die Satzglieder so an die Tafel zu hängen, dass alle Sätze aufgehen. Dabei kann den Schüler</w:t>
      </w:r>
      <w:r w:rsidR="00ED6D50">
        <w:t>innen und Schüler</w:t>
      </w:r>
      <w:r>
        <w:t xml:space="preserve">n als Hilfestellung die </w:t>
      </w:r>
      <w:r w:rsidR="00C939C1">
        <w:t>Anzahl der Sätze</w:t>
      </w:r>
      <w:r>
        <w:t xml:space="preserve"> vorgegeben werden. </w:t>
      </w:r>
    </w:p>
    <w:p w:rsidR="00410DC6" w:rsidRDefault="00410DC6">
      <w:r>
        <w:br w:type="page"/>
      </w:r>
    </w:p>
    <w:tbl>
      <w:tblPr>
        <w:tblStyle w:val="Tabellenraster"/>
        <w:tblW w:w="9747" w:type="dxa"/>
        <w:tblLayout w:type="fixed"/>
        <w:tblLook w:val="04A0" w:firstRow="1" w:lastRow="0" w:firstColumn="1" w:lastColumn="0" w:noHBand="0" w:noVBand="1"/>
      </w:tblPr>
      <w:tblGrid>
        <w:gridCol w:w="2093"/>
        <w:gridCol w:w="1701"/>
        <w:gridCol w:w="2126"/>
        <w:gridCol w:w="1985"/>
        <w:gridCol w:w="1842"/>
      </w:tblGrid>
      <w:tr w:rsidR="00ED6D50" w:rsidTr="00410DC6">
        <w:tc>
          <w:tcPr>
            <w:tcW w:w="2093" w:type="dxa"/>
          </w:tcPr>
          <w:p w:rsidR="00ED6D50" w:rsidRPr="00ED6D50" w:rsidRDefault="00ED6D50" w:rsidP="003A5357">
            <w:r w:rsidRPr="00ED6D50">
              <w:lastRenderedPageBreak/>
              <w:t>Du</w:t>
            </w:r>
          </w:p>
        </w:tc>
        <w:tc>
          <w:tcPr>
            <w:tcW w:w="1701" w:type="dxa"/>
          </w:tcPr>
          <w:p w:rsidR="00ED6D50" w:rsidRPr="00ED6D50" w:rsidRDefault="00ED6D50" w:rsidP="003A5357">
            <w:r w:rsidRPr="00ED6D50">
              <w:t>räumst</w:t>
            </w:r>
          </w:p>
        </w:tc>
        <w:tc>
          <w:tcPr>
            <w:tcW w:w="2126" w:type="dxa"/>
          </w:tcPr>
          <w:p w:rsidR="00ED6D50" w:rsidRPr="00ED6D50" w:rsidRDefault="00ED6D50" w:rsidP="003A5357">
            <w:r w:rsidRPr="00ED6D50">
              <w:t>das Zimmer</w:t>
            </w:r>
          </w:p>
        </w:tc>
        <w:tc>
          <w:tcPr>
            <w:tcW w:w="1985" w:type="dxa"/>
          </w:tcPr>
          <w:p w:rsidR="00ED6D50" w:rsidRPr="00ED6D50" w:rsidRDefault="00ED6D50" w:rsidP="003A5357">
            <w:r w:rsidRPr="00ED6D50">
              <w:t>für eine Taschengelderhöhung</w:t>
            </w:r>
          </w:p>
        </w:tc>
        <w:tc>
          <w:tcPr>
            <w:tcW w:w="1842" w:type="dxa"/>
          </w:tcPr>
          <w:p w:rsidR="00ED6D50" w:rsidRPr="00ED6D50" w:rsidRDefault="00ED6D50" w:rsidP="003A5357">
            <w:r w:rsidRPr="00ED6D50">
              <w:t>auf.</w:t>
            </w:r>
          </w:p>
        </w:tc>
      </w:tr>
      <w:tr w:rsidR="00ED6D50" w:rsidTr="00410DC6">
        <w:tc>
          <w:tcPr>
            <w:tcW w:w="2093" w:type="dxa"/>
          </w:tcPr>
          <w:p w:rsidR="00ED6D50" w:rsidRDefault="00ED6D50" w:rsidP="00A01926">
            <w:r w:rsidRPr="00A01926">
              <w:t>Der Regen</w:t>
            </w:r>
          </w:p>
        </w:tc>
        <w:tc>
          <w:tcPr>
            <w:tcW w:w="1701" w:type="dxa"/>
          </w:tcPr>
          <w:p w:rsidR="00ED6D50" w:rsidRDefault="00ED6D50" w:rsidP="00A01926">
            <w:r w:rsidRPr="00A01926">
              <w:t>will</w:t>
            </w:r>
          </w:p>
        </w:tc>
        <w:tc>
          <w:tcPr>
            <w:tcW w:w="2126" w:type="dxa"/>
          </w:tcPr>
          <w:p w:rsidR="00ED6D50" w:rsidRDefault="00ED6D50" w:rsidP="00A01926">
            <w:r w:rsidRPr="00A01926">
              <w:t>gar nicht</w:t>
            </w:r>
          </w:p>
        </w:tc>
        <w:tc>
          <w:tcPr>
            <w:tcW w:w="1985" w:type="dxa"/>
          </w:tcPr>
          <w:p w:rsidR="00ED6D50" w:rsidRPr="00ED6D50" w:rsidRDefault="00ED6D50" w:rsidP="00ED6D50">
            <w:r w:rsidRPr="00A01926">
              <w:t>aufh</w:t>
            </w:r>
            <w:r w:rsidRPr="00ED6D50">
              <w:t>ören.</w:t>
            </w:r>
          </w:p>
          <w:p w:rsidR="00ED6D50" w:rsidRDefault="00ED6D50" w:rsidP="004B2C06"/>
        </w:tc>
        <w:tc>
          <w:tcPr>
            <w:tcW w:w="1842" w:type="dxa"/>
          </w:tcPr>
          <w:p w:rsidR="00ED6D50" w:rsidRDefault="00ED6D50" w:rsidP="00ED6D50"/>
        </w:tc>
      </w:tr>
      <w:tr w:rsidR="00ED6D50" w:rsidTr="00410DC6">
        <w:tc>
          <w:tcPr>
            <w:tcW w:w="2093" w:type="dxa"/>
          </w:tcPr>
          <w:p w:rsidR="00ED6D50" w:rsidRDefault="00ED6D50" w:rsidP="00A01926">
            <w:r w:rsidRPr="00A01926">
              <w:t>Das neue Auto meiner Eltern</w:t>
            </w:r>
          </w:p>
        </w:tc>
        <w:tc>
          <w:tcPr>
            <w:tcW w:w="1701" w:type="dxa"/>
          </w:tcPr>
          <w:p w:rsidR="00ED6D50" w:rsidRDefault="00ED6D50" w:rsidP="00A01926">
            <w:r w:rsidRPr="00A01926">
              <w:t>ist</w:t>
            </w:r>
          </w:p>
        </w:tc>
        <w:tc>
          <w:tcPr>
            <w:tcW w:w="2126" w:type="dxa"/>
          </w:tcPr>
          <w:p w:rsidR="00ED6D50" w:rsidRPr="00A01926" w:rsidRDefault="00ED6D50" w:rsidP="006B172C">
            <w:r w:rsidRPr="00A01926">
              <w:t>blau.</w:t>
            </w:r>
          </w:p>
          <w:p w:rsidR="00ED6D50" w:rsidRDefault="00ED6D50" w:rsidP="00A01926"/>
        </w:tc>
        <w:tc>
          <w:tcPr>
            <w:tcW w:w="1985" w:type="dxa"/>
          </w:tcPr>
          <w:p w:rsidR="00ED6D50" w:rsidRDefault="00ED6D50" w:rsidP="00A01926"/>
        </w:tc>
        <w:tc>
          <w:tcPr>
            <w:tcW w:w="1842" w:type="dxa"/>
          </w:tcPr>
          <w:p w:rsidR="00ED6D50" w:rsidRDefault="00ED6D50" w:rsidP="00A01926"/>
        </w:tc>
      </w:tr>
      <w:tr w:rsidR="00ED6D50" w:rsidTr="00410DC6">
        <w:tc>
          <w:tcPr>
            <w:tcW w:w="2093" w:type="dxa"/>
          </w:tcPr>
          <w:p w:rsidR="00ED6D50" w:rsidRDefault="00ED6D50" w:rsidP="00A01926">
            <w:r w:rsidRPr="00A01926">
              <w:t>Deshalb</w:t>
            </w:r>
          </w:p>
        </w:tc>
        <w:tc>
          <w:tcPr>
            <w:tcW w:w="1701" w:type="dxa"/>
          </w:tcPr>
          <w:p w:rsidR="00ED6D50" w:rsidRDefault="00ED6D50" w:rsidP="00A01926">
            <w:r w:rsidRPr="00A01926">
              <w:t>esse</w:t>
            </w:r>
          </w:p>
        </w:tc>
        <w:tc>
          <w:tcPr>
            <w:tcW w:w="2126" w:type="dxa"/>
          </w:tcPr>
          <w:p w:rsidR="00ED6D50" w:rsidRDefault="00ED6D50" w:rsidP="006B172C">
            <w:r w:rsidRPr="00A01926">
              <w:t xml:space="preserve">ich </w:t>
            </w:r>
          </w:p>
        </w:tc>
        <w:tc>
          <w:tcPr>
            <w:tcW w:w="1985" w:type="dxa"/>
          </w:tcPr>
          <w:p w:rsidR="00ED6D50" w:rsidRDefault="00ED6D50" w:rsidP="006B172C">
            <w:r w:rsidRPr="00A01926">
              <w:t>mein Frühstück immer</w:t>
            </w:r>
          </w:p>
        </w:tc>
        <w:tc>
          <w:tcPr>
            <w:tcW w:w="1842" w:type="dxa"/>
          </w:tcPr>
          <w:p w:rsidR="00ED6D50" w:rsidRPr="00A01926" w:rsidRDefault="00ED6D50" w:rsidP="006B172C">
            <w:r w:rsidRPr="00A01926">
              <w:t>auf.</w:t>
            </w:r>
          </w:p>
          <w:p w:rsidR="00ED6D50" w:rsidRDefault="00ED6D50" w:rsidP="00A01926"/>
        </w:tc>
      </w:tr>
      <w:tr w:rsidR="00ED6D50" w:rsidTr="00410DC6">
        <w:tc>
          <w:tcPr>
            <w:tcW w:w="2093" w:type="dxa"/>
          </w:tcPr>
          <w:p w:rsidR="00ED6D50" w:rsidRDefault="00ED6D50" w:rsidP="00A01926">
            <w:r w:rsidRPr="00A01926">
              <w:t>Ich</w:t>
            </w:r>
          </w:p>
        </w:tc>
        <w:tc>
          <w:tcPr>
            <w:tcW w:w="1701" w:type="dxa"/>
          </w:tcPr>
          <w:p w:rsidR="00ED6D50" w:rsidRDefault="00ED6D50" w:rsidP="00A01926">
            <w:r>
              <w:t>gehe</w:t>
            </w:r>
          </w:p>
          <w:p w:rsidR="00ED6D50" w:rsidRDefault="00ED6D50" w:rsidP="00A01926"/>
        </w:tc>
        <w:tc>
          <w:tcPr>
            <w:tcW w:w="2126" w:type="dxa"/>
          </w:tcPr>
          <w:p w:rsidR="00ED6D50" w:rsidRDefault="00ED6D50" w:rsidP="006B172C">
            <w:r>
              <w:t>mit meinen Freunden</w:t>
            </w:r>
          </w:p>
        </w:tc>
        <w:tc>
          <w:tcPr>
            <w:tcW w:w="1985" w:type="dxa"/>
          </w:tcPr>
          <w:p w:rsidR="00ED6D50" w:rsidRDefault="00ED6D50" w:rsidP="00ED6D50">
            <w:r w:rsidRPr="00A01926">
              <w:t xml:space="preserve">heute </w:t>
            </w:r>
          </w:p>
        </w:tc>
        <w:tc>
          <w:tcPr>
            <w:tcW w:w="1842" w:type="dxa"/>
          </w:tcPr>
          <w:p w:rsidR="00ED6D50" w:rsidRDefault="00ED6D50" w:rsidP="00A01926">
            <w:r w:rsidRPr="00A01926">
              <w:t>ins Kino.</w:t>
            </w:r>
          </w:p>
        </w:tc>
      </w:tr>
      <w:tr w:rsidR="00ED6D50" w:rsidTr="00410DC6">
        <w:trPr>
          <w:trHeight w:val="643"/>
        </w:trPr>
        <w:tc>
          <w:tcPr>
            <w:tcW w:w="2093" w:type="dxa"/>
          </w:tcPr>
          <w:p w:rsidR="00ED6D50" w:rsidRPr="00ED6D50" w:rsidRDefault="00ED6D50" w:rsidP="00ED6D50">
            <w:r w:rsidRPr="00A01926">
              <w:t>Heute</w:t>
            </w:r>
          </w:p>
        </w:tc>
        <w:tc>
          <w:tcPr>
            <w:tcW w:w="1701" w:type="dxa"/>
          </w:tcPr>
          <w:p w:rsidR="00ED6D50" w:rsidRPr="00ED6D50" w:rsidRDefault="00ED6D50" w:rsidP="00ED6D50">
            <w:r w:rsidRPr="00A01926">
              <w:t>scheint</w:t>
            </w:r>
          </w:p>
        </w:tc>
        <w:tc>
          <w:tcPr>
            <w:tcW w:w="2126" w:type="dxa"/>
          </w:tcPr>
          <w:p w:rsidR="00ED6D50" w:rsidRPr="00ED6D50" w:rsidRDefault="00ED6D50" w:rsidP="00ED6D50">
            <w:r w:rsidRPr="00A01926">
              <w:t xml:space="preserve">die Sonne </w:t>
            </w:r>
          </w:p>
        </w:tc>
        <w:tc>
          <w:tcPr>
            <w:tcW w:w="1985" w:type="dxa"/>
          </w:tcPr>
          <w:p w:rsidR="00ED6D50" w:rsidRPr="00ED6D50" w:rsidRDefault="00ED6D50" w:rsidP="00ED6D50">
            <w:r w:rsidRPr="00A01926">
              <w:t>wunderbar.</w:t>
            </w:r>
          </w:p>
          <w:p w:rsidR="00ED6D50" w:rsidRDefault="00ED6D50" w:rsidP="00ED6D50"/>
        </w:tc>
        <w:tc>
          <w:tcPr>
            <w:tcW w:w="1842" w:type="dxa"/>
          </w:tcPr>
          <w:p w:rsidR="00ED6D50" w:rsidRPr="004B2C06" w:rsidRDefault="00ED6D50" w:rsidP="00ED6D50"/>
        </w:tc>
      </w:tr>
      <w:tr w:rsidR="00ED6D50" w:rsidTr="00410DC6">
        <w:tc>
          <w:tcPr>
            <w:tcW w:w="2093" w:type="dxa"/>
          </w:tcPr>
          <w:p w:rsidR="00ED6D50" w:rsidRPr="00ED6D50" w:rsidRDefault="00ED6D50" w:rsidP="00ED6D50">
            <w:r w:rsidRPr="00A01926">
              <w:t>Maiglöckchen</w:t>
            </w:r>
          </w:p>
        </w:tc>
        <w:tc>
          <w:tcPr>
            <w:tcW w:w="1701" w:type="dxa"/>
          </w:tcPr>
          <w:p w:rsidR="00ED6D50" w:rsidRPr="00ED6D50" w:rsidRDefault="00ED6D50" w:rsidP="00ED6D50">
            <w:r w:rsidRPr="00A01926">
              <w:t>ri</w:t>
            </w:r>
            <w:r w:rsidRPr="00ED6D50">
              <w:t>echen</w:t>
            </w:r>
          </w:p>
        </w:tc>
        <w:tc>
          <w:tcPr>
            <w:tcW w:w="2126" w:type="dxa"/>
          </w:tcPr>
          <w:p w:rsidR="00ED6D50" w:rsidRPr="00ED6D50" w:rsidRDefault="00ED6D50" w:rsidP="00ED6D50">
            <w:r w:rsidRPr="00A01926">
              <w:t>nach Frü</w:t>
            </w:r>
            <w:r w:rsidRPr="00ED6D50">
              <w:t>hling.</w:t>
            </w:r>
          </w:p>
        </w:tc>
        <w:tc>
          <w:tcPr>
            <w:tcW w:w="1985" w:type="dxa"/>
          </w:tcPr>
          <w:p w:rsidR="00ED6D50" w:rsidRDefault="00ED6D50" w:rsidP="00ED6D50"/>
          <w:p w:rsidR="00ED6D50" w:rsidRDefault="00ED6D50" w:rsidP="00ED6D50"/>
        </w:tc>
        <w:tc>
          <w:tcPr>
            <w:tcW w:w="1842" w:type="dxa"/>
          </w:tcPr>
          <w:p w:rsidR="00ED6D50" w:rsidRDefault="00ED6D50" w:rsidP="00ED6D50"/>
        </w:tc>
      </w:tr>
      <w:tr w:rsidR="00ED6D50" w:rsidTr="00410DC6">
        <w:tc>
          <w:tcPr>
            <w:tcW w:w="2093" w:type="dxa"/>
          </w:tcPr>
          <w:p w:rsidR="00ED6D50" w:rsidRPr="00ED6D50" w:rsidRDefault="00ED6D50" w:rsidP="00ED6D50">
            <w:r w:rsidRPr="00A01926">
              <w:t>Das Auto</w:t>
            </w:r>
          </w:p>
        </w:tc>
        <w:tc>
          <w:tcPr>
            <w:tcW w:w="1701" w:type="dxa"/>
          </w:tcPr>
          <w:p w:rsidR="00ED6D50" w:rsidRPr="00ED6D50" w:rsidRDefault="00ED6D50" w:rsidP="00ED6D50">
            <w:r w:rsidRPr="00A01926">
              <w:t>sieht</w:t>
            </w:r>
          </w:p>
        </w:tc>
        <w:tc>
          <w:tcPr>
            <w:tcW w:w="2126" w:type="dxa"/>
          </w:tcPr>
          <w:p w:rsidR="00ED6D50" w:rsidRPr="00ED6D50" w:rsidRDefault="00ED6D50" w:rsidP="00ED6D50">
            <w:r w:rsidRPr="00A01926">
              <w:t>wie eine U</w:t>
            </w:r>
            <w:r w:rsidRPr="00ED6D50">
              <w:t xml:space="preserve">ntertasse </w:t>
            </w:r>
          </w:p>
        </w:tc>
        <w:tc>
          <w:tcPr>
            <w:tcW w:w="1985" w:type="dxa"/>
          </w:tcPr>
          <w:p w:rsidR="00ED6D50" w:rsidRDefault="00ED6D50" w:rsidP="00ED6D50">
            <w:r w:rsidRPr="004B2C06">
              <w:t>aus.</w:t>
            </w:r>
          </w:p>
          <w:p w:rsidR="00ED6D50" w:rsidRPr="00ED6D50" w:rsidRDefault="00ED6D50" w:rsidP="00ED6D50"/>
        </w:tc>
        <w:tc>
          <w:tcPr>
            <w:tcW w:w="1842" w:type="dxa"/>
          </w:tcPr>
          <w:p w:rsidR="00ED6D50" w:rsidRDefault="00ED6D50" w:rsidP="00ED6D50"/>
        </w:tc>
      </w:tr>
    </w:tbl>
    <w:p w:rsidR="00ED6D50" w:rsidRDefault="00ED6D50" w:rsidP="00E63F53"/>
    <w:p w:rsidR="00C939C1" w:rsidRDefault="00C939C1" w:rsidP="006969E9">
      <w:pPr>
        <w:pStyle w:val="Textkrper"/>
      </w:pPr>
    </w:p>
    <w:p w:rsidR="00C939C1" w:rsidRDefault="00C939C1" w:rsidP="006969E9">
      <w:pPr>
        <w:pStyle w:val="Textkrper"/>
      </w:pPr>
    </w:p>
    <w:p w:rsidR="00ED6D50" w:rsidRDefault="00ED6D50" w:rsidP="006969E9">
      <w:pPr>
        <w:pStyle w:val="Textkrper"/>
      </w:pPr>
      <w:r>
        <w:t>AUFGABE 6</w:t>
      </w:r>
    </w:p>
    <w:p w:rsidR="00ED6D50" w:rsidRDefault="00ED6D50" w:rsidP="006969E9">
      <w:pPr>
        <w:pStyle w:val="Textkrper"/>
      </w:pPr>
    </w:p>
    <w:p w:rsidR="00E63F53" w:rsidRDefault="00C939C1" w:rsidP="006969E9">
      <w:pPr>
        <w:pStyle w:val="Textkrper"/>
      </w:pPr>
      <w:r>
        <w:t xml:space="preserve">Identifiziere den jeweiligen </w:t>
      </w:r>
      <w:r w:rsidR="00E63F53" w:rsidRPr="00CB7C80">
        <w:t>Hauptsatz und</w:t>
      </w:r>
      <w:r>
        <w:t xml:space="preserve"> die Nebensätze</w:t>
      </w:r>
      <w:r w:rsidR="00E63F53" w:rsidRPr="00CB7C80">
        <w:t>. Markiere hierzu die finiten Verben und trage die Sätze anschließend in d</w:t>
      </w:r>
      <w:r>
        <w:t>ie</w:t>
      </w:r>
      <w:r w:rsidR="00E63F53" w:rsidRPr="00CB7C80">
        <w:t xml:space="preserve"> </w:t>
      </w:r>
      <w:proofErr w:type="spellStart"/>
      <w:r w:rsidR="00E63F53" w:rsidRPr="00CB7C80">
        <w:t>Feldertabelle</w:t>
      </w:r>
      <w:proofErr w:type="spellEnd"/>
      <w:r w:rsidR="00E63F53" w:rsidRPr="00CB7C80">
        <w:t xml:space="preserve"> ein.</w:t>
      </w:r>
    </w:p>
    <w:p w:rsidR="00ED6D50" w:rsidRDefault="00ED6D50" w:rsidP="006969E9">
      <w:pPr>
        <w:pStyle w:val="Textkrper"/>
      </w:pPr>
    </w:p>
    <w:p w:rsidR="00C939C1" w:rsidRDefault="00C939C1" w:rsidP="006969E9">
      <w:pPr>
        <w:pStyle w:val="Textkrper"/>
      </w:pPr>
    </w:p>
    <w:p w:rsidR="00ED6D50" w:rsidRPr="00CB7C80" w:rsidRDefault="00ED6D50" w:rsidP="006969E9">
      <w:pPr>
        <w:pStyle w:val="Textkrper"/>
      </w:pPr>
      <w:r>
        <w:t>AUFGABE 7</w:t>
      </w:r>
    </w:p>
    <w:p w:rsidR="00E63F53" w:rsidRDefault="00E63F53" w:rsidP="006969E9">
      <w:pPr>
        <w:pStyle w:val="Textkrper"/>
      </w:pPr>
    </w:p>
    <w:p w:rsidR="00E63F53" w:rsidRPr="00CB7C80" w:rsidRDefault="00E63F53" w:rsidP="006969E9">
      <w:pPr>
        <w:pStyle w:val="Textkrper"/>
      </w:pPr>
      <w:r>
        <w:t>Ordne das Prädikat und die Satzglieder so an, dass 1. ein Aussagesatz, 2. ein Befehlssatz, 3. ein Fragesatz entsteht.</w:t>
      </w:r>
    </w:p>
    <w:p w:rsidR="00E63F53" w:rsidRDefault="00E63F53" w:rsidP="00E63F53"/>
    <w:p w:rsidR="00ED6D50" w:rsidRDefault="00ED6D50" w:rsidP="006969E9">
      <w:pPr>
        <w:pStyle w:val="Textkrper"/>
      </w:pPr>
      <w:r>
        <w:t>AUFGABE 8</w:t>
      </w:r>
    </w:p>
    <w:p w:rsidR="00ED6D50" w:rsidRDefault="00ED6D50" w:rsidP="006969E9">
      <w:pPr>
        <w:pStyle w:val="Textkrper"/>
      </w:pPr>
    </w:p>
    <w:p w:rsidR="00E63F53" w:rsidRPr="00CB7C80" w:rsidRDefault="00E63F53" w:rsidP="006969E9">
      <w:pPr>
        <w:pStyle w:val="Textkrper"/>
      </w:pPr>
      <w:r>
        <w:t>Untersuche die nachfolgenden Verben danach, wie viele Ergänzungen sie sinnvollerweise brauchen: Fah</w:t>
      </w:r>
      <w:r w:rsidRPr="00E63F53">
        <w:t>r</w:t>
      </w:r>
      <w:r>
        <w:t>rad fahren, sprechen, geben, sehen, hinlegen, schwimmen.</w:t>
      </w:r>
    </w:p>
    <w:p w:rsidR="00E63F53" w:rsidRDefault="00E63F53" w:rsidP="006969E9">
      <w:pPr>
        <w:pStyle w:val="Textkrper"/>
      </w:pPr>
    </w:p>
    <w:p w:rsidR="00C939C1" w:rsidRDefault="00C939C1" w:rsidP="006969E9">
      <w:pPr>
        <w:pStyle w:val="Textkrper"/>
      </w:pPr>
    </w:p>
    <w:p w:rsidR="00ED6D50" w:rsidRDefault="00ED6D50" w:rsidP="006969E9">
      <w:pPr>
        <w:pStyle w:val="Textkrper"/>
      </w:pPr>
      <w:r>
        <w:t>AUFGABE 9</w:t>
      </w:r>
    </w:p>
    <w:p w:rsidR="00ED6D50" w:rsidRDefault="00ED6D50" w:rsidP="006969E9">
      <w:pPr>
        <w:pStyle w:val="Textkrper"/>
      </w:pPr>
    </w:p>
    <w:p w:rsidR="00E63F53" w:rsidRDefault="00E63F53" w:rsidP="006969E9">
      <w:pPr>
        <w:pStyle w:val="Textkrper"/>
      </w:pPr>
      <w:r>
        <w:t xml:space="preserve">Markiere alle zweiteiligen Prädikate des Textes. </w:t>
      </w:r>
      <w:r w:rsidR="00C939C1">
        <w:t xml:space="preserve">Erläutere, unter </w:t>
      </w:r>
      <w:r w:rsidR="00EF7618">
        <w:t>welchen Umständen</w:t>
      </w:r>
      <w:r>
        <w:t xml:space="preserve"> ein Prädikat aus mehreren Teilen</w:t>
      </w:r>
      <w:r w:rsidR="00C939C1">
        <w:t xml:space="preserve"> besteht.</w:t>
      </w:r>
      <w:r>
        <w:t xml:space="preserve"> </w:t>
      </w:r>
      <w:r w:rsidR="00ED6D50">
        <w:t xml:space="preserve"> </w:t>
      </w:r>
    </w:p>
    <w:p w:rsidR="00E63F53" w:rsidRDefault="00E63F53" w:rsidP="00E63F53"/>
    <w:p w:rsidR="00E63F53" w:rsidRPr="00E63F53" w:rsidRDefault="00E2695C" w:rsidP="00E2695C">
      <w:pPr>
        <w:rPr>
          <w:lang w:eastAsia="de-DE"/>
        </w:rPr>
      </w:pPr>
      <w:r>
        <w:rPr>
          <w:lang w:eastAsia="de-DE"/>
        </w:rPr>
        <w:br w:type="page"/>
      </w:r>
    </w:p>
    <w:p w:rsidR="00C00DEC" w:rsidRPr="00C00DEC" w:rsidRDefault="00FD1BF0" w:rsidP="00C00DEC">
      <w:pPr>
        <w:pStyle w:val="berschrift1"/>
      </w:pPr>
      <w:bookmarkStart w:id="9" w:name="_Toc19118843"/>
      <w:r>
        <w:lastRenderedPageBreak/>
        <w:t>Literaturempfehlung und L</w:t>
      </w:r>
      <w:r w:rsidR="009A59A6">
        <w:t>i</w:t>
      </w:r>
      <w:r>
        <w:t>nksammlung</w:t>
      </w:r>
      <w:bookmarkEnd w:id="9"/>
    </w:p>
    <w:p w:rsidR="003F053A" w:rsidRDefault="00DA0A82" w:rsidP="006969E9">
      <w:pPr>
        <w:pStyle w:val="Textkrper"/>
      </w:pPr>
      <w:r>
        <w:t xml:space="preserve">Metzger, Stefan: Grammatik unterrichten mit dem </w:t>
      </w:r>
      <w:proofErr w:type="spellStart"/>
      <w:r>
        <w:t>Feldermodell</w:t>
      </w:r>
      <w:proofErr w:type="spellEnd"/>
      <w:r>
        <w:t>. Didaktische Grundlagen und Aufgaben für die Orientierungsstufe. Seelze 2017.</w:t>
      </w:r>
    </w:p>
    <w:p w:rsidR="000D4FF6" w:rsidRDefault="000D4FF6" w:rsidP="006969E9">
      <w:pPr>
        <w:pStyle w:val="Textkrper"/>
      </w:pPr>
    </w:p>
    <w:p w:rsidR="000D4FF6" w:rsidRDefault="000D4FF6" w:rsidP="006969E9">
      <w:pPr>
        <w:pStyle w:val="Textkrper"/>
      </w:pPr>
      <w:proofErr w:type="spellStart"/>
      <w:r>
        <w:t>Wermke</w:t>
      </w:r>
      <w:proofErr w:type="spellEnd"/>
      <w:r>
        <w:t>, Matthias; Kunkel-</w:t>
      </w:r>
      <w:proofErr w:type="spellStart"/>
      <w:r>
        <w:t>Razum</w:t>
      </w:r>
      <w:proofErr w:type="spellEnd"/>
      <w:r>
        <w:t>, Kathrin; Scholze-Stubenrecht, Werner (Hrsg.): Duden - Die Grammatik. Mannheim 2008.</w:t>
      </w:r>
    </w:p>
    <w:p w:rsidR="00DA0A82" w:rsidRDefault="00DA0A82" w:rsidP="006969E9">
      <w:pPr>
        <w:pStyle w:val="Textkrper"/>
      </w:pPr>
    </w:p>
    <w:p w:rsidR="00DA0A82" w:rsidRDefault="00DA0A82" w:rsidP="006969E9">
      <w:pPr>
        <w:pStyle w:val="Textkrper"/>
      </w:pPr>
      <w:proofErr w:type="spellStart"/>
      <w:r>
        <w:t>Wöllstein</w:t>
      </w:r>
      <w:proofErr w:type="spellEnd"/>
      <w:r>
        <w:t>, Angelika: Topologisches Satzmodell. 2. Auflage, Heidelberg 2014.</w:t>
      </w:r>
    </w:p>
    <w:p w:rsidR="00DA0A82" w:rsidRDefault="00DA0A82" w:rsidP="006969E9">
      <w:pPr>
        <w:pStyle w:val="Textkrper"/>
      </w:pPr>
    </w:p>
    <w:p w:rsidR="00DA0A82" w:rsidRDefault="00DA0A82" w:rsidP="006969E9">
      <w:pPr>
        <w:pStyle w:val="Textkrper"/>
      </w:pPr>
      <w:proofErr w:type="spellStart"/>
      <w:r>
        <w:t>Wöllstein</w:t>
      </w:r>
      <w:proofErr w:type="spellEnd"/>
      <w:r>
        <w:t xml:space="preserve">, Angelika (Hrsg.): Das topologische Modell für die Schule. </w:t>
      </w:r>
      <w:proofErr w:type="spellStart"/>
      <w:r>
        <w:t>Baltmannsweiler</w:t>
      </w:r>
      <w:proofErr w:type="spellEnd"/>
      <w:r>
        <w:t xml:space="preserve"> 2015.</w:t>
      </w:r>
    </w:p>
    <w:p w:rsidR="000D4FF6" w:rsidRDefault="000D4FF6" w:rsidP="006969E9">
      <w:pPr>
        <w:pStyle w:val="Textkrper"/>
      </w:pPr>
    </w:p>
    <w:p w:rsidR="00DA0A82" w:rsidRPr="00880CC5" w:rsidRDefault="000D4FF6" w:rsidP="006969E9">
      <w:pPr>
        <w:pStyle w:val="Textkrper"/>
        <w:rPr>
          <w:lang w:val="en-US"/>
        </w:rPr>
      </w:pPr>
      <w:proofErr w:type="gramStart"/>
      <w:r w:rsidRPr="00880CC5">
        <w:rPr>
          <w:lang w:val="en-US"/>
        </w:rPr>
        <w:t>www.coli.uni-saarland</w:t>
      </w:r>
      <w:proofErr w:type="gramEnd"/>
      <w:r w:rsidRPr="00880CC5">
        <w:rPr>
          <w:lang w:val="en-US"/>
        </w:rPr>
        <w:t>. de/~</w:t>
      </w:r>
      <w:proofErr w:type="spellStart"/>
      <w:r w:rsidRPr="00880CC5">
        <w:rPr>
          <w:lang w:val="en-US"/>
        </w:rPr>
        <w:t>tania</w:t>
      </w:r>
      <w:proofErr w:type="spellEnd"/>
      <w:r w:rsidRPr="00880CC5">
        <w:rPr>
          <w:lang w:val="en-US"/>
        </w:rPr>
        <w:t>/ws2010/VL_09.pdf</w:t>
      </w:r>
    </w:p>
    <w:p w:rsidR="00DA0A82" w:rsidRPr="00880CC5" w:rsidRDefault="00DA0A82" w:rsidP="006969E9">
      <w:pPr>
        <w:pStyle w:val="Textkrper"/>
        <w:rPr>
          <w:lang w:val="en-US"/>
        </w:rPr>
      </w:pPr>
    </w:p>
    <w:p w:rsidR="003F053A" w:rsidRPr="00880CC5" w:rsidRDefault="003F053A" w:rsidP="006969E9">
      <w:pPr>
        <w:pStyle w:val="Textkrper"/>
        <w:rPr>
          <w:lang w:val="en-US"/>
        </w:rPr>
      </w:pPr>
    </w:p>
    <w:p w:rsidR="003F053A" w:rsidRDefault="003F053A" w:rsidP="006969E9">
      <w:pPr>
        <w:pStyle w:val="Textkrper"/>
      </w:pPr>
      <w:r>
        <w:t>Links für Origami-Bastelanleitungen</w:t>
      </w:r>
    </w:p>
    <w:p w:rsidR="003F053A" w:rsidRDefault="003F053A" w:rsidP="006969E9">
      <w:pPr>
        <w:pStyle w:val="Textkrper"/>
      </w:pPr>
    </w:p>
    <w:p w:rsidR="003F053A" w:rsidRDefault="00407F83" w:rsidP="006969E9">
      <w:pPr>
        <w:pStyle w:val="Textkrper"/>
      </w:pPr>
      <w:hyperlink r:id="rId14" w:history="1">
        <w:r w:rsidR="003F053A" w:rsidRPr="003F053A">
          <w:t>https://fraufriemel.de/origami-anleitung-segelschiff</w:t>
        </w:r>
      </w:hyperlink>
    </w:p>
    <w:p w:rsidR="003F053A" w:rsidRDefault="003F053A" w:rsidP="006969E9">
      <w:pPr>
        <w:pStyle w:val="Textkrper"/>
      </w:pPr>
    </w:p>
    <w:p w:rsidR="003F053A" w:rsidRPr="003F053A" w:rsidRDefault="00407F83" w:rsidP="006969E9">
      <w:pPr>
        <w:pStyle w:val="Textkrper"/>
      </w:pPr>
      <w:hyperlink r:id="rId15" w:history="1">
        <w:r w:rsidR="003F053A" w:rsidRPr="003F053A">
          <w:t>https://fraufriemel.de/origami-herz</w:t>
        </w:r>
      </w:hyperlink>
    </w:p>
    <w:p w:rsidR="003F053A" w:rsidRDefault="003F053A" w:rsidP="006969E9">
      <w:pPr>
        <w:pStyle w:val="Textkrper"/>
      </w:pPr>
    </w:p>
    <w:p w:rsidR="003F053A" w:rsidRPr="003F053A" w:rsidRDefault="003F053A" w:rsidP="006969E9">
      <w:pPr>
        <w:pStyle w:val="Textkrper"/>
      </w:pPr>
      <w:r w:rsidRPr="003F053A">
        <w:t>https://www.kinderspiele-welt.de/basteln-und-werkeln/papierschiff-falten.html</w:t>
      </w:r>
    </w:p>
    <w:p w:rsidR="003F053A" w:rsidRDefault="003F053A" w:rsidP="006969E9">
      <w:pPr>
        <w:pStyle w:val="Textkrper"/>
      </w:pPr>
    </w:p>
    <w:p w:rsidR="003F053A" w:rsidRDefault="00407F83" w:rsidP="006969E9">
      <w:pPr>
        <w:pStyle w:val="Textkrper"/>
      </w:pPr>
      <w:hyperlink r:id="rId16" w:history="1">
        <w:r w:rsidR="003F053A" w:rsidRPr="003F053A">
          <w:t>https://www.geo.de/geolino/basteln/4825-rtkl-basteltipp-papierflugzeuge</w:t>
        </w:r>
      </w:hyperlink>
    </w:p>
    <w:p w:rsidR="003F053A" w:rsidRPr="003F053A" w:rsidRDefault="003F053A" w:rsidP="006969E9">
      <w:pPr>
        <w:pStyle w:val="Textkrper"/>
      </w:pPr>
    </w:p>
    <w:p w:rsidR="003F053A" w:rsidRDefault="00407F83" w:rsidP="006969E9">
      <w:pPr>
        <w:pStyle w:val="Textkrper"/>
      </w:pPr>
      <w:hyperlink r:id="rId17" w:history="1">
        <w:r w:rsidR="003F053A" w:rsidRPr="003F053A">
          <w:t>https://www.geo.de/geolino/basteln/2007-rtkl-basteln-papierboote-falten</w:t>
        </w:r>
      </w:hyperlink>
    </w:p>
    <w:p w:rsidR="00E7408C" w:rsidRDefault="00E7408C" w:rsidP="006969E9">
      <w:pPr>
        <w:pStyle w:val="Textkrper"/>
      </w:pPr>
    </w:p>
    <w:p w:rsidR="00E7408C" w:rsidRDefault="00E7408C" w:rsidP="006969E9">
      <w:pPr>
        <w:pStyle w:val="Textkrper"/>
      </w:pPr>
    </w:p>
    <w:p w:rsidR="00E7408C" w:rsidRDefault="00E7408C" w:rsidP="006969E9">
      <w:pPr>
        <w:pStyle w:val="Textkrper"/>
      </w:pPr>
    </w:p>
    <w:p w:rsidR="003F053A" w:rsidRPr="003F053A" w:rsidRDefault="00E7408C" w:rsidP="00410DC6">
      <w:pPr>
        <w:pStyle w:val="Textkrper"/>
      </w:pPr>
      <w:r>
        <w:t>letztes Abrufdatum sämtlicher Internetseiten: 20.02.2019</w:t>
      </w:r>
    </w:p>
    <w:sectPr w:rsidR="003F053A" w:rsidRPr="003F053A" w:rsidSect="007E38AC">
      <w:headerReference w:type="even" r:id="rId18"/>
      <w:headerReference w:type="default" r:id="rId19"/>
      <w:footerReference w:type="even" r:id="rId20"/>
      <w:footerReference w:type="default" r:id="rId21"/>
      <w:pgSz w:w="11906" w:h="16838" w:code="9"/>
      <w:pgMar w:top="1587" w:right="1134" w:bottom="1361" w:left="1134" w:header="964" w:footer="68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07F83" w:rsidRDefault="00407F83" w:rsidP="001E03DE">
      <w:r>
        <w:separator/>
      </w:r>
    </w:p>
  </w:endnote>
  <w:endnote w:type="continuationSeparator" w:id="0">
    <w:p w:rsidR="00407F83" w:rsidRDefault="00407F83"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F4A1CCA7-3299-45A5-A847-ED3F33F796F3}"/>
  </w:font>
  <w:font w:name="Times New Roman">
    <w:panose1 w:val="02020603050405020304"/>
    <w:charset w:val="00"/>
    <w:family w:val="roman"/>
    <w:pitch w:val="variable"/>
    <w:sig w:usb0="E0002AFF" w:usb1="C0007843" w:usb2="00000009" w:usb3="00000000" w:csb0="000001FF" w:csb1="00000000"/>
    <w:embedRegular r:id="rId2" w:fontKey="{AA7E3505-1902-4B5B-82EC-0033A620BA46}"/>
    <w:embedBold r:id="rId3" w:fontKey="{895D2AA1-DE3E-4967-9A36-47FA6E605A1B}"/>
    <w:embedItalic r:id="rId4" w:fontKey="{7975A076-9F5B-44BE-A017-26919478E709}"/>
    <w:embedBoldItalic r:id="rId5" w:fontKey="{4AAC9D27-260E-41CD-93F5-08491C154738}"/>
  </w:font>
  <w:font w:name="Courier New">
    <w:panose1 w:val="02070309020205020404"/>
    <w:charset w:val="00"/>
    <w:family w:val="modern"/>
    <w:pitch w:val="fixed"/>
    <w:sig w:usb0="E0002EFF" w:usb1="C0007843" w:usb2="00000009" w:usb3="00000000" w:csb0="000001FF" w:csb1="00000000"/>
    <w:embedRegular r:id="rId6" w:fontKey="{CCEC4A51-1C2D-4774-B561-79A3C70FDCB9}"/>
  </w:font>
  <w:font w:name="Wingdings">
    <w:panose1 w:val="05000000000000000000"/>
    <w:charset w:val="02"/>
    <w:family w:val="auto"/>
    <w:pitch w:val="variable"/>
    <w:sig w:usb0="00000000" w:usb1="10000000" w:usb2="00000000" w:usb3="00000000" w:csb0="80000000" w:csb1="00000000"/>
    <w:embedRegular r:id="rId7" w:fontKey="{12AE7BFA-7D31-49EE-BA12-5BA277B87CF1}"/>
  </w:font>
  <w:font w:name="OpenSymbol">
    <w:altName w:val="Calibri"/>
    <w:charset w:val="00"/>
    <w:family w:val="auto"/>
    <w:pitch w:val="default"/>
    <w:embedRegular r:id="rId8" w:fontKey="{3625D443-4A18-4D1A-B70B-AE91C8DFF3BC}"/>
  </w:font>
  <w:font w:name="Source Sans Pro">
    <w:altName w:val="Corbel"/>
    <w:charset w:val="00"/>
    <w:family w:val="swiss"/>
    <w:pitch w:val="variable"/>
    <w:sig w:usb0="00000001" w:usb1="00000001" w:usb2="00000000" w:usb3="00000000" w:csb0="00000193" w:csb1="00000000"/>
    <w:embedRegular r:id="rId9" w:fontKey="{17830032-99AD-4910-9D35-35CAD3F6B3F6}"/>
    <w:embedBold r:id="rId10" w:fontKey="{84471835-A38C-4A61-A21C-3425D84FAA9E}"/>
    <w:embedItalic r:id="rId11" w:fontKey="{34F439A4-458E-4D65-8236-B8634536773A}"/>
  </w:font>
  <w:font w:name="Calibri">
    <w:panose1 w:val="020F0502020204030204"/>
    <w:charset w:val="00"/>
    <w:family w:val="swiss"/>
    <w:pitch w:val="variable"/>
    <w:sig w:usb0="E0002AFF" w:usb1="4000ACFF" w:usb2="00000001" w:usb3="00000000" w:csb0="000001FF" w:csb1="00000000"/>
    <w:embedRegular r:id="rId12" w:fontKey="{1242B5B3-4C0D-4FFD-96DD-0F176D3E6244}"/>
    <w:embedBold r:id="rId13" w:fontKey="{D6BC79E2-C9BA-4A70-A8B4-462B68F19093}"/>
    <w:embedItalic r:id="rId14" w:fontKey="{2F37BDDC-8EF8-4D67-8C76-E08D373833C2}"/>
  </w:font>
  <w:font w:name="Arial">
    <w:panose1 w:val="020B0604020202020204"/>
    <w:charset w:val="00"/>
    <w:family w:val="swiss"/>
    <w:pitch w:val="variable"/>
    <w:sig w:usb0="E0002AFF" w:usb1="C0007843" w:usb2="00000009" w:usb3="00000000" w:csb0="000001FF" w:csb1="00000000"/>
    <w:embedRegular r:id="rId15" w:fontKey="{CB1E4BA9-243D-494A-B830-0DBA111CE95C}"/>
    <w:embedBold r:id="rId16" w:fontKey="{5B6BEE61-E400-4A53-8152-BE61F7827C1B}"/>
    <w:embedItalic r:id="rId17" w:fontKey="{4A4AB3CB-BF1A-475A-86AE-C7F32433A133}"/>
  </w:font>
  <w:font w:name="Source Sans Pro Semibold">
    <w:altName w:val="Corbel"/>
    <w:charset w:val="00"/>
    <w:family w:val="swiss"/>
    <w:pitch w:val="variable"/>
    <w:sig w:usb0="00000001" w:usb1="00000001" w:usb2="00000000" w:usb3="00000000" w:csb0="00000193" w:csb1="00000000"/>
    <w:embedRegular r:id="rId18" w:fontKey="{CB6FBBA3-3D0A-4241-8349-5F5ABCFA488E}"/>
    <w:embedBold r:id="rId19" w:fontKey="{DF75B571-2FF5-4682-B580-C59E8B00B883}"/>
  </w:font>
  <w:font w:name="Tahoma">
    <w:panose1 w:val="020B0604030504040204"/>
    <w:charset w:val="00"/>
    <w:family w:val="swiss"/>
    <w:pitch w:val="variable"/>
    <w:sig w:usb0="E1002EFF" w:usb1="C000605B" w:usb2="00000029" w:usb3="00000000" w:csb0="000101FF" w:csb1="00000000"/>
    <w:embedRegular r:id="rId20" w:fontKey="{0AD1B363-F726-4F9C-BF85-54C5AABC756F}"/>
  </w:font>
  <w:font w:name="Cambria">
    <w:panose1 w:val="02040503050406030204"/>
    <w:charset w:val="00"/>
    <w:family w:val="roman"/>
    <w:pitch w:val="variable"/>
    <w:sig w:usb0="E00006FF" w:usb1="420024FF" w:usb2="02000000" w:usb3="00000000" w:csb0="0000019F" w:csb1="00000000"/>
    <w:embedRegular r:id="rId21" w:fontKey="{EE601331-3F53-4647-849D-A11B3DBF10B6}"/>
    <w:embedBold r:id="rId22" w:fontKey="{F48A614B-8CA4-49ED-9BEC-0DE069E60084}"/>
  </w:font>
  <w:font w:name="Arial Narrow">
    <w:panose1 w:val="020B0606020202030204"/>
    <w:charset w:val="00"/>
    <w:family w:val="swiss"/>
    <w:pitch w:val="variable"/>
    <w:sig w:usb0="00000287" w:usb1="00000800" w:usb2="00000000" w:usb3="00000000" w:csb0="0000009F" w:csb1="00000000"/>
    <w:embedRegular r:id="rId23" w:fontKey="{AA3A085B-578B-43C6-9407-136124895D5F}"/>
  </w:font>
  <w:font w:name="Univers 45 Light">
    <w:altName w:val="Arial"/>
    <w:panose1 w:val="00000000000000000000"/>
    <w:charset w:val="00"/>
    <w:family w:val="modern"/>
    <w:notTrueType/>
    <w:pitch w:val="variable"/>
    <w:sig w:usb0="8000002F" w:usb1="40000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7F83" w:rsidRPr="00B0180B" w:rsidRDefault="00407F83" w:rsidP="00B0180B">
    <w:pPr>
      <w:pStyle w:val="Fuzeile"/>
    </w:pPr>
    <w:r w:rsidRPr="004E7DBA">
      <w:rPr>
        <w:noProof/>
        <w:sz w:val="24"/>
      </w:rPr>
      <mc:AlternateContent>
        <mc:Choice Requires="wps">
          <w:drawing>
            <wp:anchor distT="0" distB="0" distL="114300" distR="114300" simplePos="0" relativeHeight="252476416" behindDoc="0" locked="0" layoutInCell="1" allowOverlap="1" wp14:anchorId="79CE0E2F" wp14:editId="710328D7">
              <wp:simplePos x="0" y="0"/>
              <wp:positionH relativeFrom="page">
                <wp:posOffset>626481</wp:posOffset>
              </wp:positionH>
              <wp:positionV relativeFrom="page">
                <wp:posOffset>10070465</wp:posOffset>
              </wp:positionV>
              <wp:extent cx="716400" cy="352800"/>
              <wp:effectExtent l="0" t="0" r="7620" b="9525"/>
              <wp:wrapNone/>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407F83" w:rsidRPr="00E20335" w:rsidRDefault="00407F83" w:rsidP="002873B1">
                          <w:pPr>
                            <w:pStyle w:val="LS-KopfzeileUngeradeHochformatRecht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CE0E2F" id="_x0000_t202" coordsize="21600,21600" o:spt="202" path="m,l,21600r21600,l21600,xe">
              <v:stroke joinstyle="miter"/>
              <v:path gradientshapeok="t" o:connecttype="rect"/>
            </v:shapetype>
            <v:shape id="Textfeld 7" o:spid="_x0000_s1041" type="#_x0000_t202" style="position:absolute;margin-left:49.35pt;margin-top:792.95pt;width:56.4pt;height:27.8pt;z-index:25247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" stroked="f">
              <v:textbox>
                <w:txbxContent>
                  <w:p w:rsidR="00407F83" w:rsidRPr="00E20335" w:rsidRDefault="00407F83" w:rsidP="002873B1">
                    <w:pPr>
                      <w:pStyle w:val="LS-KopfzeileUngeradeHochformatRechts"/>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D95" w:rsidRDefault="00BB6D95">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D95" w:rsidRDefault="00BB6D95">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7F83" w:rsidRPr="007E0C6C" w:rsidRDefault="00407F83" w:rsidP="007E0C6C">
    <w:pPr>
      <w:pStyle w:val="Fuzeile"/>
    </w:pPr>
    <w:r w:rsidRPr="007E0C6C">
      <w:rPr>
        <w:noProof/>
      </w:rPr>
      <mc:AlternateContent>
        <mc:Choice Requires="wps">
          <w:drawing>
            <wp:anchor distT="0" distB="0" distL="114300" distR="114300" simplePos="0" relativeHeight="253071360" behindDoc="0" locked="0" layoutInCell="1" allowOverlap="1" wp14:anchorId="54CD19B7" wp14:editId="5B606941">
              <wp:simplePos x="0" y="0"/>
              <wp:positionH relativeFrom="page">
                <wp:posOffset>596570</wp:posOffset>
              </wp:positionH>
              <wp:positionV relativeFrom="page">
                <wp:posOffset>10081260</wp:posOffset>
              </wp:positionV>
              <wp:extent cx="716400" cy="352800"/>
              <wp:effectExtent l="0" t="0" r="7620" b="9525"/>
              <wp:wrapNone/>
              <wp:docPr id="501" name="Textfeld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407F83" w:rsidRPr="00E20335" w:rsidRDefault="00407F83" w:rsidP="004B4F23">
                          <w:pPr>
                            <w:pStyle w:val="NL-FuzeileGerade"/>
                          </w:pPr>
                          <w:r>
                            <w:fldChar w:fldCharType="begin"/>
                          </w:r>
                          <w:r>
                            <w:instrText xml:space="preserve"> PAGE  \* Arabic  \* MERGEFORMAT </w:instrText>
                          </w:r>
                          <w:r>
                            <w:fldChar w:fldCharType="separate"/>
                          </w:r>
                          <w:r w:rsidR="00BB6D95">
                            <w:rPr>
                              <w:noProof/>
                            </w:rPr>
                            <w:t>12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CD19B7" id="_x0000_t202" coordsize="21600,21600" o:spt="202" path="m,l,21600r21600,l21600,xe">
              <v:stroke joinstyle="miter"/>
              <v:path gradientshapeok="t" o:connecttype="rect"/>
            </v:shapetype>
            <v:shape id="Textfeld 501" o:spid="_x0000_s1048" type="#_x0000_t202" style="position:absolute;margin-left:46.95pt;margin-top:793.8pt;width:56.4pt;height:27.8pt;z-index:25307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" stroked="f">
              <v:textbox>
                <w:txbxContent>
                  <w:p w:rsidR="00407F83" w:rsidRPr="00E20335" w:rsidRDefault="00407F83" w:rsidP="004B4F23">
                    <w:pPr>
                      <w:pStyle w:val="NL-FuzeileGerade"/>
                    </w:pPr>
                    <w:r>
                      <w:fldChar w:fldCharType="begin"/>
                    </w:r>
                    <w:r>
                      <w:instrText xml:space="preserve"> PAGE  \* Arabic  \* MERGEFORMAT </w:instrText>
                    </w:r>
                    <w:r>
                      <w:fldChar w:fldCharType="separate"/>
                    </w:r>
                    <w:r w:rsidR="00BB6D95">
                      <w:rPr>
                        <w:noProof/>
                      </w:rPr>
                      <w:t>12</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7F83" w:rsidRPr="007E0C6C" w:rsidRDefault="00407F83" w:rsidP="007E0C6C">
    <w:pPr>
      <w:pStyle w:val="Fuzeile"/>
    </w:pPr>
    <w:bookmarkStart w:id="10" w:name="_GoBack"/>
    <w:bookmarkEnd w:id="10"/>
    <w:r w:rsidRPr="007E0C6C">
      <w:rPr>
        <w:rFonts w:eastAsiaTheme="minorHAnsi"/>
        <w:noProof/>
      </w:rPr>
      <mc:AlternateContent>
        <mc:Choice Requires="wps">
          <w:drawing>
            <wp:anchor distT="0" distB="0" distL="114300" distR="114300" simplePos="0" relativeHeight="253069312" behindDoc="0" locked="0" layoutInCell="1" allowOverlap="1" wp14:anchorId="1CB2D269" wp14:editId="133EB9EC">
              <wp:simplePos x="0" y="0"/>
              <wp:positionH relativeFrom="page">
                <wp:posOffset>6232830</wp:posOffset>
              </wp:positionH>
              <wp:positionV relativeFrom="page">
                <wp:posOffset>10081260</wp:posOffset>
              </wp:positionV>
              <wp:extent cx="716400" cy="352800"/>
              <wp:effectExtent l="0" t="0" r="7620" b="9525"/>
              <wp:wrapNone/>
              <wp:docPr id="5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407F83" w:rsidRPr="00E20335" w:rsidRDefault="00407F83" w:rsidP="004B4F23">
                          <w:pPr>
                            <w:pStyle w:val="NL-FuzeileUngerade"/>
                          </w:pPr>
                          <w:r>
                            <w:fldChar w:fldCharType="begin"/>
                          </w:r>
                          <w:r>
                            <w:instrText xml:space="preserve"> PAGE  \* Arabic  \* MERGEFORMAT </w:instrText>
                          </w:r>
                          <w:r>
                            <w:fldChar w:fldCharType="separate"/>
                          </w:r>
                          <w:r w:rsidR="00BB6D95">
                            <w:rPr>
                              <w:noProof/>
                            </w:rPr>
                            <w:t>1</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B2D269" id="_x0000_t202" coordsize="21600,21600" o:spt="202" path="m,l,21600r21600,l21600,xe">
              <v:stroke joinstyle="miter"/>
              <v:path gradientshapeok="t" o:connecttype="rect"/>
            </v:shapetype>
            <v:shape id="Textfeld 2" o:spid="_x0000_s1049" type="#_x0000_t202" style="position:absolute;margin-left:490.75pt;margin-top:793.8pt;width:56.4pt;height:27.8pt;z-index:25306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" stroked="f">
              <v:textbox>
                <w:txbxContent>
                  <w:p w:rsidR="00407F83" w:rsidRPr="00E20335" w:rsidRDefault="00407F83" w:rsidP="004B4F23">
                    <w:pPr>
                      <w:pStyle w:val="NL-FuzeileUngerade"/>
                    </w:pPr>
                    <w:r>
                      <w:fldChar w:fldCharType="begin"/>
                    </w:r>
                    <w:r>
                      <w:instrText xml:space="preserve"> PAGE  \* Arabic  \* MERGEFORMAT </w:instrText>
                    </w:r>
                    <w:r>
                      <w:fldChar w:fldCharType="separate"/>
                    </w:r>
                    <w:r w:rsidR="00BB6D95">
                      <w:rPr>
                        <w:noProof/>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07F83" w:rsidRDefault="00407F83" w:rsidP="005B08AE">
      <w:pPr>
        <w:pStyle w:val="Standard-EinstellungenLS"/>
      </w:pPr>
      <w:r>
        <w:separator/>
      </w:r>
    </w:p>
  </w:footnote>
  <w:footnote w:type="continuationSeparator" w:id="0">
    <w:p w:rsidR="00407F83" w:rsidRDefault="00407F83" w:rsidP="001E03DE">
      <w:r>
        <w:rPr>
          <w:lang w:eastAsia="de-DE"/>
        </w:rPr>
        <w:pict>
          <v:rect id="_x0000_i1025" style="width:145.15pt;height:.4pt;mso-position-vertical:absolute" o:hrpct="0" o:hrstd="t" o:hrnoshade="t" o:hr="t" fillcolor="#a5a5a5 [2092]" stroked="f"/>
        </w:pict>
      </w: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D95" w:rsidRDefault="00BB6D95">
    <w:pPr>
      <w:spacing w:line="240" w:lineRule="aut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7F83" w:rsidRPr="006A1C37" w:rsidRDefault="00407F83" w:rsidP="006A1C37">
    <w:pPr>
      <w:pStyle w:val="Kopfzeile"/>
    </w:pPr>
    <w:r w:rsidRPr="008B7133">
      <w:rPr>
        <w:noProof/>
      </w:rPr>
      <w:drawing>
        <wp:anchor distT="0" distB="0" distL="114300" distR="114300" simplePos="0" relativeHeight="252694528" behindDoc="1" locked="1" layoutInCell="1" allowOverlap="1" wp14:anchorId="23E18C5A" wp14:editId="1ED213E4">
          <wp:simplePos x="0" y="0"/>
          <wp:positionH relativeFrom="page">
            <wp:posOffset>828040</wp:posOffset>
          </wp:positionH>
          <wp:positionV relativeFrom="page">
            <wp:posOffset>720090</wp:posOffset>
          </wp:positionV>
          <wp:extent cx="3132000" cy="846000"/>
          <wp:effectExtent l="0" t="0" r="0" b="0"/>
          <wp:wrapThrough wrapText="bothSides">
            <wp:wrapPolygon edited="0">
              <wp:start x="0" y="0"/>
              <wp:lineTo x="0" y="17027"/>
              <wp:lineTo x="2365" y="20919"/>
              <wp:lineTo x="3942" y="20919"/>
              <wp:lineTo x="12745" y="20919"/>
              <wp:lineTo x="21416" y="18486"/>
              <wp:lineTo x="21416" y="13622"/>
              <wp:lineTo x="20628" y="12162"/>
              <wp:lineTo x="17080" y="7297"/>
              <wp:lineTo x="5518" y="0"/>
              <wp:lineTo x="0" y="0"/>
            </wp:wrapPolygon>
          </wp:wrapThrough>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32000" cy="8460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2693504" behindDoc="1" locked="0" layoutInCell="1" allowOverlap="1" wp14:anchorId="7C51D855" wp14:editId="6AE53228">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2" name="Gruppieren 2"/>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3" name="Gruppieren 3"/>
                      <wpg:cNvGrpSpPr/>
                      <wpg:grpSpPr>
                        <a:xfrm>
                          <a:off x="0" y="330413"/>
                          <a:ext cx="862907" cy="860612"/>
                          <a:chOff x="0" y="0"/>
                          <a:chExt cx="862907" cy="860612"/>
                        </a:xfrm>
                      </wpg:grpSpPr>
                      <pic:pic xmlns:pic="http://schemas.openxmlformats.org/drawingml/2006/picture">
                        <pic:nvPicPr>
                          <pic:cNvPr id="4" name="Grafik 4"/>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407F83" w:rsidRPr="008B7133" w:rsidRDefault="00407F83" w:rsidP="008B7133">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6" name="Gruppieren 6"/>
                      <wpg:cNvGrpSpPr/>
                      <wpg:grpSpPr>
                        <a:xfrm>
                          <a:off x="0" y="2389734"/>
                          <a:ext cx="862907" cy="860612"/>
                          <a:chOff x="0" y="0"/>
                          <a:chExt cx="862907" cy="860612"/>
                        </a:xfrm>
                      </wpg:grpSpPr>
                      <pic:pic xmlns:pic="http://schemas.openxmlformats.org/drawingml/2006/picture">
                        <pic:nvPicPr>
                          <pic:cNvPr id="8" name="Grafik 8"/>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 name="Textfeld 9"/>
                        <wps:cNvSpPr txBox="1">
                          <a:spLocks noChangeArrowheads="1"/>
                        </wps:cNvSpPr>
                        <wps:spPr bwMode="auto">
                          <a:xfrm>
                            <a:off x="69157" y="69156"/>
                            <a:ext cx="793750" cy="567055"/>
                          </a:xfrm>
                          <a:prstGeom prst="rect">
                            <a:avLst/>
                          </a:prstGeom>
                          <a:noFill/>
                          <a:ln w="9525">
                            <a:noFill/>
                            <a:miter lim="800000"/>
                            <a:headEnd/>
                            <a:tailEnd/>
                          </a:ln>
                        </wps:spPr>
                        <wps:txbx>
                          <w:txbxContent>
                            <w:p w:rsidR="00407F83" w:rsidRDefault="00407F83" w:rsidP="008B7133">
                              <w:pPr>
                                <w:rPr>
                                  <w:rFonts w:ascii="Arial Narrow" w:hAnsi="Arial Narrow"/>
                                  <w:color w:val="808080"/>
                                  <w:sz w:val="12"/>
                                  <w:szCs w:val="12"/>
                                </w:rPr>
                              </w:pPr>
                              <w:r>
                                <w:rPr>
                                  <w:rFonts w:ascii="Arial Narrow" w:hAnsi="Arial Narrow"/>
                                  <w:color w:val="808080"/>
                                  <w:sz w:val="12"/>
                                  <w:szCs w:val="12"/>
                                </w:rPr>
                                <w:t>Schulentwicklung</w:t>
                              </w:r>
                            </w:p>
                            <w:p w:rsidR="00407F83" w:rsidRDefault="00407F83" w:rsidP="008B7133">
                              <w:pPr>
                                <w:rPr>
                                  <w:rFonts w:ascii="Arial Narrow" w:hAnsi="Arial Narrow"/>
                                  <w:color w:val="808080"/>
                                  <w:sz w:val="12"/>
                                  <w:szCs w:val="12"/>
                                </w:rPr>
                              </w:pPr>
                              <w:r>
                                <w:rPr>
                                  <w:rFonts w:ascii="Arial Narrow" w:hAnsi="Arial Narrow"/>
                                  <w:color w:val="808080"/>
                                  <w:sz w:val="12"/>
                                  <w:szCs w:val="12"/>
                                </w:rPr>
                                <w:t>und empirische</w:t>
                              </w:r>
                            </w:p>
                            <w:p w:rsidR="00407F83" w:rsidRDefault="00407F83" w:rsidP="008B7133">
                              <w:pPr>
                                <w:rPr>
                                  <w:rFonts w:ascii="Arial Narrow" w:hAnsi="Arial Narrow"/>
                                  <w:color w:val="808080"/>
                                  <w:sz w:val="12"/>
                                  <w:szCs w:val="12"/>
                                </w:rPr>
                              </w:pPr>
                              <w:r>
                                <w:rPr>
                                  <w:rFonts w:ascii="Arial Narrow" w:hAnsi="Arial Narrow"/>
                                  <w:color w:val="808080"/>
                                  <w:sz w:val="12"/>
                                  <w:szCs w:val="12"/>
                                </w:rPr>
                                <w:t>Bildungsforschung</w:t>
                              </w:r>
                            </w:p>
                            <w:p w:rsidR="00407F83" w:rsidRPr="0098402B" w:rsidRDefault="00407F83" w:rsidP="008B7133">
                              <w:r>
                                <w:t>Schulentwicklung</w:t>
                              </w:r>
                              <w:r>
                                <w:br/>
                                <w:t>und empirische Bildungsforschung</w:t>
                              </w:r>
                            </w:p>
                          </w:txbxContent>
                        </wps:txbx>
                        <wps:bodyPr rot="0" vert="horz" wrap="square" lIns="0" tIns="0" rIns="0" bIns="0" anchor="t" anchorCtr="0">
                          <a:noAutofit/>
                        </wps:bodyPr>
                      </wps:wsp>
                    </wpg:grpSp>
                    <wpg:grpSp>
                      <wpg:cNvPr id="10" name="Gruppieren 10"/>
                      <wpg:cNvGrpSpPr/>
                      <wpg:grpSpPr>
                        <a:xfrm>
                          <a:off x="0" y="1352389"/>
                          <a:ext cx="862907" cy="860612"/>
                          <a:chOff x="0" y="0"/>
                          <a:chExt cx="862907" cy="860612"/>
                        </a:xfrm>
                      </wpg:grpSpPr>
                      <pic:pic xmlns:pic="http://schemas.openxmlformats.org/drawingml/2006/picture">
                        <pic:nvPicPr>
                          <pic:cNvPr id="11" name="Grafik 11"/>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407F83" w:rsidRDefault="00407F83" w:rsidP="008B7133">
                              <w:r>
                                <w:t>Qualitätsentwicklung</w:t>
                              </w:r>
                            </w:p>
                            <w:p w:rsidR="00407F83" w:rsidRPr="008B7133" w:rsidRDefault="00407F83" w:rsidP="008B7133">
                              <w:r>
                                <w:t>und Evaluation</w:t>
                              </w:r>
                            </w:p>
                          </w:txbxContent>
                        </wps:txbx>
                        <wps:bodyPr rot="0" vert="horz" wrap="square" lIns="0" tIns="0" rIns="0" bIns="0" anchor="t" anchorCtr="0">
                          <a:noAutofit/>
                        </wps:bodyPr>
                      </wps:wsp>
                    </wpg:grpSp>
                    <wpg:grpSp>
                      <wpg:cNvPr id="14" name="Gruppieren 14"/>
                      <wpg:cNvGrpSpPr/>
                      <wpg:grpSpPr>
                        <a:xfrm>
                          <a:off x="0" y="3419395"/>
                          <a:ext cx="862907" cy="860611"/>
                          <a:chOff x="0" y="0"/>
                          <a:chExt cx="862907" cy="860611"/>
                        </a:xfrm>
                      </wpg:grpSpPr>
                      <pic:pic xmlns:pic="http://schemas.openxmlformats.org/drawingml/2006/picture">
                        <pic:nvPicPr>
                          <pic:cNvPr id="15" name="Grafik 1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9"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407F83" w:rsidRPr="0098402B" w:rsidRDefault="00407F83" w:rsidP="008B7133">
                              <w:r>
                                <w:t>Bildungspläne</w:t>
                              </w:r>
                            </w:p>
                          </w:txbxContent>
                        </wps:txbx>
                        <wps:bodyPr rot="0" vert="horz" wrap="square" lIns="0" tIns="0" rIns="0" bIns="0" anchor="t" anchorCtr="0">
                          <a:noAutofit/>
                        </wps:bodyPr>
                      </wps:wsp>
                    </wpg:grpSp>
                    <pic:pic xmlns:pic="http://schemas.openxmlformats.org/drawingml/2006/picture">
                      <pic:nvPicPr>
                        <pic:cNvPr id="20" name="Grafik 20"/>
                        <pic:cNvPicPr>
                          <a:picLocks/>
                        </pic:cNvPicPr>
                      </pic:nvPicPr>
                      <pic:blipFill>
                        <a:blip r:embed="rId6"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51D855" id="Gruppieren 2" o:spid="_x0000_s1027" style="position:absolute;margin-left:490.45pt;margin-top:447.45pt;width:68.05pt;height:337.05pt;z-index:-250622976;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">
              <v:group id="Gruppieren 3" o:spid="_x0000_s1028" style="position:absolute;top:3304;width:8629;height:8606"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29"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">
                  <v:imagedata r:id="rId7" o:title=""/>
                  <v:path arrowok="t"/>
                </v:shape>
                <v:shapetype id="_x0000_t202" coordsize="21600,21600" o:spt="202" path="m,l,21600r21600,l21600,xe">
                  <v:stroke joinstyle="miter"/>
                  <v:path gradientshapeok="t" o:connecttype="rect"/>
                </v:shapetype>
                <v:shape id="_x0000_s1030" type="#_x0000_t202" style="position:absolute;left:691;top:1459;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rsidR="00407F83" w:rsidRPr="008B7133" w:rsidRDefault="00407F83" w:rsidP="008B7133">
                        <w:r w:rsidRPr="008B7133">
                          <w:t>Landesinstitut</w:t>
                        </w:r>
                        <w:r>
                          <w:t xml:space="preserve"> </w:t>
                        </w:r>
                        <w:r w:rsidRPr="008B7133">
                          <w:t>für Schulentwicklung</w:t>
                        </w:r>
                      </w:p>
                    </w:txbxContent>
                  </v:textbox>
                </v:shape>
              </v:group>
              <v:group id="Gruppieren 6" o:spid="_x0000_s1031" style="position:absolute;top:23897;width:8629;height:8606"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Grafik 8" o:spid="_x0000_s1032"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">
                  <v:imagedata r:id="rId8" o:title=""/>
                  <v:path arrowok="t"/>
                </v:shape>
                <v:shape id="Textfeld 9" o:spid="_x0000_s1033" type="#_x0000_t202" style="position:absolute;left:691;top:691;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rsidR="00407F83" w:rsidRDefault="00407F83" w:rsidP="008B7133">
                        <w:pPr>
                          <w:rPr>
                            <w:rFonts w:ascii="Arial Narrow" w:hAnsi="Arial Narrow"/>
                            <w:color w:val="808080"/>
                            <w:sz w:val="12"/>
                            <w:szCs w:val="12"/>
                          </w:rPr>
                        </w:pPr>
                        <w:r>
                          <w:rPr>
                            <w:rFonts w:ascii="Arial Narrow" w:hAnsi="Arial Narrow"/>
                            <w:color w:val="808080"/>
                            <w:sz w:val="12"/>
                            <w:szCs w:val="12"/>
                          </w:rPr>
                          <w:t>Schulentwicklung</w:t>
                        </w:r>
                      </w:p>
                      <w:p w:rsidR="00407F83" w:rsidRDefault="00407F83" w:rsidP="008B7133">
                        <w:pPr>
                          <w:rPr>
                            <w:rFonts w:ascii="Arial Narrow" w:hAnsi="Arial Narrow"/>
                            <w:color w:val="808080"/>
                            <w:sz w:val="12"/>
                            <w:szCs w:val="12"/>
                          </w:rPr>
                        </w:pPr>
                        <w:r>
                          <w:rPr>
                            <w:rFonts w:ascii="Arial Narrow" w:hAnsi="Arial Narrow"/>
                            <w:color w:val="808080"/>
                            <w:sz w:val="12"/>
                            <w:szCs w:val="12"/>
                          </w:rPr>
                          <w:t>und empirische</w:t>
                        </w:r>
                      </w:p>
                      <w:p w:rsidR="00407F83" w:rsidRDefault="00407F83" w:rsidP="008B7133">
                        <w:pPr>
                          <w:rPr>
                            <w:rFonts w:ascii="Arial Narrow" w:hAnsi="Arial Narrow"/>
                            <w:color w:val="808080"/>
                            <w:sz w:val="12"/>
                            <w:szCs w:val="12"/>
                          </w:rPr>
                        </w:pPr>
                        <w:r>
                          <w:rPr>
                            <w:rFonts w:ascii="Arial Narrow" w:hAnsi="Arial Narrow"/>
                            <w:color w:val="808080"/>
                            <w:sz w:val="12"/>
                            <w:szCs w:val="12"/>
                          </w:rPr>
                          <w:t>Bildungsforschung</w:t>
                        </w:r>
                      </w:p>
                      <w:p w:rsidR="00407F83" w:rsidRPr="0098402B" w:rsidRDefault="00407F83" w:rsidP="008B7133">
                        <w:r>
                          <w:t>Schulentwicklung</w:t>
                        </w:r>
                        <w:r>
                          <w:br/>
                          <w:t>und empirische Bildungsforschung</w:t>
                        </w:r>
                      </w:p>
                    </w:txbxContent>
                  </v:textbox>
                </v:shape>
              </v:group>
              <v:group id="Gruppieren 10" o:spid="_x0000_s1034" style="position:absolute;top:13523;width:8629;height:8607"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Grafik 11" o:spid="_x0000_s1035"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">
                  <v:imagedata r:id="rId9" o:title=""/>
                  <v:path arrowok="t"/>
                </v:shape>
                <v:shape id="_x0000_s1036" type="#_x0000_t202" style="position:absolute;left:691;top:768;width:7938;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rsidR="00407F83" w:rsidRDefault="00407F83" w:rsidP="008B7133">
                        <w:r>
                          <w:t>Qualitätsentwicklung</w:t>
                        </w:r>
                      </w:p>
                      <w:p w:rsidR="00407F83" w:rsidRPr="008B7133" w:rsidRDefault="00407F83" w:rsidP="008B7133">
                        <w:r>
                          <w:t>und Evaluation</w:t>
                        </w:r>
                      </w:p>
                    </w:txbxContent>
                  </v:textbox>
                </v:shape>
              </v:group>
              <v:group id="Gruppieren 14" o:spid="_x0000_s1037" style="position:absolute;top:34193;width:8629;height:8607"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Grafik 15" o:spid="_x0000_s1038"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">
                  <v:imagedata r:id="rId10" o:title=""/>
                  <v:path arrowok="t"/>
                </v:shape>
                <v:shape id="_x0000_s1039" type="#_x0000_t202" style="position:absolute;left:691;top:614;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rsidR="00407F83" w:rsidRPr="0098402B" w:rsidRDefault="00407F83" w:rsidP="008B7133">
                        <w:r>
                          <w:t>Bildungspläne</w:t>
                        </w:r>
                      </w:p>
                    </w:txbxContent>
                  </v:textbox>
                </v:shape>
              </v:group>
              <v:shape id="Grafik 20" o:spid="_x0000_s1040" type="#_x0000_t75" style="position:absolute;left:2689;width:3150;height: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">
                <v:imagedata r:id="rId11"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7F83" w:rsidRDefault="00407F83">
    <w:pPr>
      <w:spacing w:line="240" w:lineRule="auto"/>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7F83" w:rsidRPr="007E0C6C" w:rsidRDefault="00407F83" w:rsidP="007E0C6C">
    <w:r w:rsidRPr="007E0C6C">
      <w:rPr>
        <w:noProof/>
        <w:lang w:eastAsia="de-DE"/>
      </w:rPr>
      <mc:AlternateContent>
        <mc:Choice Requires="wpg">
          <w:drawing>
            <wp:anchor distT="0" distB="0" distL="114300" distR="114300" simplePos="0" relativeHeight="253067264" behindDoc="0" locked="0" layoutInCell="1" allowOverlap="1" wp14:anchorId="4E3F79A2" wp14:editId="742A2B0B">
              <wp:simplePos x="0" y="0"/>
              <wp:positionH relativeFrom="page">
                <wp:posOffset>622998</wp:posOffset>
              </wp:positionH>
              <wp:positionV relativeFrom="page">
                <wp:posOffset>371789</wp:posOffset>
              </wp:positionV>
              <wp:extent cx="6224060" cy="352800"/>
              <wp:effectExtent l="0" t="0" r="24765" b="9525"/>
              <wp:wrapNone/>
              <wp:docPr id="497" name="Gruppieren 497"/>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98"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407F83" w:rsidRPr="00E20335" w:rsidRDefault="00407F83" w:rsidP="004B4F23">
                            <w:pPr>
                              <w:pStyle w:val="NL-Kopfzeilen-Titel"/>
                            </w:pPr>
                            <w:sdt>
                              <w:sdtPr>
                                <w:alias w:val="Kopfzeile für NL"/>
                                <w:tag w:val=""/>
                                <w:id w:val="38323209"/>
                                <w:dataBinding w:prefixMappings="xmlns:ns0='http://purl.org/dc/elements/1.1/' xmlns:ns1='http://schemas.openxmlformats.org/package/2006/metadata/core-properties' " w:xpath="/ns1:coreProperties[1]/ns0:description[1]" w:storeItemID="{6C3C8BC8-F283-45AE-878A-BAB7291924A1}"/>
                                <w:text w:multiLine="1"/>
                              </w:sdtPr>
                              <w:sdtContent>
                                <w:r>
                                  <w:t>Handreichung Feldermodell Berufliches Gymnasium</w:t>
                                </w:r>
                              </w:sdtContent>
                            </w:sdt>
                          </w:p>
                        </w:txbxContent>
                      </wps:txbx>
                      <wps:bodyPr rot="0" vert="horz" wrap="square" lIns="91440" tIns="45720" rIns="91440" bIns="45720" anchor="t" anchorCtr="0">
                        <a:noAutofit/>
                      </wps:bodyPr>
                    </wps:wsp>
                    <wps:wsp>
                      <wps:cNvPr id="499" name="Gerade Verbindung 499"/>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E3F79A2" id="Gruppieren 497" o:spid="_x0000_s1042" style="position:absolute;margin-left:49.05pt;margin-top:29.25pt;width:490.1pt;height:27.8pt;z-index:253067264;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">
              <v:shapetype id="_x0000_t202" coordsize="21600,21600" o:spt="202" path="m,l,21600r21600,l21600,xe">
                <v:stroke joinstyle="miter"/>
                <v:path gradientshapeok="t" o:connecttype="rect"/>
              </v:shapetype>
              <v:shape id="_x0000_s1043"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" stroked="f">
                <v:textbox>
                  <w:txbxContent>
                    <w:p w:rsidR="00B97368" w:rsidRPr="00E20335" w:rsidRDefault="00C502BA" w:rsidP="004B4F23">
                      <w:pPr>
                        <w:pStyle w:val="NL-Kopfzeilen-Titel"/>
                      </w:pPr>
                      <w:sdt>
                        <w:sdtPr>
                          <w:alias w:val="Kopfzeile für NL"/>
                          <w:tag w:val=""/>
                          <w:id w:val="38323209"/>
                          <w:dataBinding w:prefixMappings="xmlns:ns0='http://purl.org/dc/elements/1.1/' xmlns:ns1='http://schemas.openxmlformats.org/package/2006/metadata/core-properties' " w:xpath="/ns1:coreProperties[1]/ns0:description[1]" w:storeItemID="{6C3C8BC8-F283-45AE-878A-BAB7291924A1}"/>
                          <w:text w:multiLine="1"/>
                        </w:sdtPr>
                        <w:sdtEndPr/>
                        <w:sdtContent>
                          <w:r w:rsidR="00B97368">
                            <w:t>Handreichung Feldermodell Berufliches Gymnasium</w:t>
                          </w:r>
                        </w:sdtContent>
                      </w:sdt>
                    </w:p>
                  </w:txbxContent>
                </v:textbox>
              </v:shape>
              <v:line id="Gerade Verbindung 499" o:spid="_x0000_s1044"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" strokecolor="#a6a6a6" strokeweight=".5pt"/>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7F83" w:rsidRPr="007E0C6C" w:rsidRDefault="00407F83" w:rsidP="007E0C6C">
    <w:r w:rsidRPr="00220E0C">
      <w:rPr>
        <w:noProof/>
        <w:lang w:eastAsia="de-DE"/>
      </w:rPr>
      <mc:AlternateContent>
        <mc:Choice Requires="wpg">
          <w:drawing>
            <wp:anchor distT="0" distB="0" distL="114300" distR="114300" simplePos="0" relativeHeight="253073408" behindDoc="0" locked="0" layoutInCell="1" allowOverlap="1" wp14:anchorId="14E6ED25" wp14:editId="7A245332">
              <wp:simplePos x="0" y="0"/>
              <wp:positionH relativeFrom="page">
                <wp:posOffset>622935</wp:posOffset>
              </wp:positionH>
              <wp:positionV relativeFrom="page">
                <wp:posOffset>371475</wp:posOffset>
              </wp:positionV>
              <wp:extent cx="6224060" cy="352800"/>
              <wp:effectExtent l="0" t="0" r="24765" b="9525"/>
              <wp:wrapNone/>
              <wp:docPr id="553" name="Gruppieren 553"/>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554"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407F83" w:rsidRPr="00E20335" w:rsidRDefault="00407F83" w:rsidP="00220E0C">
                            <w:pPr>
                              <w:pStyle w:val="NL-Kopfzeilen-Titel"/>
                            </w:pPr>
                            <w:sdt>
                              <w:sdtPr>
                                <w:alias w:val="Kopfzeile für NL"/>
                                <w:tag w:val=""/>
                                <w:id w:val="-877387327"/>
                                <w:dataBinding w:prefixMappings="xmlns:ns0='http://purl.org/dc/elements/1.1/' xmlns:ns1='http://schemas.openxmlformats.org/package/2006/metadata/core-properties' " w:xpath="/ns1:coreProperties[1]/ns0:description[1]" w:storeItemID="{6C3C8BC8-F283-45AE-878A-BAB7291924A1}"/>
                                <w:text w:multiLine="1"/>
                              </w:sdtPr>
                              <w:sdtContent>
                                <w:r>
                                  <w:t xml:space="preserve">Handreichung </w:t>
                                </w:r>
                                <w:proofErr w:type="spellStart"/>
                                <w:r>
                                  <w:t>Feldermodell</w:t>
                                </w:r>
                                <w:proofErr w:type="spellEnd"/>
                                <w:r>
                                  <w:t xml:space="preserve"> Berufliches Gymnasium</w:t>
                                </w:r>
                              </w:sdtContent>
                            </w:sdt>
                          </w:p>
                        </w:txbxContent>
                      </wps:txbx>
                      <wps:bodyPr rot="0" vert="horz" wrap="square" lIns="91440" tIns="45720" rIns="91440" bIns="45720" anchor="t" anchorCtr="0">
                        <a:noAutofit/>
                      </wps:bodyPr>
                    </wps:wsp>
                    <wps:wsp>
                      <wps:cNvPr id="555" name="Gerade Verbindung 46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4E6ED25" id="Gruppieren 553" o:spid="_x0000_s1045" style="position:absolute;margin-left:49.05pt;margin-top:29.25pt;width:490.1pt;height:27.8pt;z-index:25307340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">
              <v:shapetype id="_x0000_t202" coordsize="21600,21600" o:spt="202" path="m,l,21600r21600,l21600,xe">
                <v:stroke joinstyle="miter"/>
                <v:path gradientshapeok="t" o:connecttype="rect"/>
              </v:shapetype>
              <v:shape id="_x0000_s1046"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" stroked="f">
                <v:textbox>
                  <w:txbxContent>
                    <w:p w:rsidR="00B97368" w:rsidRPr="00E20335" w:rsidRDefault="00C502BA" w:rsidP="00220E0C">
                      <w:pPr>
                        <w:pStyle w:val="NL-Kopfzeilen-Titel"/>
                      </w:pPr>
                      <w:sdt>
                        <w:sdtPr>
                          <w:alias w:val="Kopfzeile für NL"/>
                          <w:tag w:val=""/>
                          <w:id w:val="-877387327"/>
                          <w:dataBinding w:prefixMappings="xmlns:ns0='http://purl.org/dc/elements/1.1/' xmlns:ns1='http://schemas.openxmlformats.org/package/2006/metadata/core-properties' " w:xpath="/ns1:coreProperties[1]/ns0:description[1]" w:storeItemID="{6C3C8BC8-F283-45AE-878A-BAB7291924A1}"/>
                          <w:text w:multiLine="1"/>
                        </w:sdtPr>
                        <w:sdtEndPr/>
                        <w:sdtContent>
                          <w:r w:rsidR="00B97368">
                            <w:t xml:space="preserve">Handreichung </w:t>
                          </w:r>
                          <w:proofErr w:type="spellStart"/>
                          <w:r w:rsidR="00B97368">
                            <w:t>Feldermodell</w:t>
                          </w:r>
                          <w:proofErr w:type="spellEnd"/>
                          <w:r w:rsidR="00B97368">
                            <w:t xml:space="preserve"> Berufliches Gymnasium</w:t>
                          </w:r>
                        </w:sdtContent>
                      </w:sdt>
                    </w:p>
                  </w:txbxContent>
                </v:textbox>
              </v:shape>
              <v:line id="Gerade Verbindung 463" o:spid="_x0000_s1047"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" strokecolor="#a6a6a6" strokeweight=".5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F5C0C16"/>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B53C740C"/>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5B148212"/>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6BE0DF26"/>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60EA81F8"/>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C4A8FBA"/>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C8840D6"/>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7C21E9E"/>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D2AD2EE"/>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B9A21C4C"/>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0D0F1C61"/>
    <w:multiLevelType w:val="multilevel"/>
    <w:tmpl w:val="C5945BE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2" w15:restartNumberingAfterBreak="0">
    <w:nsid w:val="0F253956"/>
    <w:multiLevelType w:val="multilevel"/>
    <w:tmpl w:val="AFEA28B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3" w15:restartNumberingAfterBreak="0">
    <w:nsid w:val="13735EB0"/>
    <w:multiLevelType w:val="multilevel"/>
    <w:tmpl w:val="B222335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4" w15:restartNumberingAfterBreak="0">
    <w:nsid w:val="15033DFC"/>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7" w15:restartNumberingAfterBreak="0">
    <w:nsid w:val="3D4F3351"/>
    <w:multiLevelType w:val="hybridMultilevel"/>
    <w:tmpl w:val="8F764700"/>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72B0004"/>
    <w:multiLevelType w:val="multilevel"/>
    <w:tmpl w:val="A7BEB3BC"/>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90F78D3"/>
    <w:multiLevelType w:val="hybridMultilevel"/>
    <w:tmpl w:val="BEBE2D2C"/>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9EE6C49"/>
    <w:multiLevelType w:val="multilevel"/>
    <w:tmpl w:val="E2ECF2B0"/>
    <w:lvl w:ilvl="0">
      <w:start w:val="2"/>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 w15:restartNumberingAfterBreak="0">
    <w:nsid w:val="4E1705BF"/>
    <w:multiLevelType w:val="multilevel"/>
    <w:tmpl w:val="04070023"/>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55FC6EF4"/>
    <w:multiLevelType w:val="multilevel"/>
    <w:tmpl w:val="8860663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15:restartNumberingAfterBreak="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4" w15:restartNumberingAfterBreak="0">
    <w:nsid w:val="59EC7C80"/>
    <w:multiLevelType w:val="multilevel"/>
    <w:tmpl w:val="2AF8D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5F7B2A3E"/>
    <w:multiLevelType w:val="multilevel"/>
    <w:tmpl w:val="A768F06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7" w15:restartNumberingAfterBreak="0">
    <w:nsid w:val="5FEF145F"/>
    <w:multiLevelType w:val="hybridMultilevel"/>
    <w:tmpl w:val="07D8621E"/>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626515A5"/>
    <w:multiLevelType w:val="multilevel"/>
    <w:tmpl w:val="0407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48D3657"/>
    <w:multiLevelType w:val="hybridMultilevel"/>
    <w:tmpl w:val="E1506A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6A0B69B9"/>
    <w:multiLevelType w:val="multilevel"/>
    <w:tmpl w:val="387A166E"/>
    <w:lvl w:ilvl="0">
      <w:start w:val="3"/>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2" w15:restartNumberingAfterBreak="0">
    <w:nsid w:val="6E5F1347"/>
    <w:multiLevelType w:val="multilevel"/>
    <w:tmpl w:val="04070023"/>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3" w15:restartNumberingAfterBreak="0">
    <w:nsid w:val="74181D62"/>
    <w:multiLevelType w:val="hybridMultilevel"/>
    <w:tmpl w:val="206C2424"/>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758D697E"/>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C3E2CA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5"/>
  </w:num>
  <w:num w:numId="2">
    <w:abstractNumId w:val="10"/>
  </w:num>
  <w:num w:numId="3">
    <w:abstractNumId w:val="30"/>
  </w:num>
  <w:num w:numId="4">
    <w:abstractNumId w:val="25"/>
  </w:num>
  <w:num w:numId="5">
    <w:abstractNumId w:val="23"/>
  </w:num>
  <w:num w:numId="6">
    <w:abstractNumId w:val="18"/>
    <w:lvlOverride w:ilvl="0">
      <w:lvl w:ilvl="0">
        <w:start w:val="1"/>
        <w:numFmt w:val="decimal"/>
        <w:pStyle w:val="berschrift1"/>
        <w:lvlText w:val="%1"/>
        <w:lvlJc w:val="left"/>
        <w:pPr>
          <w:ind w:left="360" w:hanging="360"/>
        </w:pPr>
        <w:rPr>
          <w:rFonts w:hint="default"/>
        </w:rPr>
      </w:lvl>
    </w:lvlOverride>
    <w:lvlOverride w:ilvl="1">
      <w:lvl w:ilvl="1">
        <w:start w:val="1"/>
        <w:numFmt w:val="decimal"/>
        <w:pStyle w:val="berschrift2"/>
        <w:lvlText w:val="%1.%2"/>
        <w:lvlJc w:val="left"/>
        <w:pPr>
          <w:ind w:left="720" w:hanging="360"/>
        </w:pPr>
        <w:rPr>
          <w:rFonts w:hint="default"/>
        </w:rPr>
      </w:lvl>
    </w:lvlOverride>
    <w:lvlOverride w:ilvl="2">
      <w:lvl w:ilvl="2">
        <w:start w:val="1"/>
        <w:numFmt w:val="decimal"/>
        <w:pStyle w:val="berschrift3"/>
        <w:lvlText w:val="%1.%2.%3"/>
        <w:lvlJc w:val="left"/>
        <w:pPr>
          <w:ind w:left="1080" w:hanging="360"/>
        </w:pPr>
        <w:rPr>
          <w:rFonts w:hint="default"/>
        </w:rPr>
      </w:lvl>
    </w:lvlOverride>
    <w:lvlOverride w:ilvl="3">
      <w:lvl w:ilvl="3">
        <w:start w:val="1"/>
        <w:numFmt w:val="decimal"/>
        <w:pStyle w:val="berschrift4"/>
        <w:lvlText w:val="%1.%2.%3.%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7">
    <w:abstractNumId w:val="18"/>
  </w:num>
  <w:num w:numId="8">
    <w:abstractNumId w:val="16"/>
  </w:num>
  <w:num w:numId="9">
    <w:abstractNumId w:val="30"/>
    <w:lvlOverride w:ilvl="0">
      <w:startOverride w:val="1"/>
    </w:lvlOverride>
  </w:num>
  <w:num w:numId="10">
    <w:abstractNumId w:val="30"/>
    <w:lvlOverride w:ilvl="0">
      <w:startOverride w:val="1"/>
    </w:lvlOverride>
  </w:num>
  <w:num w:numId="11">
    <w:abstractNumId w:val="30"/>
    <w:lvlOverride w:ilvl="0">
      <w:startOverride w:val="1"/>
    </w:lvlOverride>
  </w:num>
  <w:num w:numId="12">
    <w:abstractNumId w:val="30"/>
    <w:lvlOverride w:ilvl="0">
      <w:startOverride w:val="1"/>
    </w:lvlOverride>
  </w:num>
  <w:num w:numId="13">
    <w:abstractNumId w:val="30"/>
    <w:lvlOverride w:ilvl="0">
      <w:startOverride w:val="1"/>
    </w:lvlOverride>
  </w:num>
  <w:num w:numId="14">
    <w:abstractNumId w:val="23"/>
    <w:lvlOverride w:ilvl="0">
      <w:startOverride w:val="1"/>
    </w:lvlOverride>
  </w:num>
  <w:num w:numId="15">
    <w:abstractNumId w:val="30"/>
    <w:lvlOverride w:ilvl="0">
      <w:startOverride w:val="1"/>
    </w:lvlOverride>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35"/>
  </w:num>
  <w:num w:numId="27">
    <w:abstractNumId w:val="14"/>
  </w:num>
  <w:num w:numId="28">
    <w:abstractNumId w:val="32"/>
  </w:num>
  <w:num w:numId="29">
    <w:abstractNumId w:val="28"/>
  </w:num>
  <w:num w:numId="30">
    <w:abstractNumId w:val="34"/>
  </w:num>
  <w:num w:numId="31">
    <w:abstractNumId w:val="21"/>
  </w:num>
  <w:num w:numId="32">
    <w:abstractNumId w:val="11"/>
  </w:num>
  <w:num w:numId="33">
    <w:abstractNumId w:val="13"/>
  </w:num>
  <w:num w:numId="34">
    <w:abstractNumId w:val="22"/>
  </w:num>
  <w:num w:numId="35">
    <w:abstractNumId w:val="12"/>
  </w:num>
  <w:num w:numId="36">
    <w:abstractNumId w:val="20"/>
  </w:num>
  <w:num w:numId="37">
    <w:abstractNumId w:val="31"/>
  </w:num>
  <w:num w:numId="38">
    <w:abstractNumId w:val="18"/>
    <w:lvlOverride w:ilvl="0">
      <w:startOverride w:val="1"/>
      <w:lvl w:ilvl="0">
        <w:start w:val="1"/>
        <w:numFmt w:val="decimal"/>
        <w:pStyle w:val="berschrift1"/>
        <w:lvlText w:val="%1"/>
        <w:lvlJc w:val="left"/>
        <w:pPr>
          <w:ind w:left="360" w:hanging="360"/>
        </w:pPr>
        <w:rPr>
          <w:rFonts w:hint="default"/>
        </w:rPr>
      </w:lvl>
    </w:lvlOverride>
    <w:lvlOverride w:ilvl="1">
      <w:startOverride w:val="1"/>
      <w:lvl w:ilvl="1">
        <w:start w:val="1"/>
        <w:numFmt w:val="decimal"/>
        <w:pStyle w:val="berschrift2"/>
        <w:lvlText w:val="%1.%2"/>
        <w:lvlJc w:val="left"/>
        <w:pPr>
          <w:ind w:left="720" w:hanging="360"/>
        </w:pPr>
        <w:rPr>
          <w:rFonts w:hint="default"/>
        </w:rPr>
      </w:lvl>
    </w:lvlOverride>
    <w:lvlOverride w:ilvl="2">
      <w:startOverride w:val="1"/>
      <w:lvl w:ilvl="2">
        <w:start w:val="1"/>
        <w:numFmt w:val="decimal"/>
        <w:pStyle w:val="berschrift3"/>
        <w:lvlText w:val="%1.%2.%3"/>
        <w:lvlJc w:val="left"/>
        <w:pPr>
          <w:ind w:left="1080" w:hanging="360"/>
        </w:pPr>
        <w:rPr>
          <w:rFonts w:hint="default"/>
        </w:rPr>
      </w:lvl>
    </w:lvlOverride>
    <w:lvlOverride w:ilvl="3">
      <w:startOverride w:val="1"/>
      <w:lvl w:ilvl="3">
        <w:start w:val="1"/>
        <w:numFmt w:val="decimal"/>
        <w:pStyle w:val="berschrift4"/>
        <w:lvlText w:val="%1.%2.%3.%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
    <w:abstractNumId w:val="26"/>
  </w:num>
  <w:num w:numId="40">
    <w:abstractNumId w:val="33"/>
  </w:num>
  <w:num w:numId="41">
    <w:abstractNumId w:val="27"/>
  </w:num>
  <w:num w:numId="42">
    <w:abstractNumId w:val="19"/>
  </w:num>
  <w:num w:numId="43">
    <w:abstractNumId w:val="17"/>
  </w:num>
  <w:num w:numId="44">
    <w:abstractNumId w:val="29"/>
  </w:num>
  <w:num w:numId="45">
    <w:abstractNumId w:val="2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mirrorMargins/>
  <w:activeWritingStyle w:appName="MSWord" w:lang="de-DE" w:vendorID="3" w:dllVersion="517" w:checkStyle="0"/>
  <w:proofState w:spelling="clean" w:grammar="clean"/>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cumentProtection w:formatting="1" w:enforcement="1" w:cryptProviderType="rsaFull" w:cryptAlgorithmClass="hash" w:cryptAlgorithmType="typeAny" w:cryptAlgorithmSid="4" w:cryptSpinCount="100000" w:hash="ndO+rEZfkKMCzl6zvyUaizq5UmQ=" w:salt="KM5mbZw9/D8IQHbDgsYuJw=="/>
  <w:styleLockTheme/>
  <w:styleLockQFSet/>
  <w:defaultTabStop w:val="708"/>
  <w:autoHyphenation/>
  <w:hyphenationZone w:val="425"/>
  <w:clickAndTypeStyle w:val="Textkrper"/>
  <w:evenAndOddHeaders/>
  <w:characterSpacingControl w:val="doNotCompress"/>
  <w:hdrShapeDefaults>
    <o:shapedefaults v:ext="edit" spidmax="32770"/>
  </w:hdrShapeDefaults>
  <w:footnotePr>
    <w:footnote w:id="-1"/>
    <w:footnote w:id="0"/>
  </w:footnotePr>
  <w:endnotePr>
    <w:endnote w:id="-1"/>
    <w:endnote w:id="0"/>
  </w:endnotePr>
  <w:compat>
    <w:doNotExpandShiftReturn/>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4030"/>
    <w:rsid w:val="00000F42"/>
    <w:rsid w:val="00002AC8"/>
    <w:rsid w:val="00004820"/>
    <w:rsid w:val="00004DD1"/>
    <w:rsid w:val="000050EF"/>
    <w:rsid w:val="0001248C"/>
    <w:rsid w:val="000126F8"/>
    <w:rsid w:val="00014145"/>
    <w:rsid w:val="000144D9"/>
    <w:rsid w:val="000147AC"/>
    <w:rsid w:val="00014D2E"/>
    <w:rsid w:val="000167B0"/>
    <w:rsid w:val="00027A13"/>
    <w:rsid w:val="0003147F"/>
    <w:rsid w:val="00032796"/>
    <w:rsid w:val="00032DB0"/>
    <w:rsid w:val="0003470F"/>
    <w:rsid w:val="00034851"/>
    <w:rsid w:val="00035565"/>
    <w:rsid w:val="000374EC"/>
    <w:rsid w:val="00037E26"/>
    <w:rsid w:val="00040AF8"/>
    <w:rsid w:val="00041054"/>
    <w:rsid w:val="00050BF0"/>
    <w:rsid w:val="00051EAF"/>
    <w:rsid w:val="0005372A"/>
    <w:rsid w:val="00067F4F"/>
    <w:rsid w:val="00072616"/>
    <w:rsid w:val="0008053A"/>
    <w:rsid w:val="00080DC9"/>
    <w:rsid w:val="000815B0"/>
    <w:rsid w:val="000820CE"/>
    <w:rsid w:val="0008619E"/>
    <w:rsid w:val="00090F97"/>
    <w:rsid w:val="0009490C"/>
    <w:rsid w:val="0009490F"/>
    <w:rsid w:val="00094E52"/>
    <w:rsid w:val="0009772A"/>
    <w:rsid w:val="00097BD1"/>
    <w:rsid w:val="000A1474"/>
    <w:rsid w:val="000A2B01"/>
    <w:rsid w:val="000A3331"/>
    <w:rsid w:val="000A3E0B"/>
    <w:rsid w:val="000A4BCE"/>
    <w:rsid w:val="000B26D9"/>
    <w:rsid w:val="000C2BDE"/>
    <w:rsid w:val="000C3C00"/>
    <w:rsid w:val="000D000E"/>
    <w:rsid w:val="000D4743"/>
    <w:rsid w:val="000D4FF6"/>
    <w:rsid w:val="000D75DC"/>
    <w:rsid w:val="000E2B93"/>
    <w:rsid w:val="000E3400"/>
    <w:rsid w:val="000E7F7A"/>
    <w:rsid w:val="000F003E"/>
    <w:rsid w:val="000F1115"/>
    <w:rsid w:val="000F2678"/>
    <w:rsid w:val="000F33C5"/>
    <w:rsid w:val="000F5FB0"/>
    <w:rsid w:val="00101B18"/>
    <w:rsid w:val="00105153"/>
    <w:rsid w:val="00105385"/>
    <w:rsid w:val="001060B5"/>
    <w:rsid w:val="00106382"/>
    <w:rsid w:val="0010760D"/>
    <w:rsid w:val="00107E2E"/>
    <w:rsid w:val="00111F6C"/>
    <w:rsid w:val="00114408"/>
    <w:rsid w:val="0011507F"/>
    <w:rsid w:val="00116347"/>
    <w:rsid w:val="00122DBE"/>
    <w:rsid w:val="0012313A"/>
    <w:rsid w:val="00123735"/>
    <w:rsid w:val="0012699E"/>
    <w:rsid w:val="00131E1E"/>
    <w:rsid w:val="0013417B"/>
    <w:rsid w:val="001349BA"/>
    <w:rsid w:val="001401D2"/>
    <w:rsid w:val="00140DFD"/>
    <w:rsid w:val="001425D9"/>
    <w:rsid w:val="001433B2"/>
    <w:rsid w:val="00143ECC"/>
    <w:rsid w:val="00144849"/>
    <w:rsid w:val="001453FA"/>
    <w:rsid w:val="0015797D"/>
    <w:rsid w:val="0016284E"/>
    <w:rsid w:val="00164BCD"/>
    <w:rsid w:val="001670C8"/>
    <w:rsid w:val="0017137E"/>
    <w:rsid w:val="00171502"/>
    <w:rsid w:val="00172D6C"/>
    <w:rsid w:val="001741F9"/>
    <w:rsid w:val="00176FE7"/>
    <w:rsid w:val="00181EF1"/>
    <w:rsid w:val="00183C00"/>
    <w:rsid w:val="001857F2"/>
    <w:rsid w:val="00191B58"/>
    <w:rsid w:val="001934C6"/>
    <w:rsid w:val="001A171C"/>
    <w:rsid w:val="001A2103"/>
    <w:rsid w:val="001A3D4B"/>
    <w:rsid w:val="001A3DAA"/>
    <w:rsid w:val="001A7F6B"/>
    <w:rsid w:val="001B0A61"/>
    <w:rsid w:val="001B10D2"/>
    <w:rsid w:val="001B160E"/>
    <w:rsid w:val="001B1828"/>
    <w:rsid w:val="001B1C7B"/>
    <w:rsid w:val="001B7F14"/>
    <w:rsid w:val="001C230D"/>
    <w:rsid w:val="001C2822"/>
    <w:rsid w:val="001C28AB"/>
    <w:rsid w:val="001C2F67"/>
    <w:rsid w:val="001C30A4"/>
    <w:rsid w:val="001C30CF"/>
    <w:rsid w:val="001C64FC"/>
    <w:rsid w:val="001C6C7B"/>
    <w:rsid w:val="001D175D"/>
    <w:rsid w:val="001D4CE1"/>
    <w:rsid w:val="001D4F38"/>
    <w:rsid w:val="001D7230"/>
    <w:rsid w:val="001E03DE"/>
    <w:rsid w:val="001E33E4"/>
    <w:rsid w:val="001E4266"/>
    <w:rsid w:val="001E4452"/>
    <w:rsid w:val="001E4B0C"/>
    <w:rsid w:val="001E5780"/>
    <w:rsid w:val="001E6911"/>
    <w:rsid w:val="001E7BC5"/>
    <w:rsid w:val="001F06DB"/>
    <w:rsid w:val="001F1918"/>
    <w:rsid w:val="001F2D0F"/>
    <w:rsid w:val="001F55DD"/>
    <w:rsid w:val="001F75D3"/>
    <w:rsid w:val="00200739"/>
    <w:rsid w:val="00202975"/>
    <w:rsid w:val="00202C0E"/>
    <w:rsid w:val="002044D7"/>
    <w:rsid w:val="00204556"/>
    <w:rsid w:val="00204A44"/>
    <w:rsid w:val="00205A66"/>
    <w:rsid w:val="00205B52"/>
    <w:rsid w:val="002066A4"/>
    <w:rsid w:val="0020741A"/>
    <w:rsid w:val="002137BB"/>
    <w:rsid w:val="00220E0C"/>
    <w:rsid w:val="002223B8"/>
    <w:rsid w:val="00224F3D"/>
    <w:rsid w:val="00226FAF"/>
    <w:rsid w:val="002279F1"/>
    <w:rsid w:val="00230A9D"/>
    <w:rsid w:val="00231AD5"/>
    <w:rsid w:val="00231B6F"/>
    <w:rsid w:val="00231CD6"/>
    <w:rsid w:val="00232304"/>
    <w:rsid w:val="00233AAA"/>
    <w:rsid w:val="00236979"/>
    <w:rsid w:val="00236FBC"/>
    <w:rsid w:val="0024374B"/>
    <w:rsid w:val="00246EAC"/>
    <w:rsid w:val="00250741"/>
    <w:rsid w:val="00255998"/>
    <w:rsid w:val="00264878"/>
    <w:rsid w:val="002664A8"/>
    <w:rsid w:val="00266C26"/>
    <w:rsid w:val="002671F8"/>
    <w:rsid w:val="00267C53"/>
    <w:rsid w:val="00271053"/>
    <w:rsid w:val="00271365"/>
    <w:rsid w:val="00273436"/>
    <w:rsid w:val="002760D3"/>
    <w:rsid w:val="0027692C"/>
    <w:rsid w:val="00277D6C"/>
    <w:rsid w:val="00280039"/>
    <w:rsid w:val="002873B1"/>
    <w:rsid w:val="00290951"/>
    <w:rsid w:val="00293575"/>
    <w:rsid w:val="002948D7"/>
    <w:rsid w:val="00296589"/>
    <w:rsid w:val="002A0D34"/>
    <w:rsid w:val="002A1257"/>
    <w:rsid w:val="002A500B"/>
    <w:rsid w:val="002A5769"/>
    <w:rsid w:val="002A5CA8"/>
    <w:rsid w:val="002B483C"/>
    <w:rsid w:val="002B61A3"/>
    <w:rsid w:val="002B6EA5"/>
    <w:rsid w:val="002C764F"/>
    <w:rsid w:val="002D1EC1"/>
    <w:rsid w:val="002D2F84"/>
    <w:rsid w:val="002D4695"/>
    <w:rsid w:val="002D490F"/>
    <w:rsid w:val="002D7D70"/>
    <w:rsid w:val="002E0C38"/>
    <w:rsid w:val="002E424C"/>
    <w:rsid w:val="002E4D8B"/>
    <w:rsid w:val="002E569F"/>
    <w:rsid w:val="002E6DB4"/>
    <w:rsid w:val="002E7E5C"/>
    <w:rsid w:val="002F5871"/>
    <w:rsid w:val="002F5A3A"/>
    <w:rsid w:val="002F7AF1"/>
    <w:rsid w:val="003030DB"/>
    <w:rsid w:val="00306466"/>
    <w:rsid w:val="00310FBE"/>
    <w:rsid w:val="003128BF"/>
    <w:rsid w:val="0031299E"/>
    <w:rsid w:val="00313327"/>
    <w:rsid w:val="00313FD1"/>
    <w:rsid w:val="00314ABF"/>
    <w:rsid w:val="00317096"/>
    <w:rsid w:val="003171B2"/>
    <w:rsid w:val="00317276"/>
    <w:rsid w:val="0032003E"/>
    <w:rsid w:val="0032173B"/>
    <w:rsid w:val="00321F6B"/>
    <w:rsid w:val="003229F7"/>
    <w:rsid w:val="00324E4D"/>
    <w:rsid w:val="00326E7F"/>
    <w:rsid w:val="003302D8"/>
    <w:rsid w:val="0033196B"/>
    <w:rsid w:val="00337F5B"/>
    <w:rsid w:val="0034547D"/>
    <w:rsid w:val="00347EAE"/>
    <w:rsid w:val="00354F85"/>
    <w:rsid w:val="003558EF"/>
    <w:rsid w:val="00356585"/>
    <w:rsid w:val="00357041"/>
    <w:rsid w:val="00363524"/>
    <w:rsid w:val="0036616C"/>
    <w:rsid w:val="00366174"/>
    <w:rsid w:val="003668BE"/>
    <w:rsid w:val="00367E4C"/>
    <w:rsid w:val="00372AB1"/>
    <w:rsid w:val="00374BBB"/>
    <w:rsid w:val="00376F6E"/>
    <w:rsid w:val="00377EE6"/>
    <w:rsid w:val="00382B40"/>
    <w:rsid w:val="00383579"/>
    <w:rsid w:val="00383885"/>
    <w:rsid w:val="003847EC"/>
    <w:rsid w:val="0038557D"/>
    <w:rsid w:val="003866E6"/>
    <w:rsid w:val="003903D0"/>
    <w:rsid w:val="00392788"/>
    <w:rsid w:val="00393D67"/>
    <w:rsid w:val="00396D58"/>
    <w:rsid w:val="0039725A"/>
    <w:rsid w:val="003972A0"/>
    <w:rsid w:val="003A0549"/>
    <w:rsid w:val="003A17A6"/>
    <w:rsid w:val="003A2D49"/>
    <w:rsid w:val="003A38E4"/>
    <w:rsid w:val="003A3E35"/>
    <w:rsid w:val="003A5357"/>
    <w:rsid w:val="003B7B7E"/>
    <w:rsid w:val="003C110B"/>
    <w:rsid w:val="003C1232"/>
    <w:rsid w:val="003C53B9"/>
    <w:rsid w:val="003C5CCB"/>
    <w:rsid w:val="003C738A"/>
    <w:rsid w:val="003D0E9B"/>
    <w:rsid w:val="003D2328"/>
    <w:rsid w:val="003D296C"/>
    <w:rsid w:val="003D5407"/>
    <w:rsid w:val="003E20F9"/>
    <w:rsid w:val="003E37AC"/>
    <w:rsid w:val="003E3D25"/>
    <w:rsid w:val="003F053A"/>
    <w:rsid w:val="003F45C0"/>
    <w:rsid w:val="003F7387"/>
    <w:rsid w:val="003F7E9E"/>
    <w:rsid w:val="004016D8"/>
    <w:rsid w:val="00405882"/>
    <w:rsid w:val="00406CE6"/>
    <w:rsid w:val="00407C8C"/>
    <w:rsid w:val="00407F83"/>
    <w:rsid w:val="00410DC6"/>
    <w:rsid w:val="00416393"/>
    <w:rsid w:val="004172A9"/>
    <w:rsid w:val="004262AD"/>
    <w:rsid w:val="0042782C"/>
    <w:rsid w:val="00430BEA"/>
    <w:rsid w:val="00435AE1"/>
    <w:rsid w:val="00443E07"/>
    <w:rsid w:val="00443E96"/>
    <w:rsid w:val="0044650F"/>
    <w:rsid w:val="004513A1"/>
    <w:rsid w:val="004531B7"/>
    <w:rsid w:val="004538CA"/>
    <w:rsid w:val="00453CF3"/>
    <w:rsid w:val="00456495"/>
    <w:rsid w:val="00457190"/>
    <w:rsid w:val="004711B3"/>
    <w:rsid w:val="00471620"/>
    <w:rsid w:val="004741E9"/>
    <w:rsid w:val="00481F47"/>
    <w:rsid w:val="00482A98"/>
    <w:rsid w:val="004861EB"/>
    <w:rsid w:val="004871AB"/>
    <w:rsid w:val="004879EB"/>
    <w:rsid w:val="0049311E"/>
    <w:rsid w:val="00494B45"/>
    <w:rsid w:val="00495BF4"/>
    <w:rsid w:val="00497100"/>
    <w:rsid w:val="00497686"/>
    <w:rsid w:val="004A1798"/>
    <w:rsid w:val="004A7B97"/>
    <w:rsid w:val="004A7DAA"/>
    <w:rsid w:val="004B2C06"/>
    <w:rsid w:val="004B2DC6"/>
    <w:rsid w:val="004B3BED"/>
    <w:rsid w:val="004B4F23"/>
    <w:rsid w:val="004C4089"/>
    <w:rsid w:val="004C68D7"/>
    <w:rsid w:val="004C6EA0"/>
    <w:rsid w:val="004D2C57"/>
    <w:rsid w:val="004D4E19"/>
    <w:rsid w:val="004E48DA"/>
    <w:rsid w:val="004E6452"/>
    <w:rsid w:val="004F0BD4"/>
    <w:rsid w:val="004F40A6"/>
    <w:rsid w:val="004F56CF"/>
    <w:rsid w:val="004F5D46"/>
    <w:rsid w:val="004F6B3A"/>
    <w:rsid w:val="004F7FCD"/>
    <w:rsid w:val="0050091C"/>
    <w:rsid w:val="0050096E"/>
    <w:rsid w:val="00501495"/>
    <w:rsid w:val="0050331D"/>
    <w:rsid w:val="00504F72"/>
    <w:rsid w:val="0051012C"/>
    <w:rsid w:val="0051247B"/>
    <w:rsid w:val="00515A75"/>
    <w:rsid w:val="00516F61"/>
    <w:rsid w:val="00520578"/>
    <w:rsid w:val="00524C8C"/>
    <w:rsid w:val="00525201"/>
    <w:rsid w:val="005266C6"/>
    <w:rsid w:val="00527257"/>
    <w:rsid w:val="00527875"/>
    <w:rsid w:val="00527DDE"/>
    <w:rsid w:val="00530403"/>
    <w:rsid w:val="00532961"/>
    <w:rsid w:val="00534EED"/>
    <w:rsid w:val="00536522"/>
    <w:rsid w:val="00540262"/>
    <w:rsid w:val="00541BEE"/>
    <w:rsid w:val="0054291B"/>
    <w:rsid w:val="0054499E"/>
    <w:rsid w:val="00544BD5"/>
    <w:rsid w:val="00546A24"/>
    <w:rsid w:val="005579FD"/>
    <w:rsid w:val="00564030"/>
    <w:rsid w:val="005644C7"/>
    <w:rsid w:val="00570611"/>
    <w:rsid w:val="00570674"/>
    <w:rsid w:val="00573E96"/>
    <w:rsid w:val="00576F2C"/>
    <w:rsid w:val="005779F9"/>
    <w:rsid w:val="005804DB"/>
    <w:rsid w:val="005856B1"/>
    <w:rsid w:val="005876A6"/>
    <w:rsid w:val="00594060"/>
    <w:rsid w:val="005955ED"/>
    <w:rsid w:val="005A0701"/>
    <w:rsid w:val="005A09C2"/>
    <w:rsid w:val="005A0ACA"/>
    <w:rsid w:val="005A1568"/>
    <w:rsid w:val="005A64E8"/>
    <w:rsid w:val="005A6DBE"/>
    <w:rsid w:val="005B08AE"/>
    <w:rsid w:val="005B0D3F"/>
    <w:rsid w:val="005B15F8"/>
    <w:rsid w:val="005B581E"/>
    <w:rsid w:val="005B59C8"/>
    <w:rsid w:val="005C24D8"/>
    <w:rsid w:val="005C27F3"/>
    <w:rsid w:val="005D0D1A"/>
    <w:rsid w:val="005D3D23"/>
    <w:rsid w:val="005D4E0A"/>
    <w:rsid w:val="005D7EFE"/>
    <w:rsid w:val="005E025D"/>
    <w:rsid w:val="005E6817"/>
    <w:rsid w:val="005F16D2"/>
    <w:rsid w:val="005F1E6C"/>
    <w:rsid w:val="005F42BF"/>
    <w:rsid w:val="005F60C8"/>
    <w:rsid w:val="005F6803"/>
    <w:rsid w:val="005F71A5"/>
    <w:rsid w:val="00600996"/>
    <w:rsid w:val="00600BB3"/>
    <w:rsid w:val="00602FB5"/>
    <w:rsid w:val="006037C6"/>
    <w:rsid w:val="0060393F"/>
    <w:rsid w:val="00604654"/>
    <w:rsid w:val="006060C0"/>
    <w:rsid w:val="00607E16"/>
    <w:rsid w:val="006112C7"/>
    <w:rsid w:val="00615D4F"/>
    <w:rsid w:val="00616E2A"/>
    <w:rsid w:val="00621BF1"/>
    <w:rsid w:val="0062238E"/>
    <w:rsid w:val="006244B4"/>
    <w:rsid w:val="0062577D"/>
    <w:rsid w:val="00632586"/>
    <w:rsid w:val="0063296D"/>
    <w:rsid w:val="0063381B"/>
    <w:rsid w:val="0064005E"/>
    <w:rsid w:val="00640680"/>
    <w:rsid w:val="00640FBD"/>
    <w:rsid w:val="006434A9"/>
    <w:rsid w:val="00646B6C"/>
    <w:rsid w:val="00653742"/>
    <w:rsid w:val="00656183"/>
    <w:rsid w:val="0066169F"/>
    <w:rsid w:val="006626D6"/>
    <w:rsid w:val="00662A74"/>
    <w:rsid w:val="00663BF1"/>
    <w:rsid w:val="00664FFC"/>
    <w:rsid w:val="00665519"/>
    <w:rsid w:val="00673A61"/>
    <w:rsid w:val="006775C6"/>
    <w:rsid w:val="00680661"/>
    <w:rsid w:val="00681844"/>
    <w:rsid w:val="00686EB0"/>
    <w:rsid w:val="006903FE"/>
    <w:rsid w:val="00692EA9"/>
    <w:rsid w:val="0069304D"/>
    <w:rsid w:val="00693CF8"/>
    <w:rsid w:val="00695E70"/>
    <w:rsid w:val="006969E9"/>
    <w:rsid w:val="0069790C"/>
    <w:rsid w:val="006A147C"/>
    <w:rsid w:val="006A1C37"/>
    <w:rsid w:val="006A2A80"/>
    <w:rsid w:val="006A32C7"/>
    <w:rsid w:val="006A4772"/>
    <w:rsid w:val="006A5208"/>
    <w:rsid w:val="006A745F"/>
    <w:rsid w:val="006B0332"/>
    <w:rsid w:val="006B1560"/>
    <w:rsid w:val="006B172C"/>
    <w:rsid w:val="006B1A7C"/>
    <w:rsid w:val="006B1F55"/>
    <w:rsid w:val="006B31CE"/>
    <w:rsid w:val="006B31F8"/>
    <w:rsid w:val="006B4673"/>
    <w:rsid w:val="006B5732"/>
    <w:rsid w:val="006B5DF2"/>
    <w:rsid w:val="006B635C"/>
    <w:rsid w:val="006B700D"/>
    <w:rsid w:val="006C4315"/>
    <w:rsid w:val="006C68BE"/>
    <w:rsid w:val="006C7DE3"/>
    <w:rsid w:val="006D26F2"/>
    <w:rsid w:val="006E13B9"/>
    <w:rsid w:val="006E14F9"/>
    <w:rsid w:val="006E3746"/>
    <w:rsid w:val="006E3AE1"/>
    <w:rsid w:val="006E4767"/>
    <w:rsid w:val="006E4E53"/>
    <w:rsid w:val="006E5189"/>
    <w:rsid w:val="006E6CE1"/>
    <w:rsid w:val="006E723C"/>
    <w:rsid w:val="006F1500"/>
    <w:rsid w:val="006F4630"/>
    <w:rsid w:val="006F5F10"/>
    <w:rsid w:val="006F7A32"/>
    <w:rsid w:val="00700E86"/>
    <w:rsid w:val="0070100D"/>
    <w:rsid w:val="00701D9C"/>
    <w:rsid w:val="00703426"/>
    <w:rsid w:val="00704A9D"/>
    <w:rsid w:val="0070528F"/>
    <w:rsid w:val="0070607A"/>
    <w:rsid w:val="00707541"/>
    <w:rsid w:val="00710B4B"/>
    <w:rsid w:val="007110E1"/>
    <w:rsid w:val="007158EC"/>
    <w:rsid w:val="00720E1D"/>
    <w:rsid w:val="007227B7"/>
    <w:rsid w:val="0072603F"/>
    <w:rsid w:val="00730D40"/>
    <w:rsid w:val="00731083"/>
    <w:rsid w:val="00732FBE"/>
    <w:rsid w:val="00735D2A"/>
    <w:rsid w:val="007361D9"/>
    <w:rsid w:val="0073643F"/>
    <w:rsid w:val="00736B7B"/>
    <w:rsid w:val="00750783"/>
    <w:rsid w:val="007518F7"/>
    <w:rsid w:val="007519C2"/>
    <w:rsid w:val="00751A7F"/>
    <w:rsid w:val="00752844"/>
    <w:rsid w:val="00755CB0"/>
    <w:rsid w:val="00756136"/>
    <w:rsid w:val="00757030"/>
    <w:rsid w:val="0075718B"/>
    <w:rsid w:val="007625E6"/>
    <w:rsid w:val="0077045C"/>
    <w:rsid w:val="007718F5"/>
    <w:rsid w:val="00772CBA"/>
    <w:rsid w:val="0078095D"/>
    <w:rsid w:val="00780DDA"/>
    <w:rsid w:val="0078373A"/>
    <w:rsid w:val="00783EB1"/>
    <w:rsid w:val="007844D0"/>
    <w:rsid w:val="00784730"/>
    <w:rsid w:val="007877CB"/>
    <w:rsid w:val="00791F2C"/>
    <w:rsid w:val="00791F3C"/>
    <w:rsid w:val="00796F0B"/>
    <w:rsid w:val="007A024E"/>
    <w:rsid w:val="007A1B4F"/>
    <w:rsid w:val="007A3D53"/>
    <w:rsid w:val="007A4A7B"/>
    <w:rsid w:val="007A500D"/>
    <w:rsid w:val="007A6820"/>
    <w:rsid w:val="007A7B1C"/>
    <w:rsid w:val="007B2629"/>
    <w:rsid w:val="007B27F7"/>
    <w:rsid w:val="007B2B63"/>
    <w:rsid w:val="007C1BC7"/>
    <w:rsid w:val="007C3697"/>
    <w:rsid w:val="007C4BCD"/>
    <w:rsid w:val="007C4CA0"/>
    <w:rsid w:val="007D05A8"/>
    <w:rsid w:val="007D17FA"/>
    <w:rsid w:val="007D2031"/>
    <w:rsid w:val="007D2E85"/>
    <w:rsid w:val="007D6306"/>
    <w:rsid w:val="007D6D21"/>
    <w:rsid w:val="007D76DB"/>
    <w:rsid w:val="007D7851"/>
    <w:rsid w:val="007E0C6C"/>
    <w:rsid w:val="007E0EC4"/>
    <w:rsid w:val="007E1799"/>
    <w:rsid w:val="007E2214"/>
    <w:rsid w:val="007E3550"/>
    <w:rsid w:val="007E38AC"/>
    <w:rsid w:val="007E6616"/>
    <w:rsid w:val="007F1C56"/>
    <w:rsid w:val="007F28E1"/>
    <w:rsid w:val="007F631E"/>
    <w:rsid w:val="00801B25"/>
    <w:rsid w:val="00801DF5"/>
    <w:rsid w:val="00802A41"/>
    <w:rsid w:val="00807207"/>
    <w:rsid w:val="008102EC"/>
    <w:rsid w:val="00827115"/>
    <w:rsid w:val="00830138"/>
    <w:rsid w:val="00832AD4"/>
    <w:rsid w:val="00832C30"/>
    <w:rsid w:val="00832D5D"/>
    <w:rsid w:val="008353A0"/>
    <w:rsid w:val="00841BB3"/>
    <w:rsid w:val="00845192"/>
    <w:rsid w:val="00845208"/>
    <w:rsid w:val="008478DF"/>
    <w:rsid w:val="00850209"/>
    <w:rsid w:val="00861D49"/>
    <w:rsid w:val="0086358D"/>
    <w:rsid w:val="0086636D"/>
    <w:rsid w:val="008674A4"/>
    <w:rsid w:val="00867BBA"/>
    <w:rsid w:val="008728B4"/>
    <w:rsid w:val="0087768F"/>
    <w:rsid w:val="00880CC5"/>
    <w:rsid w:val="00881741"/>
    <w:rsid w:val="00882005"/>
    <w:rsid w:val="00892DB1"/>
    <w:rsid w:val="00895B17"/>
    <w:rsid w:val="0089661C"/>
    <w:rsid w:val="008A0A02"/>
    <w:rsid w:val="008A4529"/>
    <w:rsid w:val="008A7911"/>
    <w:rsid w:val="008B0D21"/>
    <w:rsid w:val="008B1608"/>
    <w:rsid w:val="008B26BD"/>
    <w:rsid w:val="008B27FA"/>
    <w:rsid w:val="008B2A53"/>
    <w:rsid w:val="008B58CD"/>
    <w:rsid w:val="008B7133"/>
    <w:rsid w:val="008C06BD"/>
    <w:rsid w:val="008C1A4A"/>
    <w:rsid w:val="008C1E7D"/>
    <w:rsid w:val="008C2835"/>
    <w:rsid w:val="008C3C34"/>
    <w:rsid w:val="008C5FCD"/>
    <w:rsid w:val="008D0911"/>
    <w:rsid w:val="008E1429"/>
    <w:rsid w:val="008E3920"/>
    <w:rsid w:val="008E7B02"/>
    <w:rsid w:val="008F3CDF"/>
    <w:rsid w:val="008F458F"/>
    <w:rsid w:val="008F5021"/>
    <w:rsid w:val="00901188"/>
    <w:rsid w:val="009021D7"/>
    <w:rsid w:val="00906D4E"/>
    <w:rsid w:val="00906D6F"/>
    <w:rsid w:val="00910BE3"/>
    <w:rsid w:val="00914193"/>
    <w:rsid w:val="009157FB"/>
    <w:rsid w:val="009270E0"/>
    <w:rsid w:val="00927B13"/>
    <w:rsid w:val="00930FE2"/>
    <w:rsid w:val="009331A8"/>
    <w:rsid w:val="009343A1"/>
    <w:rsid w:val="00936624"/>
    <w:rsid w:val="009405F1"/>
    <w:rsid w:val="00940DD2"/>
    <w:rsid w:val="009447C7"/>
    <w:rsid w:val="00946764"/>
    <w:rsid w:val="009473CE"/>
    <w:rsid w:val="00950B3E"/>
    <w:rsid w:val="009533B3"/>
    <w:rsid w:val="0095516D"/>
    <w:rsid w:val="00965509"/>
    <w:rsid w:val="00966353"/>
    <w:rsid w:val="009676DC"/>
    <w:rsid w:val="00967918"/>
    <w:rsid w:val="00971048"/>
    <w:rsid w:val="0097449E"/>
    <w:rsid w:val="0098098C"/>
    <w:rsid w:val="00980F91"/>
    <w:rsid w:val="0098139C"/>
    <w:rsid w:val="00981A01"/>
    <w:rsid w:val="00982F18"/>
    <w:rsid w:val="00983A48"/>
    <w:rsid w:val="009845C4"/>
    <w:rsid w:val="00991968"/>
    <w:rsid w:val="009935DA"/>
    <w:rsid w:val="00993887"/>
    <w:rsid w:val="0099660C"/>
    <w:rsid w:val="009A0427"/>
    <w:rsid w:val="009A0E09"/>
    <w:rsid w:val="009A1319"/>
    <w:rsid w:val="009A2027"/>
    <w:rsid w:val="009A59A6"/>
    <w:rsid w:val="009A5E07"/>
    <w:rsid w:val="009B016C"/>
    <w:rsid w:val="009B23D7"/>
    <w:rsid w:val="009B4715"/>
    <w:rsid w:val="009B59E2"/>
    <w:rsid w:val="009C05F9"/>
    <w:rsid w:val="009C0F1D"/>
    <w:rsid w:val="009C493F"/>
    <w:rsid w:val="009C5BF6"/>
    <w:rsid w:val="009C6A58"/>
    <w:rsid w:val="009D14B0"/>
    <w:rsid w:val="009D7EAE"/>
    <w:rsid w:val="009E16EC"/>
    <w:rsid w:val="009E387D"/>
    <w:rsid w:val="009E3ECA"/>
    <w:rsid w:val="009E4B37"/>
    <w:rsid w:val="009E5D41"/>
    <w:rsid w:val="009E5D92"/>
    <w:rsid w:val="009E6243"/>
    <w:rsid w:val="009F0752"/>
    <w:rsid w:val="009F1765"/>
    <w:rsid w:val="009F1E7B"/>
    <w:rsid w:val="009F2CC1"/>
    <w:rsid w:val="009F588E"/>
    <w:rsid w:val="009F7E18"/>
    <w:rsid w:val="00A010E4"/>
    <w:rsid w:val="00A01926"/>
    <w:rsid w:val="00A026CF"/>
    <w:rsid w:val="00A02C90"/>
    <w:rsid w:val="00A103D4"/>
    <w:rsid w:val="00A139C0"/>
    <w:rsid w:val="00A15D8C"/>
    <w:rsid w:val="00A172D2"/>
    <w:rsid w:val="00A21E98"/>
    <w:rsid w:val="00A22DFE"/>
    <w:rsid w:val="00A246F6"/>
    <w:rsid w:val="00A265E9"/>
    <w:rsid w:val="00A314EE"/>
    <w:rsid w:val="00A4465A"/>
    <w:rsid w:val="00A453F7"/>
    <w:rsid w:val="00A4549D"/>
    <w:rsid w:val="00A50216"/>
    <w:rsid w:val="00A50DD0"/>
    <w:rsid w:val="00A51A97"/>
    <w:rsid w:val="00A56729"/>
    <w:rsid w:val="00A60549"/>
    <w:rsid w:val="00A60E98"/>
    <w:rsid w:val="00A61651"/>
    <w:rsid w:val="00A64600"/>
    <w:rsid w:val="00A650E7"/>
    <w:rsid w:val="00A65E57"/>
    <w:rsid w:val="00A66D37"/>
    <w:rsid w:val="00A73028"/>
    <w:rsid w:val="00A74070"/>
    <w:rsid w:val="00A749DB"/>
    <w:rsid w:val="00A74BFA"/>
    <w:rsid w:val="00A76E42"/>
    <w:rsid w:val="00A76ECE"/>
    <w:rsid w:val="00A839FA"/>
    <w:rsid w:val="00A850DF"/>
    <w:rsid w:val="00A90944"/>
    <w:rsid w:val="00A90DB3"/>
    <w:rsid w:val="00AA059D"/>
    <w:rsid w:val="00AA0C06"/>
    <w:rsid w:val="00AA46AC"/>
    <w:rsid w:val="00AA4C6F"/>
    <w:rsid w:val="00AA767F"/>
    <w:rsid w:val="00AB051C"/>
    <w:rsid w:val="00AB1687"/>
    <w:rsid w:val="00AB49BE"/>
    <w:rsid w:val="00AB5A79"/>
    <w:rsid w:val="00AC0AFD"/>
    <w:rsid w:val="00AC3452"/>
    <w:rsid w:val="00AC3F90"/>
    <w:rsid w:val="00AC5754"/>
    <w:rsid w:val="00AD168F"/>
    <w:rsid w:val="00AD43B4"/>
    <w:rsid w:val="00AE3F8F"/>
    <w:rsid w:val="00AE4222"/>
    <w:rsid w:val="00AE45A5"/>
    <w:rsid w:val="00AE4802"/>
    <w:rsid w:val="00AE4892"/>
    <w:rsid w:val="00AE6BC6"/>
    <w:rsid w:val="00AE7757"/>
    <w:rsid w:val="00AE7984"/>
    <w:rsid w:val="00AF048C"/>
    <w:rsid w:val="00AF1283"/>
    <w:rsid w:val="00AF7F75"/>
    <w:rsid w:val="00B00339"/>
    <w:rsid w:val="00B0109C"/>
    <w:rsid w:val="00B0180B"/>
    <w:rsid w:val="00B01D96"/>
    <w:rsid w:val="00B01E9A"/>
    <w:rsid w:val="00B0418A"/>
    <w:rsid w:val="00B041E4"/>
    <w:rsid w:val="00B043ED"/>
    <w:rsid w:val="00B125BE"/>
    <w:rsid w:val="00B13B62"/>
    <w:rsid w:val="00B14994"/>
    <w:rsid w:val="00B2225E"/>
    <w:rsid w:val="00B22880"/>
    <w:rsid w:val="00B245AD"/>
    <w:rsid w:val="00B249DA"/>
    <w:rsid w:val="00B24CC4"/>
    <w:rsid w:val="00B2610E"/>
    <w:rsid w:val="00B263E8"/>
    <w:rsid w:val="00B3204A"/>
    <w:rsid w:val="00B32FCF"/>
    <w:rsid w:val="00B337FF"/>
    <w:rsid w:val="00B35914"/>
    <w:rsid w:val="00B37F49"/>
    <w:rsid w:val="00B4270F"/>
    <w:rsid w:val="00B45BD7"/>
    <w:rsid w:val="00B47498"/>
    <w:rsid w:val="00B515EC"/>
    <w:rsid w:val="00B555F4"/>
    <w:rsid w:val="00B56116"/>
    <w:rsid w:val="00B56727"/>
    <w:rsid w:val="00B56943"/>
    <w:rsid w:val="00B6504A"/>
    <w:rsid w:val="00B65489"/>
    <w:rsid w:val="00B668B5"/>
    <w:rsid w:val="00B668E1"/>
    <w:rsid w:val="00B67A46"/>
    <w:rsid w:val="00B72995"/>
    <w:rsid w:val="00B7581F"/>
    <w:rsid w:val="00B758A8"/>
    <w:rsid w:val="00B75ED9"/>
    <w:rsid w:val="00B7642B"/>
    <w:rsid w:val="00B76A26"/>
    <w:rsid w:val="00B7732F"/>
    <w:rsid w:val="00B80357"/>
    <w:rsid w:val="00B8238D"/>
    <w:rsid w:val="00B86401"/>
    <w:rsid w:val="00B96EA0"/>
    <w:rsid w:val="00B97368"/>
    <w:rsid w:val="00BA0C69"/>
    <w:rsid w:val="00BA197E"/>
    <w:rsid w:val="00BA1C83"/>
    <w:rsid w:val="00BA2159"/>
    <w:rsid w:val="00BA2A8C"/>
    <w:rsid w:val="00BA533E"/>
    <w:rsid w:val="00BA67AD"/>
    <w:rsid w:val="00BB0472"/>
    <w:rsid w:val="00BB578B"/>
    <w:rsid w:val="00BB6D95"/>
    <w:rsid w:val="00BB74C5"/>
    <w:rsid w:val="00BC0378"/>
    <w:rsid w:val="00BC7C1B"/>
    <w:rsid w:val="00BD3649"/>
    <w:rsid w:val="00BD7128"/>
    <w:rsid w:val="00BD7132"/>
    <w:rsid w:val="00BE002B"/>
    <w:rsid w:val="00BE00CE"/>
    <w:rsid w:val="00BE140A"/>
    <w:rsid w:val="00BE1563"/>
    <w:rsid w:val="00BE254B"/>
    <w:rsid w:val="00BE297B"/>
    <w:rsid w:val="00BE2B33"/>
    <w:rsid w:val="00BE36ED"/>
    <w:rsid w:val="00BE4FD0"/>
    <w:rsid w:val="00BE58C2"/>
    <w:rsid w:val="00BE641A"/>
    <w:rsid w:val="00BF0A23"/>
    <w:rsid w:val="00BF1608"/>
    <w:rsid w:val="00BF5F38"/>
    <w:rsid w:val="00BF6BC5"/>
    <w:rsid w:val="00BF7091"/>
    <w:rsid w:val="00BF7895"/>
    <w:rsid w:val="00BF7C25"/>
    <w:rsid w:val="00C00DEC"/>
    <w:rsid w:val="00C01BD1"/>
    <w:rsid w:val="00C05E48"/>
    <w:rsid w:val="00C1139F"/>
    <w:rsid w:val="00C1167A"/>
    <w:rsid w:val="00C11FDE"/>
    <w:rsid w:val="00C1359C"/>
    <w:rsid w:val="00C13E17"/>
    <w:rsid w:val="00C150AD"/>
    <w:rsid w:val="00C204CB"/>
    <w:rsid w:val="00C20623"/>
    <w:rsid w:val="00C22DA6"/>
    <w:rsid w:val="00C25ED8"/>
    <w:rsid w:val="00C26BF5"/>
    <w:rsid w:val="00C27B15"/>
    <w:rsid w:val="00C322AA"/>
    <w:rsid w:val="00C335AF"/>
    <w:rsid w:val="00C33957"/>
    <w:rsid w:val="00C350D5"/>
    <w:rsid w:val="00C35CA2"/>
    <w:rsid w:val="00C36713"/>
    <w:rsid w:val="00C3722B"/>
    <w:rsid w:val="00C37A2C"/>
    <w:rsid w:val="00C37A6A"/>
    <w:rsid w:val="00C37F48"/>
    <w:rsid w:val="00C448F4"/>
    <w:rsid w:val="00C44C9A"/>
    <w:rsid w:val="00C4602E"/>
    <w:rsid w:val="00C46A8E"/>
    <w:rsid w:val="00C46C79"/>
    <w:rsid w:val="00C470DB"/>
    <w:rsid w:val="00C4725B"/>
    <w:rsid w:val="00C4796C"/>
    <w:rsid w:val="00C502BA"/>
    <w:rsid w:val="00C523F9"/>
    <w:rsid w:val="00C53607"/>
    <w:rsid w:val="00C547FB"/>
    <w:rsid w:val="00C567B5"/>
    <w:rsid w:val="00C714B7"/>
    <w:rsid w:val="00C7386F"/>
    <w:rsid w:val="00C73942"/>
    <w:rsid w:val="00C7445B"/>
    <w:rsid w:val="00C74497"/>
    <w:rsid w:val="00C7538E"/>
    <w:rsid w:val="00C76BF4"/>
    <w:rsid w:val="00C85396"/>
    <w:rsid w:val="00C86561"/>
    <w:rsid w:val="00C86C90"/>
    <w:rsid w:val="00C870AA"/>
    <w:rsid w:val="00C939C1"/>
    <w:rsid w:val="00CA0416"/>
    <w:rsid w:val="00CA5ABA"/>
    <w:rsid w:val="00CA696A"/>
    <w:rsid w:val="00CB1BCB"/>
    <w:rsid w:val="00CB1BD4"/>
    <w:rsid w:val="00CB2E27"/>
    <w:rsid w:val="00CB4655"/>
    <w:rsid w:val="00CB5296"/>
    <w:rsid w:val="00CB7C80"/>
    <w:rsid w:val="00CC3B90"/>
    <w:rsid w:val="00CC6349"/>
    <w:rsid w:val="00CC6409"/>
    <w:rsid w:val="00CD0DC1"/>
    <w:rsid w:val="00CD2344"/>
    <w:rsid w:val="00CD4D43"/>
    <w:rsid w:val="00CD6932"/>
    <w:rsid w:val="00CE1097"/>
    <w:rsid w:val="00CE136D"/>
    <w:rsid w:val="00CE1CAD"/>
    <w:rsid w:val="00CE415F"/>
    <w:rsid w:val="00CF1CF1"/>
    <w:rsid w:val="00CF3BD1"/>
    <w:rsid w:val="00CF3DB6"/>
    <w:rsid w:val="00CF4607"/>
    <w:rsid w:val="00CF49EE"/>
    <w:rsid w:val="00CF4C9F"/>
    <w:rsid w:val="00CF5EB2"/>
    <w:rsid w:val="00CF7E40"/>
    <w:rsid w:val="00D023D3"/>
    <w:rsid w:val="00D03552"/>
    <w:rsid w:val="00D0381B"/>
    <w:rsid w:val="00D059DE"/>
    <w:rsid w:val="00D05A0E"/>
    <w:rsid w:val="00D077C5"/>
    <w:rsid w:val="00D10CC5"/>
    <w:rsid w:val="00D12802"/>
    <w:rsid w:val="00D13608"/>
    <w:rsid w:val="00D13844"/>
    <w:rsid w:val="00D14A5A"/>
    <w:rsid w:val="00D14B72"/>
    <w:rsid w:val="00D178B5"/>
    <w:rsid w:val="00D218BC"/>
    <w:rsid w:val="00D25D59"/>
    <w:rsid w:val="00D26CD7"/>
    <w:rsid w:val="00D27156"/>
    <w:rsid w:val="00D30DB9"/>
    <w:rsid w:val="00D3299C"/>
    <w:rsid w:val="00D32BE3"/>
    <w:rsid w:val="00D4073C"/>
    <w:rsid w:val="00D41874"/>
    <w:rsid w:val="00D431CF"/>
    <w:rsid w:val="00D438BF"/>
    <w:rsid w:val="00D5118C"/>
    <w:rsid w:val="00D52190"/>
    <w:rsid w:val="00D546DA"/>
    <w:rsid w:val="00D5523C"/>
    <w:rsid w:val="00D558B2"/>
    <w:rsid w:val="00D5636F"/>
    <w:rsid w:val="00D56876"/>
    <w:rsid w:val="00D571DC"/>
    <w:rsid w:val="00D57967"/>
    <w:rsid w:val="00D60E7E"/>
    <w:rsid w:val="00D65AE8"/>
    <w:rsid w:val="00D66190"/>
    <w:rsid w:val="00D817B0"/>
    <w:rsid w:val="00D82A06"/>
    <w:rsid w:val="00D82F57"/>
    <w:rsid w:val="00D84C82"/>
    <w:rsid w:val="00D85A43"/>
    <w:rsid w:val="00D85C68"/>
    <w:rsid w:val="00D85FAC"/>
    <w:rsid w:val="00D91A72"/>
    <w:rsid w:val="00D924C7"/>
    <w:rsid w:val="00D94C99"/>
    <w:rsid w:val="00D95363"/>
    <w:rsid w:val="00D9578B"/>
    <w:rsid w:val="00D97C30"/>
    <w:rsid w:val="00DA0A82"/>
    <w:rsid w:val="00DA1E95"/>
    <w:rsid w:val="00DA4A66"/>
    <w:rsid w:val="00DA643B"/>
    <w:rsid w:val="00DB4939"/>
    <w:rsid w:val="00DB5C0B"/>
    <w:rsid w:val="00DB650B"/>
    <w:rsid w:val="00DC08C1"/>
    <w:rsid w:val="00DC4479"/>
    <w:rsid w:val="00DC52DC"/>
    <w:rsid w:val="00DD15F7"/>
    <w:rsid w:val="00DD1ED9"/>
    <w:rsid w:val="00DD79F6"/>
    <w:rsid w:val="00DE44D5"/>
    <w:rsid w:val="00DE5328"/>
    <w:rsid w:val="00DE5C4E"/>
    <w:rsid w:val="00DF0309"/>
    <w:rsid w:val="00DF3B3E"/>
    <w:rsid w:val="00E00562"/>
    <w:rsid w:val="00E01B11"/>
    <w:rsid w:val="00E06AD2"/>
    <w:rsid w:val="00E10FE3"/>
    <w:rsid w:val="00E12EF1"/>
    <w:rsid w:val="00E13897"/>
    <w:rsid w:val="00E17952"/>
    <w:rsid w:val="00E25AD7"/>
    <w:rsid w:val="00E2695C"/>
    <w:rsid w:val="00E271BF"/>
    <w:rsid w:val="00E339F0"/>
    <w:rsid w:val="00E420B2"/>
    <w:rsid w:val="00E439C3"/>
    <w:rsid w:val="00E471DA"/>
    <w:rsid w:val="00E54ED5"/>
    <w:rsid w:val="00E57C96"/>
    <w:rsid w:val="00E6070F"/>
    <w:rsid w:val="00E610B4"/>
    <w:rsid w:val="00E6142F"/>
    <w:rsid w:val="00E63F53"/>
    <w:rsid w:val="00E64D28"/>
    <w:rsid w:val="00E661FE"/>
    <w:rsid w:val="00E66B04"/>
    <w:rsid w:val="00E673EC"/>
    <w:rsid w:val="00E71593"/>
    <w:rsid w:val="00E71839"/>
    <w:rsid w:val="00E7408C"/>
    <w:rsid w:val="00E7421C"/>
    <w:rsid w:val="00E74F7F"/>
    <w:rsid w:val="00E75773"/>
    <w:rsid w:val="00E76329"/>
    <w:rsid w:val="00E77433"/>
    <w:rsid w:val="00E8354F"/>
    <w:rsid w:val="00E851E7"/>
    <w:rsid w:val="00E87734"/>
    <w:rsid w:val="00E916A7"/>
    <w:rsid w:val="00E92003"/>
    <w:rsid w:val="00E943A2"/>
    <w:rsid w:val="00E96534"/>
    <w:rsid w:val="00E97C68"/>
    <w:rsid w:val="00E97EDE"/>
    <w:rsid w:val="00EA020F"/>
    <w:rsid w:val="00EA598F"/>
    <w:rsid w:val="00EB4CE0"/>
    <w:rsid w:val="00EC0BC6"/>
    <w:rsid w:val="00EC2715"/>
    <w:rsid w:val="00EC408B"/>
    <w:rsid w:val="00EC6202"/>
    <w:rsid w:val="00EC77C1"/>
    <w:rsid w:val="00ED2A75"/>
    <w:rsid w:val="00ED3415"/>
    <w:rsid w:val="00ED675A"/>
    <w:rsid w:val="00ED6D50"/>
    <w:rsid w:val="00EE0DBE"/>
    <w:rsid w:val="00EF1B35"/>
    <w:rsid w:val="00EF39BE"/>
    <w:rsid w:val="00EF6FD2"/>
    <w:rsid w:val="00EF72A4"/>
    <w:rsid w:val="00EF7618"/>
    <w:rsid w:val="00F01008"/>
    <w:rsid w:val="00F02818"/>
    <w:rsid w:val="00F05B4E"/>
    <w:rsid w:val="00F1109D"/>
    <w:rsid w:val="00F1148F"/>
    <w:rsid w:val="00F11925"/>
    <w:rsid w:val="00F11D75"/>
    <w:rsid w:val="00F14408"/>
    <w:rsid w:val="00F14A29"/>
    <w:rsid w:val="00F14C96"/>
    <w:rsid w:val="00F20622"/>
    <w:rsid w:val="00F20DE2"/>
    <w:rsid w:val="00F24A2E"/>
    <w:rsid w:val="00F24B58"/>
    <w:rsid w:val="00F25BF9"/>
    <w:rsid w:val="00F2630A"/>
    <w:rsid w:val="00F30BDC"/>
    <w:rsid w:val="00F33082"/>
    <w:rsid w:val="00F335BA"/>
    <w:rsid w:val="00F35AEC"/>
    <w:rsid w:val="00F35D26"/>
    <w:rsid w:val="00F360C8"/>
    <w:rsid w:val="00F367C5"/>
    <w:rsid w:val="00F44A67"/>
    <w:rsid w:val="00F453B6"/>
    <w:rsid w:val="00F520D7"/>
    <w:rsid w:val="00F524C3"/>
    <w:rsid w:val="00F52BCD"/>
    <w:rsid w:val="00F53171"/>
    <w:rsid w:val="00F535FC"/>
    <w:rsid w:val="00F5386B"/>
    <w:rsid w:val="00F553C7"/>
    <w:rsid w:val="00F563F6"/>
    <w:rsid w:val="00F60AC6"/>
    <w:rsid w:val="00F61C2F"/>
    <w:rsid w:val="00F62989"/>
    <w:rsid w:val="00F62D44"/>
    <w:rsid w:val="00F644F4"/>
    <w:rsid w:val="00F64EC4"/>
    <w:rsid w:val="00F65385"/>
    <w:rsid w:val="00F712CC"/>
    <w:rsid w:val="00F71679"/>
    <w:rsid w:val="00F7296A"/>
    <w:rsid w:val="00F738E2"/>
    <w:rsid w:val="00F74C24"/>
    <w:rsid w:val="00F75198"/>
    <w:rsid w:val="00F777C2"/>
    <w:rsid w:val="00F77E05"/>
    <w:rsid w:val="00F810E3"/>
    <w:rsid w:val="00F824D3"/>
    <w:rsid w:val="00F848B0"/>
    <w:rsid w:val="00F9018B"/>
    <w:rsid w:val="00F90A35"/>
    <w:rsid w:val="00F9307B"/>
    <w:rsid w:val="00F9346F"/>
    <w:rsid w:val="00F93DD9"/>
    <w:rsid w:val="00F94C54"/>
    <w:rsid w:val="00F94D4A"/>
    <w:rsid w:val="00F956C9"/>
    <w:rsid w:val="00F97C8B"/>
    <w:rsid w:val="00FA0C22"/>
    <w:rsid w:val="00FA4E30"/>
    <w:rsid w:val="00FB24FF"/>
    <w:rsid w:val="00FC0656"/>
    <w:rsid w:val="00FC362B"/>
    <w:rsid w:val="00FC3BFE"/>
    <w:rsid w:val="00FC621E"/>
    <w:rsid w:val="00FC726F"/>
    <w:rsid w:val="00FD1BF0"/>
    <w:rsid w:val="00FD48E4"/>
    <w:rsid w:val="00FD76CB"/>
    <w:rsid w:val="00FF1AE4"/>
    <w:rsid w:val="00FF432B"/>
    <w:rsid w:val="00FF434E"/>
    <w:rsid w:val="00FF66E5"/>
    <w:rsid w:val="00FF786F"/>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14:docId w14:val="24E9C7C4"/>
  <w15:docId w15:val="{4216E6AD-6288-4A22-BC07-6AE639DED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ource Sans Pro" w:eastAsiaTheme="minorHAnsi" w:hAnsi="Source Sans Pro" w:cs="Arial"/>
        <w:color w:val="000000" w:themeColor="text1"/>
        <w:sz w:val="21"/>
        <w:szCs w:val="21"/>
        <w:lang w:val="de-DE" w:eastAsia="en-US" w:bidi="ar-SA"/>
      </w:rPr>
    </w:rPrDefault>
    <w:pPrDefault>
      <w:pPr>
        <w:spacing w:line="240" w:lineRule="atLeast"/>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locked="1" w:semiHidden="1" w:uiPriority="0" w:unhideWhenUsed="1"/>
    <w:lsdException w:name="footer" w:semiHidden="1" w:uiPriority="0" w:unhideWhenUsed="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lsdException w:name="toa heading" w:locked="1" w:semiHidden="1" w:unhideWhenUsed="1"/>
    <w:lsdException w:name="List" w:locked="1" w:semiHidden="1" w:unhideWhenUsed="1"/>
    <w:lsdException w:name="List Bullet" w:locked="1" w:semiHidden="1"/>
    <w:lsdException w:name="List Number" w:locked="1" w:semiHidden="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lsdException w:name="List Continue 4" w:locked="1" w:semiHidden="1"/>
    <w:lsdException w:name="List Continue 5" w:locked="1" w:semiHidden="1"/>
    <w:lsdException w:name="Message Header" w:locked="1" w:semiHidden="1"/>
    <w:lsdException w:name="Subtitle" w:locked="1" w:uiPriority="11" w:qFormat="1"/>
    <w:lsdException w:name="Salutation" w:locked="1" w:semiHidden="1" w:unhideWhenUsed="1"/>
    <w:lsdException w:name="Date" w:locked="1" w:semiHidden="1" w:unhideWhenUsed="1"/>
    <w:lsdException w:name="Body Text First Indent"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nhideWhenUsed="1"/>
    <w:lsdException w:name="FollowedHyperlink" w:semiHidden="1" w:unhideWhenUsed="1"/>
    <w:lsdException w:name="Strong" w:uiPriority="22"/>
    <w:lsdException w:name="Emphasis" w:uiPriority="20" w:qFormat="1"/>
    <w:lsdException w:name="Document Map" w:locked="1" w:semiHidden="1" w:unhideWhenUsed="1"/>
    <w:lsdException w:name="Plain Text"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locked="1"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locked="1" w:uiPriority="34" w:qFormat="1"/>
    <w:lsdException w:name="Quote" w:uiPriority="29" w:qFormat="1"/>
    <w:lsdException w:name="Intense Quote" w:locked="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uiPriority="19" w:qFormat="1"/>
    <w:lsdException w:name="Intense Emphasis" w:locked="1" w:uiPriority="21" w:qFormat="1"/>
    <w:lsdException w:name="Subtle Reference" w:locked="1" w:uiPriority="31" w:qFormat="1"/>
    <w:lsdException w:name="Intense Reference" w:locked="1" w:uiPriority="32" w:qFormat="1"/>
    <w:lsdException w:name="Book Title" w:locked="1" w:uiPriority="33" w:qFormat="1"/>
    <w:lsdException w:name="Bibliography" w:locked="1"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semiHidden/>
    <w:rsid w:val="00032DB0"/>
  </w:style>
  <w:style w:type="paragraph" w:styleId="berschrift1">
    <w:name w:val="heading 1"/>
    <w:basedOn w:val="Standard-EinstellungenLS"/>
    <w:next w:val="Textkrper"/>
    <w:link w:val="berschrift1Zchn"/>
    <w:uiPriority w:val="9"/>
    <w:qFormat/>
    <w:rsid w:val="00002AC8"/>
    <w:pPr>
      <w:keepNext/>
      <w:numPr>
        <w:numId w:val="6"/>
      </w:numPr>
      <w:suppressAutoHyphens/>
      <w:spacing w:before="480" w:after="240"/>
      <w:ind w:left="851" w:hanging="851"/>
      <w:outlineLvl w:val="0"/>
    </w:pPr>
    <w:rPr>
      <w:rFonts w:ascii="Source Sans Pro Semibold" w:eastAsiaTheme="majorEastAsia" w:hAnsi="Source Sans Pro Semibold" w:cstheme="majorBidi"/>
      <w:bCs/>
      <w:sz w:val="28"/>
      <w:szCs w:val="28"/>
    </w:rPr>
  </w:style>
  <w:style w:type="paragraph" w:styleId="berschrift2">
    <w:name w:val="heading 2"/>
    <w:basedOn w:val="Standard-EinstellungenLS"/>
    <w:next w:val="Textkrper"/>
    <w:link w:val="berschrift2Zchn"/>
    <w:uiPriority w:val="9"/>
    <w:qFormat/>
    <w:rsid w:val="00002AC8"/>
    <w:pPr>
      <w:keepNext/>
      <w:keepLines/>
      <w:numPr>
        <w:ilvl w:val="1"/>
        <w:numId w:val="6"/>
      </w:numPr>
      <w:suppressAutoHyphens/>
      <w:spacing w:before="480" w:after="240"/>
      <w:ind w:left="851" w:hanging="851"/>
      <w:outlineLvl w:val="1"/>
    </w:pPr>
    <w:rPr>
      <w:rFonts w:ascii="Source Sans Pro Semibold" w:eastAsiaTheme="majorEastAsia" w:hAnsi="Source Sans Pro Semibold" w:cstheme="majorBidi"/>
      <w:bCs/>
      <w:sz w:val="24"/>
      <w:szCs w:val="26"/>
    </w:rPr>
  </w:style>
  <w:style w:type="paragraph" w:styleId="berschrift3">
    <w:name w:val="heading 3"/>
    <w:basedOn w:val="Standard-EinstellungenLS"/>
    <w:next w:val="Textkrper"/>
    <w:link w:val="berschrift3Zchn"/>
    <w:uiPriority w:val="9"/>
    <w:qFormat/>
    <w:rsid w:val="00002AC8"/>
    <w:pPr>
      <w:keepNext/>
      <w:keepLines/>
      <w:numPr>
        <w:ilvl w:val="2"/>
        <w:numId w:val="6"/>
      </w:numPr>
      <w:suppressAutoHyphens/>
      <w:spacing w:before="480" w:after="240"/>
      <w:ind w:left="851" w:hanging="851"/>
      <w:outlineLvl w:val="2"/>
    </w:pPr>
    <w:rPr>
      <w:rFonts w:ascii="Source Sans Pro Semibold" w:eastAsiaTheme="majorEastAsia" w:hAnsi="Source Sans Pro Semibold" w:cstheme="majorBidi"/>
      <w:bCs/>
      <w:sz w:val="22"/>
    </w:rPr>
  </w:style>
  <w:style w:type="paragraph" w:styleId="berschrift4">
    <w:name w:val="heading 4"/>
    <w:basedOn w:val="Standard-EinstellungenLS"/>
    <w:next w:val="Textkrper"/>
    <w:link w:val="berschrift4Zchn"/>
    <w:uiPriority w:val="9"/>
    <w:qFormat/>
    <w:rsid w:val="00002AC8"/>
    <w:pPr>
      <w:keepNext/>
      <w:keepLines/>
      <w:numPr>
        <w:ilvl w:val="3"/>
        <w:numId w:val="6"/>
      </w:numPr>
      <w:suppressAutoHyphens/>
      <w:spacing w:before="480" w:after="240"/>
      <w:ind w:left="851" w:hanging="851"/>
      <w:outlineLvl w:val="3"/>
    </w:pPr>
    <w:rPr>
      <w:rFonts w:ascii="Source Sans Pro Semibold" w:eastAsiaTheme="majorEastAsia" w:hAnsi="Source Sans Pro Semibold" w:cstheme="majorBidi"/>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002AC8"/>
    <w:pPr>
      <w:jc w:val="both"/>
    </w:pPr>
  </w:style>
  <w:style w:type="character" w:customStyle="1" w:styleId="TextkrperZchn">
    <w:name w:val="Textkörper Zchn"/>
    <w:basedOn w:val="Absatz-Standardschriftart"/>
    <w:link w:val="Textkrper"/>
    <w:uiPriority w:val="99"/>
    <w:rsid w:val="00002AC8"/>
    <w:rPr>
      <w:rFonts w:eastAsia="Times New Roman" w:cs="Times New Roman"/>
      <w:szCs w:val="20"/>
      <w:lang w:eastAsia="de-DE"/>
    </w:rPr>
  </w:style>
  <w:style w:type="paragraph" w:customStyle="1" w:styleId="Einrckung0">
    <w:name w:val="Einrückung0"/>
    <w:basedOn w:val="Standard"/>
    <w:semiHidden/>
    <w:locked/>
    <w:rsid w:val="006B1F55"/>
    <w:pPr>
      <w:overflowPunct w:val="0"/>
      <w:autoSpaceDE w:val="0"/>
      <w:autoSpaceDN w:val="0"/>
      <w:adjustRightInd w:val="0"/>
      <w:textAlignment w:val="baseline"/>
    </w:pPr>
    <w:rPr>
      <w:rFonts w:eastAsia="Times New Roman" w:cs="Times New Roman"/>
      <w:szCs w:val="20"/>
      <w:lang w:eastAsia="de-DE"/>
    </w:rPr>
  </w:style>
  <w:style w:type="paragraph" w:customStyle="1" w:styleId="Einrckung1">
    <w:name w:val="Einrückung1"/>
    <w:basedOn w:val="Standard"/>
    <w:semiHidden/>
    <w:locked/>
    <w:rsid w:val="006B1F55"/>
    <w:pPr>
      <w:overflowPunct w:val="0"/>
      <w:autoSpaceDE w:val="0"/>
      <w:autoSpaceDN w:val="0"/>
      <w:adjustRightInd w:val="0"/>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6B1F55"/>
    <w:pPr>
      <w:overflowPunct w:val="0"/>
      <w:autoSpaceDE w:val="0"/>
      <w:autoSpaceDN w:val="0"/>
      <w:adjustRightInd w:val="0"/>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6B1F55"/>
    <w:pPr>
      <w:overflowPunct w:val="0"/>
      <w:autoSpaceDE w:val="0"/>
      <w:autoSpaceDN w:val="0"/>
      <w:adjustRightInd w:val="0"/>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6B1F55"/>
    <w:pPr>
      <w:overflowPunct w:val="0"/>
      <w:autoSpaceDE w:val="0"/>
      <w:autoSpaceDN w:val="0"/>
      <w:adjustRightInd w:val="0"/>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832D5D"/>
    <w:pPr>
      <w:tabs>
        <w:tab w:val="center" w:pos="4536"/>
        <w:tab w:val="right" w:pos="9072"/>
      </w:tabs>
      <w:overflowPunct w:val="0"/>
      <w:autoSpaceDE w:val="0"/>
      <w:autoSpaceDN w:val="0"/>
      <w:adjustRightInd w:val="0"/>
      <w:textAlignment w:val="baseline"/>
    </w:pPr>
    <w:rPr>
      <w:rFonts w:eastAsia="Times New Roman" w:cs="Times New Roman"/>
      <w:sz w:val="18"/>
      <w:szCs w:val="20"/>
      <w:lang w:eastAsia="de-DE"/>
    </w:rPr>
  </w:style>
  <w:style w:type="character" w:customStyle="1" w:styleId="FuzeileZchn">
    <w:name w:val="Fußzeile Zchn"/>
    <w:basedOn w:val="Absatz-Standardschriftart"/>
    <w:link w:val="Fuzeile"/>
    <w:semiHidden/>
    <w:rsid w:val="00832D5D"/>
    <w:rPr>
      <w:rFonts w:eastAsia="Times New Roman" w:cs="Times New Roman"/>
      <w:sz w:val="18"/>
      <w:szCs w:val="20"/>
      <w:lang w:eastAsia="de-DE"/>
    </w:rPr>
  </w:style>
  <w:style w:type="paragraph" w:styleId="Kopfzeile">
    <w:name w:val="header"/>
    <w:basedOn w:val="Standard"/>
    <w:link w:val="KopfzeileZchn"/>
    <w:semiHidden/>
    <w:locked/>
    <w:rsid w:val="006B1F55"/>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semiHidden/>
    <w:rsid w:val="006B1F55"/>
    <w:rPr>
      <w:rFonts w:eastAsia="Times New Roman" w:cs="Times New Roman"/>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832D5D"/>
    <w:rPr>
      <w:rFonts w:cs="Tahoma"/>
      <w:sz w:val="16"/>
      <w:szCs w:val="16"/>
    </w:rPr>
  </w:style>
  <w:style w:type="character" w:customStyle="1" w:styleId="SprechblasentextZchn">
    <w:name w:val="Sprechblasentext Zchn"/>
    <w:basedOn w:val="Absatz-Standardschriftart"/>
    <w:link w:val="Sprechblasentext"/>
    <w:uiPriority w:val="99"/>
    <w:semiHidden/>
    <w:rsid w:val="00832D5D"/>
    <w:rPr>
      <w:rFonts w:cs="Tahoma"/>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semiHidden/>
    <w:qFormat/>
    <w:rsid w:val="00002AC8"/>
    <w:rPr>
      <w:rFonts w:eastAsia="Times New Roman" w:cs="Times New Roman"/>
      <w:szCs w:val="20"/>
      <w:lang w:eastAsia="de-DE"/>
    </w:rPr>
  </w:style>
  <w:style w:type="paragraph" w:customStyle="1" w:styleId="LS-Kopfzeile-Linksbndig">
    <w:name w:val="LS-Kopfzeile-Linksbündig"/>
    <w:basedOn w:val="Standard-EinstellungenLS"/>
    <w:semiHidden/>
    <w:qFormat/>
    <w:rsid w:val="00E916A7"/>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832D5D"/>
    <w:rPr>
      <w:rFonts w:ascii="Source Sans Pro" w:hAnsi="Source Sans Pro"/>
      <w:color w:val="auto"/>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9405F1"/>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semiHidden/>
    <w:rsid w:val="00C37A2C"/>
  </w:style>
  <w:style w:type="character" w:customStyle="1" w:styleId="LS-Kopfzeilen-TitelZchn">
    <w:name w:val="LS-Kopfzeilen-Titel Zchn"/>
    <w:basedOn w:val="LS-KopfzeileUngeradeHochformatRechtsZchn"/>
    <w:link w:val="LS-Kopfzeilen-Titel"/>
    <w:semiHidden/>
    <w:rsid w:val="00F2630A"/>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semiHidden/>
    <w:qFormat/>
    <w:rsid w:val="009157FB"/>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semiHidden/>
    <w:rsid w:val="00F2630A"/>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002AC8"/>
    <w:rPr>
      <w:rFonts w:ascii="Source Sans Pro Semibold" w:eastAsiaTheme="majorEastAsia" w:hAnsi="Source Sans Pro Semibold" w:cstheme="majorBidi"/>
      <w:bCs/>
      <w:sz w:val="28"/>
      <w:szCs w:val="28"/>
      <w:lang w:eastAsia="de-DE"/>
    </w:rPr>
  </w:style>
  <w:style w:type="paragraph" w:styleId="Textkrper-Erstzeileneinzug">
    <w:name w:val="Body Text First Indent"/>
    <w:basedOn w:val="Standard-EinstellungenLS"/>
    <w:link w:val="Textkrper-ErstzeileneinzugZchn"/>
    <w:uiPriority w:val="99"/>
    <w:rsid w:val="00002AC8"/>
    <w:pPr>
      <w:ind w:firstLine="301"/>
      <w:jc w:val="both"/>
    </w:pPr>
    <w:rPr>
      <w:rFonts w:eastAsiaTheme="minorHAnsi" w:cs="Arial"/>
      <w:szCs w:val="24"/>
      <w:lang w:eastAsia="en-US"/>
    </w:rPr>
  </w:style>
  <w:style w:type="character" w:customStyle="1" w:styleId="Textkrper-ErstzeileneinzugZchn">
    <w:name w:val="Textkörper-Erstzeileneinzug Zchn"/>
    <w:basedOn w:val="TextkrperZchn"/>
    <w:link w:val="Textkrper-Erstzeileneinzug"/>
    <w:uiPriority w:val="99"/>
    <w:rsid w:val="00002AC8"/>
    <w:rPr>
      <w:rFonts w:eastAsia="Times New Roman" w:cs="Times New Roman"/>
      <w:szCs w:val="24"/>
      <w:lang w:eastAsia="de-DE"/>
    </w:rPr>
  </w:style>
  <w:style w:type="character" w:customStyle="1" w:styleId="berschrift4Zchn">
    <w:name w:val="Überschrift 4 Zchn"/>
    <w:basedOn w:val="Absatz-Standardschriftart"/>
    <w:link w:val="berschrift4"/>
    <w:uiPriority w:val="9"/>
    <w:rsid w:val="00002AC8"/>
    <w:rPr>
      <w:rFonts w:ascii="Source Sans Pro Semibold" w:eastAsiaTheme="majorEastAsia" w:hAnsi="Source Sans Pro Semibold" w:cstheme="majorBidi"/>
      <w:bCs/>
      <w:iCs/>
      <w:sz w:val="20"/>
      <w:szCs w:val="20"/>
      <w:lang w:eastAsia="de-DE"/>
    </w:rPr>
  </w:style>
  <w:style w:type="character" w:customStyle="1" w:styleId="berschrift2Zchn">
    <w:name w:val="Überschrift 2 Zchn"/>
    <w:basedOn w:val="Absatz-Standardschriftart"/>
    <w:link w:val="berschrift2"/>
    <w:uiPriority w:val="9"/>
    <w:rsid w:val="00002AC8"/>
    <w:rPr>
      <w:rFonts w:ascii="Source Sans Pro Semibold" w:eastAsiaTheme="majorEastAsia" w:hAnsi="Source Sans Pro Semibold" w:cstheme="majorBidi"/>
      <w:bCs/>
      <w:sz w:val="24"/>
      <w:szCs w:val="26"/>
      <w:lang w:eastAsia="de-DE"/>
    </w:rPr>
  </w:style>
  <w:style w:type="paragraph" w:customStyle="1" w:styleId="NummerierungAnfang">
    <w:name w:val="Nummerierung Anfang"/>
    <w:basedOn w:val="Standard-EinstellungenLS"/>
    <w:next w:val="NummerierungFortsetzung"/>
    <w:semiHidden/>
    <w:locked/>
    <w:rsid w:val="00002AC8"/>
    <w:pPr>
      <w:numPr>
        <w:numId w:val="3"/>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120" w:after="100"/>
      <w:ind w:left="714" w:right="113" w:hanging="357"/>
      <w:jc w:val="both"/>
    </w:pPr>
  </w:style>
  <w:style w:type="character" w:customStyle="1" w:styleId="berschrift3Zchn">
    <w:name w:val="Überschrift 3 Zchn"/>
    <w:basedOn w:val="Absatz-Standardschriftart"/>
    <w:link w:val="berschrift3"/>
    <w:uiPriority w:val="9"/>
    <w:rsid w:val="00002AC8"/>
    <w:rPr>
      <w:rFonts w:ascii="Source Sans Pro Semibold" w:eastAsiaTheme="majorEastAsia" w:hAnsi="Source Sans Pro Semibold" w:cstheme="majorBidi"/>
      <w:bCs/>
      <w:sz w:val="22"/>
      <w:szCs w:val="20"/>
      <w:lang w:eastAsia="de-DE"/>
    </w:rPr>
  </w:style>
  <w:style w:type="paragraph" w:customStyle="1" w:styleId="AufzhlungAnfang">
    <w:name w:val="Aufzählung Anfang"/>
    <w:basedOn w:val="Standard-EinstellungenLS"/>
    <w:next w:val="AufzhlungFortsetzung"/>
    <w:semiHidden/>
    <w:qFormat/>
    <w:locked/>
    <w:rsid w:val="006B1F55"/>
    <w:pPr>
      <w:numPr>
        <w:numId w:val="1"/>
      </w:numPr>
      <w:spacing w:before="260" w:after="100"/>
      <w:ind w:left="567" w:hanging="454"/>
      <w:jc w:val="both"/>
    </w:pPr>
  </w:style>
  <w:style w:type="paragraph" w:customStyle="1" w:styleId="AufzhlungFortsetzung">
    <w:name w:val="Aufzählung Fortsetzung"/>
    <w:basedOn w:val="AufzhlungAnfang"/>
    <w:semiHidden/>
    <w:locked/>
    <w:rsid w:val="006B1F55"/>
    <w:pPr>
      <w:numPr>
        <w:numId w:val="2"/>
      </w:numPr>
      <w:spacing w:before="140"/>
      <w:ind w:left="567" w:hanging="454"/>
    </w:pPr>
  </w:style>
  <w:style w:type="paragraph" w:customStyle="1" w:styleId="AufzhlungEnde">
    <w:name w:val="Aufzählung Ende"/>
    <w:basedOn w:val="AufzhlungAnfang"/>
    <w:next w:val="Textkrper"/>
    <w:semiHidden/>
    <w:locked/>
    <w:rsid w:val="006B1F55"/>
    <w:pPr>
      <w:spacing w:before="140" w:after="300"/>
    </w:pPr>
  </w:style>
  <w:style w:type="paragraph" w:customStyle="1" w:styleId="NummerierungFortsetzung">
    <w:name w:val="Nummerierung Fortsetzung"/>
    <w:basedOn w:val="NummerierungAnfang"/>
    <w:semiHidden/>
    <w:locked/>
    <w:rsid w:val="00002AC8"/>
    <w:pPr>
      <w:spacing w:before="140"/>
    </w:pPr>
  </w:style>
  <w:style w:type="paragraph" w:customStyle="1" w:styleId="NummerierungEnde">
    <w:name w:val="Nummerierung Ende"/>
    <w:basedOn w:val="NummerierungFortsetzung"/>
    <w:next w:val="Textkrper"/>
    <w:semiHidden/>
    <w:locked/>
    <w:rsid w:val="00002AC8"/>
    <w:pPr>
      <w:spacing w:after="300"/>
    </w:pPr>
  </w:style>
  <w:style w:type="table" w:styleId="Tabellenraster">
    <w:name w:val="Table Grid"/>
    <w:basedOn w:val="NormaleTabelle"/>
    <w:uiPriority w:val="59"/>
    <w:rsid w:val="00527D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rsid w:val="00002AC8"/>
    <w:pPr>
      <w:jc w:val="center"/>
    </w:pPr>
    <w:rPr>
      <w:rFonts w:ascii="Source Sans Pro Semibold" w:hAnsi="Source Sans Pro Semibold"/>
      <w:b/>
    </w:rPr>
  </w:style>
  <w:style w:type="paragraph" w:customStyle="1" w:styleId="TabelleLinks">
    <w:name w:val="Tabelle Links"/>
    <w:basedOn w:val="TabellenkopfLS"/>
    <w:rsid w:val="00002AC8"/>
    <w:pPr>
      <w:jc w:val="left"/>
    </w:pPr>
    <w:rPr>
      <w:rFonts w:ascii="Source Sans Pro" w:hAnsi="Source Sans Pro"/>
      <w:b w:val="0"/>
      <w:sz w:val="18"/>
    </w:rPr>
  </w:style>
  <w:style w:type="paragraph" w:customStyle="1" w:styleId="Tabellezentriert">
    <w:name w:val="Tabelle zentriert"/>
    <w:basedOn w:val="TabelleLinks"/>
    <w:rsid w:val="00002AC8"/>
    <w:pPr>
      <w:jc w:val="center"/>
    </w:pPr>
  </w:style>
  <w:style w:type="paragraph" w:customStyle="1" w:styleId="TabelleAufzhlung">
    <w:name w:val="Tabelle Aufzählung"/>
    <w:basedOn w:val="TabelleLinks"/>
    <w:rsid w:val="00002AC8"/>
    <w:pPr>
      <w:numPr>
        <w:numId w:val="4"/>
      </w:numPr>
      <w:ind w:left="488" w:hanging="244"/>
    </w:pPr>
  </w:style>
  <w:style w:type="paragraph" w:customStyle="1" w:styleId="TabelleNummerierung">
    <w:name w:val="Tabelle Nummerierung"/>
    <w:basedOn w:val="TabelleAufzhlung"/>
    <w:rsid w:val="00002AC8"/>
    <w:pPr>
      <w:numPr>
        <w:numId w:val="5"/>
      </w:numPr>
      <w:tabs>
        <w:tab w:val="left" w:pos="510"/>
      </w:tabs>
      <w:ind w:left="568" w:hanging="284"/>
    </w:pPr>
    <w:rPr>
      <w:sz w:val="21"/>
    </w:rPr>
  </w:style>
  <w:style w:type="table" w:customStyle="1" w:styleId="Kalender1">
    <w:name w:val="Kalender 1"/>
    <w:basedOn w:val="NormaleTabelle"/>
    <w:uiPriority w:val="99"/>
    <w:qFormat/>
    <w:rsid w:val="004C68D7"/>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832D5D"/>
    <w:pPr>
      <w:spacing w:before="120" w:after="60" w:line="220" w:lineRule="exact"/>
      <w:ind w:left="85" w:hanging="85"/>
    </w:pPr>
    <w:rPr>
      <w:sz w:val="14"/>
    </w:rPr>
  </w:style>
  <w:style w:type="character" w:customStyle="1" w:styleId="FunotentextZchn">
    <w:name w:val="Fußnotentext Zchn"/>
    <w:basedOn w:val="Absatz-Standardschriftart"/>
    <w:link w:val="Funotentext"/>
    <w:uiPriority w:val="99"/>
    <w:rsid w:val="00832D5D"/>
    <w:rPr>
      <w:rFonts w:eastAsia="Times New Roman" w:cs="Times New Roman"/>
      <w:sz w:val="14"/>
      <w:szCs w:val="20"/>
      <w:lang w:eastAsia="de-DE"/>
    </w:rPr>
  </w:style>
  <w:style w:type="character" w:styleId="Funotenzeichen">
    <w:name w:val="footnote reference"/>
    <w:basedOn w:val="Absatz-Standardschriftart"/>
    <w:uiPriority w:val="99"/>
    <w:semiHidden/>
    <w:rsid w:val="00832D5D"/>
    <w:rPr>
      <w:rFonts w:ascii="Source Sans Pro" w:hAnsi="Source Sans Pro"/>
      <w:color w:val="000000" w:themeColor="text1"/>
      <w:vertAlign w:val="superscript"/>
    </w:rPr>
  </w:style>
  <w:style w:type="character" w:styleId="Fett">
    <w:name w:val="Strong"/>
    <w:uiPriority w:val="22"/>
    <w:rsid w:val="005B0D3F"/>
    <w:rPr>
      <w:b/>
      <w:bCs/>
      <w:color w:val="000000" w:themeColor="text1"/>
    </w:rPr>
  </w:style>
  <w:style w:type="character" w:styleId="Hervorhebung">
    <w:name w:val="Emphasis"/>
    <w:basedOn w:val="Absatz-Standardschriftart"/>
    <w:uiPriority w:val="20"/>
    <w:semiHidden/>
    <w:qFormat/>
    <w:rsid w:val="001B10D2"/>
    <w:rPr>
      <w:i/>
      <w:iCs/>
    </w:rPr>
  </w:style>
  <w:style w:type="paragraph" w:customStyle="1" w:styleId="TextkrperGrauhinterlegt">
    <w:name w:val="Textkörper Grau hinterlegt"/>
    <w:basedOn w:val="Standard-EinstellungenLS"/>
    <w:next w:val="Textkrper"/>
    <w:qFormat/>
    <w:rsid w:val="00002AC8"/>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40" w:after="240"/>
      <w:ind w:left="113" w:right="113"/>
      <w:jc w:val="both"/>
    </w:pPr>
  </w:style>
  <w:style w:type="paragraph" w:styleId="Zitat">
    <w:name w:val="Quote"/>
    <w:next w:val="Textkrper"/>
    <w:link w:val="ZitatZchn"/>
    <w:uiPriority w:val="29"/>
    <w:qFormat/>
    <w:rsid w:val="00002AC8"/>
    <w:pPr>
      <w:spacing w:before="295" w:after="295"/>
      <w:ind w:left="113" w:right="113"/>
      <w:jc w:val="center"/>
    </w:pPr>
    <w:rPr>
      <w:i/>
      <w:iCs/>
    </w:rPr>
  </w:style>
  <w:style w:type="character" w:customStyle="1" w:styleId="ZitatZchn">
    <w:name w:val="Zitat Zchn"/>
    <w:basedOn w:val="Absatz-Standardschriftart"/>
    <w:link w:val="Zitat"/>
    <w:uiPriority w:val="29"/>
    <w:rsid w:val="00002AC8"/>
    <w:rPr>
      <w:i/>
      <w:iCs/>
    </w:rPr>
  </w:style>
  <w:style w:type="paragraph" w:customStyle="1" w:styleId="Marginalie">
    <w:name w:val="Marginalie"/>
    <w:next w:val="Textkrper"/>
    <w:rsid w:val="001C30A4"/>
    <w:pPr>
      <w:framePr w:w="1985" w:hSpace="170" w:wrap="around" w:vAnchor="text" w:hAnchor="page" w:xAlign="outside" w:y="1"/>
      <w:jc w:val="both"/>
    </w:pPr>
    <w:rPr>
      <w:rFonts w:eastAsia="Times New Roman" w:cs="Times New Roman"/>
      <w:sz w:val="16"/>
      <w:szCs w:val="20"/>
    </w:rPr>
  </w:style>
  <w:style w:type="paragraph" w:customStyle="1" w:styleId="MarginalieGrauhinterlegt">
    <w:name w:val="Marginalie Grau hinterlegt"/>
    <w:basedOn w:val="Marginalie"/>
    <w:next w:val="Textkrper"/>
    <w:rsid w:val="00A265E9"/>
    <w:pPr>
      <w:framePr w:wrap="around"/>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D9D9D9" w:themeFill="background1" w:themeFillShade="D9"/>
      <w:ind w:left="57" w:right="57"/>
    </w:pPr>
  </w:style>
  <w:style w:type="paragraph" w:customStyle="1" w:styleId="NL-DeckblattFett">
    <w:name w:val="NL-Deckblatt Fett"/>
    <w:rsid w:val="001C30A4"/>
    <w:rPr>
      <w:rFonts w:ascii="Source Sans Pro Semibold" w:hAnsi="Source Sans Pro Semibold"/>
      <w:b/>
      <w:sz w:val="44"/>
    </w:rPr>
  </w:style>
  <w:style w:type="paragraph" w:customStyle="1" w:styleId="NL-Deckblatt">
    <w:name w:val="NL-Deckblatt"/>
    <w:basedOn w:val="NL-DeckblattFett"/>
    <w:rsid w:val="001C30A4"/>
    <w:rPr>
      <w:rFonts w:ascii="Source Sans Pro" w:hAnsi="Source Sans Pro"/>
      <w:b w:val="0"/>
    </w:rPr>
  </w:style>
  <w:style w:type="paragraph" w:customStyle="1" w:styleId="LS-ImpressumFett">
    <w:name w:val="LS-Impressum Fett"/>
    <w:semiHidden/>
    <w:rsid w:val="001C30A4"/>
    <w:rPr>
      <w:rFonts w:ascii="Source Sans Pro Semibold" w:hAnsi="Source Sans Pro Semibold"/>
      <w:sz w:val="32"/>
    </w:rPr>
  </w:style>
  <w:style w:type="paragraph" w:customStyle="1" w:styleId="NL-Impressum">
    <w:name w:val="NL-Impressum"/>
    <w:rsid w:val="001C30A4"/>
  </w:style>
  <w:style w:type="paragraph" w:customStyle="1" w:styleId="LS-ImpressumBlocksatz">
    <w:name w:val="LS-Impressum Blocksatz"/>
    <w:semiHidden/>
    <w:rsid w:val="001C30A4"/>
    <w:pPr>
      <w:jc w:val="both"/>
    </w:pPr>
    <w:rPr>
      <w:lang w:eastAsia="de-DE"/>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002AC8"/>
    <w:pPr>
      <w:tabs>
        <w:tab w:val="left" w:pos="1134"/>
        <w:tab w:val="right" w:leader="dot" w:pos="9628"/>
      </w:tabs>
      <w:spacing w:after="100"/>
      <w:ind w:left="851" w:right="567" w:hanging="851"/>
    </w:pPr>
  </w:style>
  <w:style w:type="paragraph" w:styleId="Verzeichnis1">
    <w:name w:val="toc 1"/>
    <w:next w:val="Standard"/>
    <w:uiPriority w:val="39"/>
    <w:rsid w:val="00002AC8"/>
    <w:pPr>
      <w:tabs>
        <w:tab w:val="right" w:pos="1134"/>
        <w:tab w:val="right" w:leader="dot" w:pos="9628"/>
      </w:tabs>
      <w:spacing w:before="160" w:after="160"/>
      <w:ind w:left="851" w:right="567" w:hanging="851"/>
    </w:pPr>
    <w:rPr>
      <w:rFonts w:ascii="Source Sans Pro Semibold" w:hAnsi="Source Sans Pro Semibold"/>
    </w:rPr>
  </w:style>
  <w:style w:type="paragraph" w:styleId="Verzeichnis3">
    <w:name w:val="toc 3"/>
    <w:next w:val="Standard"/>
    <w:uiPriority w:val="39"/>
    <w:rsid w:val="00002AC8"/>
    <w:pPr>
      <w:spacing w:after="100"/>
      <w:ind w:left="851" w:right="567" w:hanging="851"/>
      <w:contextualSpacing/>
    </w:pPr>
  </w:style>
  <w:style w:type="paragraph" w:styleId="Verzeichnis4">
    <w:name w:val="toc 4"/>
    <w:next w:val="Standard"/>
    <w:uiPriority w:val="39"/>
    <w:rsid w:val="00002AC8"/>
    <w:pPr>
      <w:tabs>
        <w:tab w:val="left" w:pos="1760"/>
        <w:tab w:val="right" w:leader="dot" w:pos="9628"/>
      </w:tabs>
      <w:spacing w:after="100"/>
      <w:ind w:left="851" w:right="567" w:hanging="851"/>
      <w:contextualSpacing/>
    </w:pPr>
  </w:style>
  <w:style w:type="character" w:styleId="Hyperlink">
    <w:name w:val="Hyperlink"/>
    <w:basedOn w:val="Absatz-Standardschriftart"/>
    <w:uiPriority w:val="99"/>
    <w:rsid w:val="00832D5D"/>
    <w:rPr>
      <w:color w:val="4F81BD" w:themeColor="accent1"/>
      <w:u w:val="single"/>
    </w:rPr>
  </w:style>
  <w:style w:type="paragraph" w:customStyle="1" w:styleId="LS-Inhaltsverzeichnisberschrift">
    <w:name w:val="LS-Inhaltsverzeichnis Überschrift"/>
    <w:semiHidden/>
    <w:rsid w:val="001C30A4"/>
    <w:pPr>
      <w:tabs>
        <w:tab w:val="left" w:pos="1320"/>
        <w:tab w:val="right" w:leader="dot" w:pos="9628"/>
      </w:tabs>
      <w:spacing w:after="480"/>
    </w:pPr>
    <w:rPr>
      <w:rFonts w:ascii="Source Sans Pro Semibold" w:hAnsi="Source Sans Pro Semibold"/>
      <w:noProof/>
      <w:sz w:val="28"/>
    </w:rPr>
  </w:style>
  <w:style w:type="paragraph" w:styleId="Beschriftung">
    <w:name w:val="caption"/>
    <w:next w:val="Textkrper"/>
    <w:uiPriority w:val="35"/>
    <w:qFormat/>
    <w:rsid w:val="006B1F55"/>
    <w:pPr>
      <w:spacing w:after="200"/>
    </w:pPr>
    <w:rPr>
      <w:rFonts w:eastAsia="Times New Roman" w:cs="Times New Roman"/>
      <w:bCs/>
      <w:szCs w:val="18"/>
      <w:lang w:eastAsia="de-DE"/>
    </w:rPr>
  </w:style>
  <w:style w:type="paragraph" w:customStyle="1" w:styleId="TextkrperLinksbndig">
    <w:name w:val="Textkörper Linksbündig"/>
    <w:basedOn w:val="Textkrper"/>
    <w:rsid w:val="00002AC8"/>
    <w:pPr>
      <w:jc w:val="left"/>
    </w:pPr>
  </w:style>
  <w:style w:type="paragraph" w:customStyle="1" w:styleId="TabelleNummerierungalt">
    <w:name w:val="Tabelle Nummerierung alt"/>
    <w:semiHidden/>
    <w:locked/>
    <w:rsid w:val="00002AC8"/>
    <w:pPr>
      <w:numPr>
        <w:numId w:val="8"/>
      </w:numPr>
    </w:pPr>
    <w:rPr>
      <w:rFonts w:eastAsia="Times New Roman" w:cs="Times New Roman"/>
      <w:sz w:val="20"/>
      <w:szCs w:val="20"/>
      <w:lang w:eastAsia="de-DE"/>
    </w:rPr>
  </w:style>
  <w:style w:type="character" w:customStyle="1" w:styleId="NL-Kopfzeilen-TitelZchn">
    <w:name w:val="NL-Kopfzeilen-Titel Zchn"/>
    <w:basedOn w:val="Absatz-Standardschriftart"/>
    <w:link w:val="NL-Kopfzeilen-Titel"/>
    <w:rsid w:val="00832D5D"/>
    <w:rPr>
      <w:rFonts w:eastAsia="Times New Roman" w:cs="Times New Roman"/>
      <w:szCs w:val="20"/>
    </w:rPr>
  </w:style>
  <w:style w:type="paragraph" w:customStyle="1" w:styleId="NL-Kopfzeilen-Titel">
    <w:name w:val="NL-Kopfzeilen-Titel"/>
    <w:link w:val="NL-Kopfzeilen-TitelZchn"/>
    <w:rsid w:val="00832D5D"/>
    <w:rPr>
      <w:rFonts w:eastAsia="Times New Roman" w:cs="Times New Roman"/>
      <w:szCs w:val="20"/>
    </w:rPr>
  </w:style>
  <w:style w:type="paragraph" w:customStyle="1" w:styleId="NL-FuzeileUngerade">
    <w:name w:val="NL-Fußzeile Ungerade"/>
    <w:rsid w:val="00832D5D"/>
    <w:pPr>
      <w:spacing w:line="320" w:lineRule="atLeast"/>
      <w:jc w:val="right"/>
    </w:pPr>
    <w:rPr>
      <w:rFonts w:eastAsia="Times New Roman" w:cs="Times New Roman"/>
      <w:sz w:val="28"/>
      <w:szCs w:val="20"/>
      <w:lang w:eastAsia="de-DE"/>
    </w:rPr>
  </w:style>
  <w:style w:type="paragraph" w:customStyle="1" w:styleId="NL-FuzeileGerade">
    <w:name w:val="NL-Fußzeile Gerade"/>
    <w:basedOn w:val="LS-KopfzeileUngeradeHochformatRechts"/>
    <w:rsid w:val="00832D5D"/>
    <w:rPr>
      <w:color w:val="000000" w:themeColor="text1"/>
      <w:sz w:val="28"/>
    </w:rPr>
  </w:style>
  <w:style w:type="paragraph" w:customStyle="1" w:styleId="AufzhlungGrauhinterlegt">
    <w:name w:val="Aufzählung Grau hinterlegt"/>
    <w:basedOn w:val="AufzhlungAnfang"/>
    <w:rsid w:val="006B1F55"/>
    <w:pPr>
      <w:pBdr>
        <w:top w:val="single" w:sz="4" w:space="6" w:color="D9D9D9" w:themeColor="background1" w:themeShade="D9"/>
        <w:left w:val="single" w:sz="4" w:space="4" w:color="D9D9D9" w:themeColor="background1" w:themeShade="D9"/>
        <w:bottom w:val="single" w:sz="4" w:space="8" w:color="D9D9D9" w:themeColor="background1" w:themeShade="D9"/>
        <w:right w:val="single" w:sz="4" w:space="4" w:color="D9D9D9" w:themeColor="background1" w:themeShade="D9"/>
      </w:pBdr>
      <w:shd w:val="clear" w:color="auto" w:fill="D9D9D9" w:themeFill="background1" w:themeFillShade="D9"/>
      <w:spacing w:before="120"/>
      <w:ind w:right="113"/>
    </w:pPr>
  </w:style>
  <w:style w:type="paragraph" w:customStyle="1" w:styleId="Nummerierung">
    <w:name w:val="Nummerierung"/>
    <w:basedOn w:val="NummerierungGrauhinterlegt"/>
    <w:rsid w:val="00002AC8"/>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pPr>
  </w:style>
  <w:style w:type="paragraph" w:customStyle="1" w:styleId="NummerierungGrauhinterlegt">
    <w:name w:val="Nummerierung Grau hinterlegt"/>
    <w:basedOn w:val="NummerierungAnfang"/>
    <w:rsid w:val="00002AC8"/>
    <w:pPr>
      <w:pBdr>
        <w:top w:val="single" w:sz="4" w:space="6" w:color="D9D9D9" w:themeColor="background1" w:themeShade="D9"/>
        <w:left w:val="single" w:sz="4" w:space="4" w:color="D9D9D9" w:themeColor="background1" w:themeShade="D9"/>
        <w:bottom w:val="single" w:sz="4" w:space="8" w:color="D9D9D9" w:themeColor="background1" w:themeShade="D9"/>
        <w:right w:val="single" w:sz="4" w:space="4" w:color="D9D9D9" w:themeColor="background1" w:themeShade="D9"/>
      </w:pBdr>
      <w:shd w:val="clear" w:color="auto" w:fill="D9D9D9" w:themeFill="background1" w:themeFillShade="D9"/>
      <w:ind w:left="567" w:hanging="454"/>
    </w:pPr>
  </w:style>
  <w:style w:type="paragraph" w:customStyle="1" w:styleId="Aufzhlung">
    <w:name w:val="Aufzählung"/>
    <w:basedOn w:val="AufzhlungGrauhinterlegt"/>
    <w:rsid w:val="006B1F55"/>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auto"/>
    </w:pPr>
  </w:style>
  <w:style w:type="paragraph" w:customStyle="1" w:styleId="TabelleNumerierung">
    <w:name w:val="Tabelle Numerierung"/>
    <w:basedOn w:val="TabelleAufzhlung"/>
    <w:locked/>
    <w:rsid w:val="00002AC8"/>
    <w:pPr>
      <w:numPr>
        <w:numId w:val="0"/>
      </w:numPr>
      <w:ind w:left="568" w:hanging="284"/>
    </w:pPr>
    <w:rPr>
      <w:sz w:val="21"/>
    </w:rPr>
  </w:style>
  <w:style w:type="paragraph" w:customStyle="1" w:styleId="TabelleLinks6PT">
    <w:name w:val="Tabelle Links 6PT"/>
    <w:basedOn w:val="TabelleLinks"/>
    <w:rsid w:val="00002AC8"/>
    <w:rPr>
      <w:rFonts w:eastAsiaTheme="majorEastAsia"/>
      <w:sz w:val="12"/>
    </w:rPr>
  </w:style>
  <w:style w:type="paragraph" w:customStyle="1" w:styleId="TabellenkopfLSLinksbndig">
    <w:name w:val="Tabellenkopf LS Linksbündig"/>
    <w:basedOn w:val="TabellenkopfLS"/>
    <w:rsid w:val="00002AC8"/>
    <w:pPr>
      <w:jc w:val="left"/>
    </w:pPr>
  </w:style>
  <w:style w:type="paragraph" w:customStyle="1" w:styleId="NL-MarginalieLernmaterialien">
    <w:name w:val="NL-Marginalie Lernmaterialien"/>
    <w:basedOn w:val="Marginalie"/>
    <w:semiHidden/>
    <w:rsid w:val="001C30A4"/>
    <w:pPr>
      <w:framePr w:w="2098" w:wrap="around" w:xAlign="right" w:y="12"/>
    </w:pPr>
    <w:rPr>
      <w:rFonts w:eastAsiaTheme="majorEastAsia"/>
      <w:lang w:eastAsia="de-DE"/>
    </w:rPr>
  </w:style>
  <w:style w:type="paragraph" w:customStyle="1" w:styleId="NL-MarginalieLernmaterialienGrauhinterlegt">
    <w:name w:val="NL-Marginalie Lernmaterialien Grau hinterlegt"/>
    <w:basedOn w:val="NL-MarginalieLernmaterialien"/>
    <w:semiHidden/>
    <w:rsid w:val="001C30A4"/>
    <w:pPr>
      <w:framePr w:w="1939" w:wrap="around"/>
      <w:pBdr>
        <w:top w:val="single" w:sz="4" w:space="3" w:color="D9D9D9" w:themeColor="background1" w:themeShade="D9"/>
        <w:left w:val="single" w:sz="4" w:space="2" w:color="D9D9D9" w:themeColor="background1" w:themeShade="D9"/>
        <w:bottom w:val="single" w:sz="4" w:space="3" w:color="D9D9D9" w:themeColor="background1" w:themeShade="D9"/>
        <w:right w:val="single" w:sz="4" w:space="2" w:color="D9D9D9" w:themeColor="background1" w:themeShade="D9"/>
      </w:pBdr>
      <w:shd w:val="clear" w:color="auto" w:fill="D9D9D9" w:themeFill="background1" w:themeFillShade="D9"/>
    </w:pPr>
  </w:style>
  <w:style w:type="paragraph" w:customStyle="1" w:styleId="TabelleLinks8PT">
    <w:name w:val="Tabelle Links 8PT"/>
    <w:basedOn w:val="Textkrper"/>
    <w:rsid w:val="00002AC8"/>
    <w:pPr>
      <w:jc w:val="left"/>
    </w:pPr>
    <w:rPr>
      <w:sz w:val="16"/>
    </w:rPr>
  </w:style>
  <w:style w:type="paragraph" w:customStyle="1" w:styleId="ZeilefrBilder">
    <w:name w:val="Zeile für Bilder"/>
    <w:next w:val="Textkrper"/>
    <w:rsid w:val="00002AC8"/>
    <w:pPr>
      <w:spacing w:before="120" w:after="120" w:line="240" w:lineRule="auto"/>
    </w:pPr>
    <w:rPr>
      <w:szCs w:val="24"/>
      <w:lang w:eastAsia="de-DE"/>
    </w:rPr>
  </w:style>
  <w:style w:type="paragraph" w:customStyle="1" w:styleId="TabelleRechtsbndig">
    <w:name w:val="Tabelle Rechtsbündig"/>
    <w:basedOn w:val="TabelleLinks"/>
    <w:next w:val="TabelleLinks"/>
    <w:rsid w:val="00002AC8"/>
    <w:pPr>
      <w:jc w:val="right"/>
    </w:pPr>
  </w:style>
  <w:style w:type="paragraph" w:styleId="KeinLeerraum">
    <w:name w:val="No Spacing"/>
    <w:uiPriority w:val="1"/>
    <w:semiHidden/>
    <w:qFormat/>
    <w:locked/>
    <w:rsid w:val="006B1F55"/>
    <w:pPr>
      <w:spacing w:line="240" w:lineRule="auto"/>
    </w:pPr>
  </w:style>
  <w:style w:type="character" w:styleId="BesuchterLink">
    <w:name w:val="FollowedHyperlink"/>
    <w:basedOn w:val="Absatz-Standardschriftart"/>
    <w:uiPriority w:val="99"/>
    <w:semiHidden/>
    <w:rsid w:val="00832D5D"/>
    <w:rPr>
      <w:color w:val="000000" w:themeColor="text1"/>
      <w:u w:val="single"/>
    </w:rPr>
  </w:style>
  <w:style w:type="paragraph" w:styleId="Dokumentstruktur">
    <w:name w:val="Document Map"/>
    <w:basedOn w:val="Standard"/>
    <w:link w:val="DokumentstrukturZchn"/>
    <w:uiPriority w:val="99"/>
    <w:semiHidden/>
    <w:locked/>
    <w:rsid w:val="006B1F55"/>
    <w:pPr>
      <w:spacing w:line="240" w:lineRule="auto"/>
    </w:pPr>
    <w:rPr>
      <w:rFonts w:cs="Tahoma"/>
      <w:sz w:val="18"/>
      <w:szCs w:val="16"/>
    </w:rPr>
  </w:style>
  <w:style w:type="character" w:customStyle="1" w:styleId="DokumentstrukturZchn">
    <w:name w:val="Dokumentstruktur Zchn"/>
    <w:basedOn w:val="Absatz-Standardschriftart"/>
    <w:link w:val="Dokumentstruktur"/>
    <w:uiPriority w:val="99"/>
    <w:semiHidden/>
    <w:rsid w:val="006B1F55"/>
    <w:rPr>
      <w:rFonts w:cs="Tahoma"/>
      <w:sz w:val="18"/>
      <w:szCs w:val="16"/>
    </w:rPr>
  </w:style>
  <w:style w:type="paragraph" w:styleId="Inhaltsverzeichnisberschrift">
    <w:name w:val="TOC Heading"/>
    <w:basedOn w:val="berschrift1"/>
    <w:next w:val="Standard"/>
    <w:uiPriority w:val="39"/>
    <w:semiHidden/>
    <w:qFormat/>
    <w:rsid w:val="006B1F55"/>
    <w:pPr>
      <w:keepLines/>
      <w:numPr>
        <w:numId w:val="0"/>
      </w:numPr>
      <w:suppressAutoHyphens w:val="0"/>
      <w:spacing w:after="0"/>
      <w:outlineLvl w:val="9"/>
    </w:pPr>
    <w:rPr>
      <w:rFonts w:asciiTheme="majorHAnsi" w:hAnsiTheme="majorHAnsi"/>
      <w:lang w:eastAsia="en-US"/>
    </w:rPr>
  </w:style>
  <w:style w:type="paragraph" w:styleId="StandardWeb">
    <w:name w:val="Normal (Web)"/>
    <w:basedOn w:val="Standard"/>
    <w:uiPriority w:val="99"/>
    <w:semiHidden/>
    <w:locked/>
    <w:rsid w:val="00002AC8"/>
    <w:rPr>
      <w:rFonts w:cs="Times New Roman"/>
      <w:sz w:val="24"/>
      <w:szCs w:val="24"/>
    </w:rPr>
  </w:style>
  <w:style w:type="numbering" w:styleId="111111">
    <w:name w:val="Outline List 2"/>
    <w:basedOn w:val="KeineListe"/>
    <w:uiPriority w:val="99"/>
    <w:semiHidden/>
    <w:unhideWhenUsed/>
    <w:rsid w:val="006B1F55"/>
    <w:pPr>
      <w:numPr>
        <w:numId w:val="29"/>
      </w:numPr>
    </w:pPr>
  </w:style>
  <w:style w:type="paragraph" w:styleId="Aufzhlungszeichen">
    <w:name w:val="List Bullet"/>
    <w:basedOn w:val="Standard"/>
    <w:uiPriority w:val="99"/>
    <w:semiHidden/>
    <w:locked/>
    <w:rsid w:val="006B1F55"/>
    <w:pPr>
      <w:numPr>
        <w:numId w:val="16"/>
      </w:numPr>
      <w:ind w:left="357" w:hanging="357"/>
      <w:contextualSpacing/>
    </w:pPr>
  </w:style>
  <w:style w:type="paragraph" w:styleId="Aufzhlungszeichen2">
    <w:name w:val="List Bullet 2"/>
    <w:basedOn w:val="Standard"/>
    <w:uiPriority w:val="99"/>
    <w:semiHidden/>
    <w:locked/>
    <w:rsid w:val="006B1F55"/>
    <w:pPr>
      <w:numPr>
        <w:numId w:val="17"/>
      </w:numPr>
      <w:ind w:left="641" w:hanging="357"/>
      <w:contextualSpacing/>
    </w:pPr>
  </w:style>
  <w:style w:type="paragraph" w:styleId="Aufzhlungszeichen3">
    <w:name w:val="List Bullet 3"/>
    <w:basedOn w:val="Standard"/>
    <w:uiPriority w:val="99"/>
    <w:semiHidden/>
    <w:locked/>
    <w:rsid w:val="006B1F55"/>
    <w:pPr>
      <w:numPr>
        <w:numId w:val="18"/>
      </w:numPr>
      <w:ind w:left="924" w:hanging="357"/>
      <w:contextualSpacing/>
    </w:pPr>
  </w:style>
  <w:style w:type="paragraph" w:styleId="Aufzhlungszeichen4">
    <w:name w:val="List Bullet 4"/>
    <w:basedOn w:val="Standard"/>
    <w:uiPriority w:val="99"/>
    <w:semiHidden/>
    <w:locked/>
    <w:rsid w:val="006B1F55"/>
    <w:pPr>
      <w:numPr>
        <w:numId w:val="19"/>
      </w:numPr>
      <w:ind w:left="1208" w:hanging="357"/>
      <w:contextualSpacing/>
    </w:pPr>
  </w:style>
  <w:style w:type="paragraph" w:styleId="Aufzhlungszeichen5">
    <w:name w:val="List Bullet 5"/>
    <w:basedOn w:val="Standard"/>
    <w:uiPriority w:val="99"/>
    <w:semiHidden/>
    <w:locked/>
    <w:rsid w:val="006B1F55"/>
    <w:pPr>
      <w:numPr>
        <w:numId w:val="20"/>
      </w:numPr>
      <w:ind w:left="1491" w:hanging="357"/>
      <w:contextualSpacing/>
    </w:pPr>
  </w:style>
  <w:style w:type="paragraph" w:styleId="Blocktext">
    <w:name w:val="Block Text"/>
    <w:basedOn w:val="Standard"/>
    <w:uiPriority w:val="99"/>
    <w:semiHidden/>
    <w:locked/>
    <w:rsid w:val="006B1F55"/>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1" w:right="1151"/>
    </w:pPr>
    <w:rPr>
      <w:rFonts w:asciiTheme="minorHAnsi" w:eastAsiaTheme="minorEastAsia" w:hAnsiTheme="minorHAnsi" w:cstheme="minorBidi"/>
      <w:i/>
      <w:iCs/>
      <w:color w:val="4F81BD" w:themeColor="accent1"/>
    </w:rPr>
  </w:style>
  <w:style w:type="paragraph" w:styleId="Datum">
    <w:name w:val="Date"/>
    <w:basedOn w:val="Standard"/>
    <w:next w:val="Standard"/>
    <w:link w:val="DatumZchn"/>
    <w:uiPriority w:val="99"/>
    <w:semiHidden/>
    <w:locked/>
    <w:rsid w:val="006B1F55"/>
  </w:style>
  <w:style w:type="character" w:customStyle="1" w:styleId="DatumZchn">
    <w:name w:val="Datum Zchn"/>
    <w:basedOn w:val="Absatz-Standardschriftart"/>
    <w:link w:val="Datum"/>
    <w:uiPriority w:val="99"/>
    <w:semiHidden/>
    <w:rsid w:val="006B1F55"/>
  </w:style>
  <w:style w:type="paragraph" w:styleId="E-Mail-Signatur">
    <w:name w:val="E-mail Signature"/>
    <w:basedOn w:val="Standard"/>
    <w:link w:val="E-Mail-SignaturZchn"/>
    <w:uiPriority w:val="99"/>
    <w:semiHidden/>
    <w:locked/>
    <w:rsid w:val="006B1F55"/>
    <w:pPr>
      <w:spacing w:line="240" w:lineRule="auto"/>
    </w:pPr>
  </w:style>
  <w:style w:type="character" w:customStyle="1" w:styleId="E-Mail-SignaturZchn">
    <w:name w:val="E-Mail-Signatur Zchn"/>
    <w:basedOn w:val="Absatz-Standardschriftart"/>
    <w:link w:val="E-Mail-Signatur"/>
    <w:uiPriority w:val="99"/>
    <w:semiHidden/>
    <w:rsid w:val="006B1F55"/>
  </w:style>
  <w:style w:type="paragraph" w:styleId="Index1">
    <w:name w:val="index 1"/>
    <w:basedOn w:val="Standard"/>
    <w:next w:val="Standard"/>
    <w:autoRedefine/>
    <w:uiPriority w:val="99"/>
    <w:semiHidden/>
    <w:locked/>
    <w:rsid w:val="006B1F55"/>
    <w:pPr>
      <w:spacing w:line="240" w:lineRule="auto"/>
      <w:ind w:left="210" w:hanging="210"/>
    </w:pPr>
  </w:style>
  <w:style w:type="paragraph" w:styleId="Index2">
    <w:name w:val="index 2"/>
    <w:basedOn w:val="Standard"/>
    <w:next w:val="Standard"/>
    <w:autoRedefine/>
    <w:uiPriority w:val="99"/>
    <w:semiHidden/>
    <w:locked/>
    <w:rsid w:val="006B1F55"/>
    <w:pPr>
      <w:spacing w:line="240" w:lineRule="auto"/>
      <w:ind w:left="420" w:hanging="210"/>
    </w:pPr>
  </w:style>
  <w:style w:type="paragraph" w:styleId="Indexberschrift">
    <w:name w:val="index heading"/>
    <w:basedOn w:val="Standard"/>
    <w:next w:val="Index1"/>
    <w:uiPriority w:val="99"/>
    <w:semiHidden/>
    <w:locked/>
    <w:rsid w:val="006B1F55"/>
    <w:rPr>
      <w:rFonts w:asciiTheme="majorHAnsi" w:eastAsiaTheme="majorEastAsia" w:hAnsiTheme="majorHAnsi" w:cstheme="majorBidi"/>
      <w:b/>
      <w:bCs/>
    </w:rPr>
  </w:style>
  <w:style w:type="paragraph" w:styleId="Kommentartext">
    <w:name w:val="annotation text"/>
    <w:basedOn w:val="Standard"/>
    <w:link w:val="KommentartextZchn"/>
    <w:uiPriority w:val="99"/>
    <w:semiHidden/>
    <w:locked/>
    <w:rsid w:val="006B1F55"/>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6B1F55"/>
    <w:rPr>
      <w:sz w:val="20"/>
      <w:szCs w:val="20"/>
    </w:rPr>
  </w:style>
  <w:style w:type="paragraph" w:styleId="Liste">
    <w:name w:val="List"/>
    <w:basedOn w:val="Standard"/>
    <w:uiPriority w:val="99"/>
    <w:semiHidden/>
    <w:locked/>
    <w:rsid w:val="006B1F55"/>
    <w:pPr>
      <w:ind w:left="284" w:hanging="284"/>
      <w:contextualSpacing/>
    </w:pPr>
  </w:style>
  <w:style w:type="paragraph" w:styleId="Liste2">
    <w:name w:val="List 2"/>
    <w:basedOn w:val="Standard"/>
    <w:uiPriority w:val="99"/>
    <w:semiHidden/>
    <w:locked/>
    <w:rsid w:val="006B1F55"/>
    <w:pPr>
      <w:ind w:left="568" w:hanging="284"/>
      <w:contextualSpacing/>
    </w:pPr>
  </w:style>
  <w:style w:type="paragraph" w:styleId="Liste3">
    <w:name w:val="List 3"/>
    <w:basedOn w:val="Standard"/>
    <w:uiPriority w:val="99"/>
    <w:semiHidden/>
    <w:locked/>
    <w:rsid w:val="006B1F55"/>
    <w:pPr>
      <w:ind w:left="851" w:hanging="284"/>
      <w:contextualSpacing/>
    </w:pPr>
  </w:style>
  <w:style w:type="paragraph" w:styleId="Liste4">
    <w:name w:val="List 4"/>
    <w:basedOn w:val="Standard"/>
    <w:uiPriority w:val="99"/>
    <w:semiHidden/>
    <w:locked/>
    <w:rsid w:val="006B1F55"/>
    <w:pPr>
      <w:ind w:left="1135" w:hanging="284"/>
      <w:contextualSpacing/>
    </w:pPr>
  </w:style>
  <w:style w:type="paragraph" w:styleId="Liste5">
    <w:name w:val="List 5"/>
    <w:basedOn w:val="Standard"/>
    <w:uiPriority w:val="99"/>
    <w:semiHidden/>
    <w:locked/>
    <w:rsid w:val="006B1F55"/>
    <w:pPr>
      <w:ind w:left="1418" w:hanging="284"/>
      <w:contextualSpacing/>
    </w:pPr>
  </w:style>
  <w:style w:type="paragraph" w:styleId="Listenabsatz">
    <w:name w:val="List Paragraph"/>
    <w:basedOn w:val="Standard"/>
    <w:uiPriority w:val="34"/>
    <w:semiHidden/>
    <w:qFormat/>
    <w:locked/>
    <w:rsid w:val="006B1F55"/>
    <w:pPr>
      <w:ind w:left="720"/>
      <w:contextualSpacing/>
    </w:pPr>
  </w:style>
  <w:style w:type="paragraph" w:styleId="Listenfortsetzung">
    <w:name w:val="List Continue"/>
    <w:basedOn w:val="Standard"/>
    <w:uiPriority w:val="99"/>
    <w:semiHidden/>
    <w:locked/>
    <w:rsid w:val="006B1F55"/>
    <w:pPr>
      <w:spacing w:after="120"/>
      <w:ind w:left="284"/>
      <w:contextualSpacing/>
    </w:pPr>
  </w:style>
  <w:style w:type="paragraph" w:styleId="Listenfortsetzung2">
    <w:name w:val="List Continue 2"/>
    <w:basedOn w:val="Standard"/>
    <w:uiPriority w:val="99"/>
    <w:semiHidden/>
    <w:locked/>
    <w:rsid w:val="006B1F55"/>
    <w:pPr>
      <w:spacing w:after="120"/>
      <w:ind w:left="567"/>
      <w:contextualSpacing/>
    </w:pPr>
  </w:style>
  <w:style w:type="paragraph" w:styleId="Listenfortsetzung3">
    <w:name w:val="List Continue 3"/>
    <w:basedOn w:val="Standard"/>
    <w:uiPriority w:val="99"/>
    <w:semiHidden/>
    <w:locked/>
    <w:rsid w:val="006B1F55"/>
    <w:pPr>
      <w:spacing w:after="120"/>
      <w:ind w:left="851"/>
      <w:contextualSpacing/>
    </w:pPr>
  </w:style>
  <w:style w:type="paragraph" w:styleId="Listenfortsetzung4">
    <w:name w:val="List Continue 4"/>
    <w:basedOn w:val="Standard"/>
    <w:uiPriority w:val="99"/>
    <w:semiHidden/>
    <w:locked/>
    <w:rsid w:val="006B1F55"/>
    <w:pPr>
      <w:spacing w:after="120"/>
      <w:ind w:left="1134"/>
      <w:contextualSpacing/>
    </w:pPr>
  </w:style>
  <w:style w:type="paragraph" w:styleId="Listenfortsetzung5">
    <w:name w:val="List Continue 5"/>
    <w:basedOn w:val="Standard"/>
    <w:uiPriority w:val="99"/>
    <w:semiHidden/>
    <w:locked/>
    <w:rsid w:val="006B1F55"/>
    <w:pPr>
      <w:spacing w:after="120"/>
      <w:ind w:left="1418"/>
      <w:contextualSpacing/>
    </w:pPr>
  </w:style>
  <w:style w:type="paragraph" w:styleId="Listennummer">
    <w:name w:val="List Number"/>
    <w:basedOn w:val="Standard"/>
    <w:uiPriority w:val="99"/>
    <w:semiHidden/>
    <w:locked/>
    <w:rsid w:val="006B1F55"/>
    <w:pPr>
      <w:numPr>
        <w:numId w:val="21"/>
      </w:numPr>
      <w:ind w:left="357" w:hanging="357"/>
      <w:contextualSpacing/>
    </w:pPr>
  </w:style>
  <w:style w:type="paragraph" w:styleId="Listennummer2">
    <w:name w:val="List Number 2"/>
    <w:basedOn w:val="Standard"/>
    <w:uiPriority w:val="99"/>
    <w:semiHidden/>
    <w:locked/>
    <w:rsid w:val="006B1F55"/>
    <w:pPr>
      <w:numPr>
        <w:numId w:val="22"/>
      </w:numPr>
      <w:ind w:left="641" w:hanging="357"/>
      <w:contextualSpacing/>
    </w:pPr>
  </w:style>
  <w:style w:type="paragraph" w:styleId="Listennummer3">
    <w:name w:val="List Number 3"/>
    <w:basedOn w:val="Standard"/>
    <w:uiPriority w:val="99"/>
    <w:semiHidden/>
    <w:locked/>
    <w:rsid w:val="006B1F55"/>
    <w:pPr>
      <w:numPr>
        <w:numId w:val="23"/>
      </w:numPr>
      <w:ind w:left="924" w:hanging="357"/>
      <w:contextualSpacing/>
    </w:pPr>
  </w:style>
  <w:style w:type="paragraph" w:styleId="Listennummer4">
    <w:name w:val="List Number 4"/>
    <w:basedOn w:val="Standard"/>
    <w:uiPriority w:val="99"/>
    <w:semiHidden/>
    <w:locked/>
    <w:rsid w:val="006B1F55"/>
    <w:pPr>
      <w:numPr>
        <w:numId w:val="24"/>
      </w:numPr>
      <w:ind w:left="1208" w:hanging="357"/>
      <w:contextualSpacing/>
    </w:pPr>
  </w:style>
  <w:style w:type="paragraph" w:styleId="Listennummer5">
    <w:name w:val="List Number 5"/>
    <w:basedOn w:val="Standard"/>
    <w:uiPriority w:val="99"/>
    <w:semiHidden/>
    <w:locked/>
    <w:rsid w:val="006B1F55"/>
    <w:pPr>
      <w:numPr>
        <w:numId w:val="25"/>
      </w:numPr>
      <w:ind w:left="1491" w:hanging="357"/>
      <w:contextualSpacing/>
    </w:pPr>
  </w:style>
  <w:style w:type="table" w:styleId="MittlereListe1-Akzent1">
    <w:name w:val="Medium List 1 Accent 1"/>
    <w:basedOn w:val="NormaleTabelle"/>
    <w:uiPriority w:val="65"/>
    <w:rsid w:val="001C30A4"/>
    <w:pPr>
      <w:spacing w:line="240" w:lineRule="auto"/>
    </w:p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Literaturverzeichnis">
    <w:name w:val="Bibliography"/>
    <w:basedOn w:val="Standard"/>
    <w:next w:val="Standard"/>
    <w:uiPriority w:val="37"/>
    <w:semiHidden/>
    <w:locked/>
    <w:rsid w:val="001C30A4"/>
  </w:style>
  <w:style w:type="table" w:styleId="MittlereSchattierung1-Akzent1">
    <w:name w:val="Medium Shading 1 Accent 1"/>
    <w:basedOn w:val="NormaleTabelle"/>
    <w:uiPriority w:val="63"/>
    <w:rsid w:val="001C30A4"/>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ittlereSchattierung1-Akzent2">
    <w:name w:val="Medium Shading 1 Accent 2"/>
    <w:basedOn w:val="NormaleTabelle"/>
    <w:uiPriority w:val="63"/>
    <w:rsid w:val="001C30A4"/>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ittleresRaster1">
    <w:name w:val="Medium Grid 1"/>
    <w:basedOn w:val="NormaleTabelle"/>
    <w:uiPriority w:val="67"/>
    <w:rsid w:val="001C30A4"/>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Nachrichtenkopf">
    <w:name w:val="Message Header"/>
    <w:basedOn w:val="Standard"/>
    <w:link w:val="NachrichtenkopfZchn"/>
    <w:uiPriority w:val="99"/>
    <w:semiHidden/>
    <w:locked/>
    <w:rsid w:val="001C30A4"/>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1C30A4"/>
    <w:rPr>
      <w:rFonts w:asciiTheme="majorHAnsi" w:eastAsiaTheme="majorEastAsia" w:hAnsiTheme="majorHAnsi" w:cstheme="majorBidi"/>
      <w:sz w:val="24"/>
      <w:szCs w:val="24"/>
      <w:shd w:val="pct20" w:color="auto" w:fill="auto"/>
    </w:rPr>
  </w:style>
  <w:style w:type="paragraph" w:styleId="Rechtsgrundlagenverzeichnis">
    <w:name w:val="table of authorities"/>
    <w:basedOn w:val="Standard"/>
    <w:next w:val="Standard"/>
    <w:uiPriority w:val="99"/>
    <w:semiHidden/>
    <w:locked/>
    <w:rsid w:val="00002AC8"/>
    <w:pPr>
      <w:ind w:left="210" w:hanging="210"/>
    </w:pPr>
  </w:style>
  <w:style w:type="paragraph" w:styleId="RGV-berschrift">
    <w:name w:val="toa heading"/>
    <w:basedOn w:val="Standard"/>
    <w:next w:val="Standard"/>
    <w:uiPriority w:val="99"/>
    <w:semiHidden/>
    <w:locked/>
    <w:rsid w:val="00002AC8"/>
    <w:pPr>
      <w:spacing w:before="120"/>
    </w:pPr>
    <w:rPr>
      <w:rFonts w:asciiTheme="majorHAnsi" w:eastAsiaTheme="majorEastAsia" w:hAnsiTheme="majorHAnsi" w:cstheme="majorBidi"/>
      <w:b/>
      <w:bCs/>
      <w:sz w:val="24"/>
      <w:szCs w:val="24"/>
    </w:rPr>
  </w:style>
  <w:style w:type="paragraph" w:styleId="Standardeinzug">
    <w:name w:val="Normal Indent"/>
    <w:basedOn w:val="Standard"/>
    <w:uiPriority w:val="99"/>
    <w:semiHidden/>
    <w:locked/>
    <w:rsid w:val="00002AC8"/>
    <w:pPr>
      <w:ind w:left="709"/>
    </w:pPr>
  </w:style>
  <w:style w:type="paragraph" w:styleId="Unterschrift">
    <w:name w:val="Signature"/>
    <w:basedOn w:val="Standard"/>
    <w:link w:val="UnterschriftZchn"/>
    <w:uiPriority w:val="99"/>
    <w:semiHidden/>
    <w:locked/>
    <w:rsid w:val="00002AC8"/>
    <w:pPr>
      <w:spacing w:line="240" w:lineRule="auto"/>
      <w:ind w:left="4253"/>
    </w:pPr>
  </w:style>
  <w:style w:type="character" w:customStyle="1" w:styleId="UnterschriftZchn">
    <w:name w:val="Unterschrift Zchn"/>
    <w:basedOn w:val="Absatz-Standardschriftart"/>
    <w:link w:val="Unterschrift"/>
    <w:uiPriority w:val="99"/>
    <w:semiHidden/>
    <w:rsid w:val="00002AC8"/>
  </w:style>
  <w:style w:type="character" w:styleId="Zeilennummer">
    <w:name w:val="line number"/>
    <w:basedOn w:val="Absatz-Standardschriftart"/>
    <w:uiPriority w:val="99"/>
    <w:semiHidden/>
    <w:locked/>
    <w:rsid w:val="00002AC8"/>
  </w:style>
  <w:style w:type="paragraph" w:styleId="Textkrper-Zeileneinzug">
    <w:name w:val="Body Text Indent"/>
    <w:basedOn w:val="Standard"/>
    <w:link w:val="Textkrper-ZeileneinzugZchn"/>
    <w:uiPriority w:val="99"/>
    <w:semiHidden/>
    <w:unhideWhenUsed/>
    <w:locked/>
    <w:rsid w:val="0097449E"/>
    <w:pPr>
      <w:spacing w:after="120"/>
      <w:ind w:left="283"/>
    </w:pPr>
  </w:style>
  <w:style w:type="character" w:customStyle="1" w:styleId="Textkrper-ZeileneinzugZchn">
    <w:name w:val="Textkörper-Zeileneinzug Zchn"/>
    <w:basedOn w:val="Absatz-Standardschriftart"/>
    <w:link w:val="Textkrper-Zeileneinzug"/>
    <w:uiPriority w:val="99"/>
    <w:semiHidden/>
    <w:rsid w:val="009744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70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4.xml"/><Relationship Id="rId3" Type="http://schemas.openxmlformats.org/officeDocument/2006/relationships/styles" Target="styles.xml"/><Relationship Id="rId21"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www.geo.de/geolino/basteln/2007-rtkl-basteln-papierboote-falten" TargetMode="External"/><Relationship Id="rId2" Type="http://schemas.openxmlformats.org/officeDocument/2006/relationships/numbering" Target="numbering.xml"/><Relationship Id="rId16" Type="http://schemas.openxmlformats.org/officeDocument/2006/relationships/hyperlink" Target="https://www.geo.de/geolino/basteln/4825-rtkl-basteltipp-papierflugzeuge" TargetMode="Externa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fraufriemel.de/origami-herz" TargetMode="External"/><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fraufriemel.de/origami-anleitung-segelschiff"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8" Type="http://schemas.openxmlformats.org/officeDocument/2006/relationships/image" Target="media/image8.emf"/><Relationship Id="rId3" Type="http://schemas.openxmlformats.org/officeDocument/2006/relationships/image" Target="media/image3.emf"/><Relationship Id="rId7" Type="http://schemas.openxmlformats.org/officeDocument/2006/relationships/image" Target="media/image7.emf"/><Relationship Id="rId2" Type="http://schemas.openxmlformats.org/officeDocument/2006/relationships/image" Target="media/image2.emf"/><Relationship Id="rId1" Type="http://schemas.openxmlformats.org/officeDocument/2006/relationships/image" Target="media/image1.png"/><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s>
</file>

<file path=word/_rels/settings.xml.rels><?xml version="1.0" encoding="UTF-8" standalone="yes"?>
<Relationships xmlns="http://schemas.openxmlformats.org/package/2006/relationships"><Relationship Id="rId1" Type="http://schemas.openxmlformats.org/officeDocument/2006/relationships/attachedTemplate" Target="file:///D:\Dummy_Kommission%206BG%20Feldermodell\Word2010Dummy-V3-6.dot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EBFB6F-D857-4D25-BDB1-2AD2B0FFA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Word2010Dummy-V3-6.dotm</Template>
  <TotalTime>0</TotalTime>
  <Pages>14</Pages>
  <Words>3230</Words>
  <Characters>20349</Characters>
  <Application>Microsoft Office Word</Application>
  <DocSecurity>0</DocSecurity>
  <Lines>169</Lines>
  <Paragraphs>47</Paragraphs>
  <ScaleCrop>false</ScaleCrop>
  <HeadingPairs>
    <vt:vector size="2" baseType="variant">
      <vt:variant>
        <vt:lpstr>Titel</vt:lpstr>
      </vt:variant>
      <vt:variant>
        <vt:i4>1</vt:i4>
      </vt:variant>
    </vt:vector>
  </HeadingPairs>
  <TitlesOfParts>
    <vt:vector size="1" baseType="lpstr">
      <vt:lpstr>Kopfzeilentext bitte über das Menü "Datei&gt;Optionen&gt;Titel" eintragen</vt:lpstr>
    </vt:vector>
  </TitlesOfParts>
  <Company>IZLBW</Company>
  <LinksUpToDate>false</LinksUpToDate>
  <CharactersWithSpaces>23532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Kopfzeilentext bitte über das Menü "Datei&gt;Optionen&gt;Titel" eintragen</dc:title>
  <dc:creator>Landesinstitut für Schulentwicklung (HK2-FB4)</dc:creator>
  <dc:description>Handreichung Feldermodell Berufliches Gymnasium</dc:description>
  <cp:lastModifiedBy>Klein, Tajana (ZSL)</cp:lastModifiedBy>
  <cp:revision>14</cp:revision>
  <cp:lastPrinted>2019-09-11T16:29:00Z</cp:lastPrinted>
  <dcterms:created xsi:type="dcterms:W3CDTF">2019-07-24T16:36:00Z</dcterms:created>
  <dcterms:modified xsi:type="dcterms:W3CDTF">2019-09-24T08:35:00Z</dcterms:modified>
</cp:coreProperties>
</file>