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C7C" w:rsidRPr="005A1F7E" w:rsidRDefault="00580C7C" w:rsidP="00B20349">
      <w:pPr>
        <w:rPr>
          <w:rFonts w:cs="Arial"/>
          <w:b/>
        </w:rPr>
      </w:pPr>
      <w:r w:rsidRPr="005A1F7E">
        <w:rPr>
          <w:rFonts w:cs="Arial"/>
          <w:b/>
          <w:highlight w:val="lightGray"/>
        </w:rPr>
        <w:t>Lernausgangslage (Lektion 0)</w:t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  <w:t xml:space="preserve">      </w:t>
      </w:r>
      <w:r w:rsidRPr="005A1F7E">
        <w:rPr>
          <w:rFonts w:cs="Arial"/>
          <w:b/>
          <w:sz w:val="20"/>
          <w:szCs w:val="20"/>
          <w:highlight w:val="lightGray"/>
        </w:rPr>
        <w:t>L 2 (allgemein)</w:t>
      </w:r>
    </w:p>
    <w:p w:rsidR="00580C7C" w:rsidRDefault="00580C7C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96"/>
        <w:gridCol w:w="2551"/>
      </w:tblGrid>
      <w:tr w:rsidR="00580C7C" w:rsidRPr="00146BAD" w:rsidTr="00146BAD">
        <w:trPr>
          <w:trHeight w:val="580"/>
        </w:trPr>
        <w:tc>
          <w:tcPr>
            <w:tcW w:w="7196" w:type="dxa"/>
            <w:vAlign w:val="center"/>
          </w:tcPr>
          <w:p w:rsidR="00580C7C" w:rsidRPr="00146BAD" w:rsidRDefault="00580C7C" w:rsidP="004D2F54">
            <w:pPr>
              <w:rPr>
                <w:rFonts w:ascii="Comic Sans MS" w:eastAsia="MS MinNew Roman" w:hAnsi="Comic Sans MS"/>
                <w:b/>
              </w:rPr>
            </w:pPr>
            <w:r w:rsidRPr="00146BAD">
              <w:rPr>
                <w:rFonts w:ascii="Comic Sans MS" w:eastAsia="MS MinNew Roman" w:hAnsi="Comic Sans MS"/>
                <w:b/>
              </w:rPr>
              <w:t>Name:</w:t>
            </w:r>
          </w:p>
        </w:tc>
        <w:tc>
          <w:tcPr>
            <w:tcW w:w="2551" w:type="dxa"/>
            <w:vAlign w:val="center"/>
          </w:tcPr>
          <w:p w:rsidR="00580C7C" w:rsidRPr="00146BAD" w:rsidRDefault="00580C7C" w:rsidP="004D2F54">
            <w:pPr>
              <w:rPr>
                <w:rFonts w:ascii="Comic Sans MS" w:eastAsia="MS MinNew Roman" w:hAnsi="Comic Sans MS"/>
                <w:b/>
              </w:rPr>
            </w:pPr>
            <w:r w:rsidRPr="00146BAD">
              <w:rPr>
                <w:rFonts w:ascii="Comic Sans MS" w:eastAsia="MS MinNew Roman" w:hAnsi="Comic Sans MS"/>
                <w:b/>
              </w:rPr>
              <w:t xml:space="preserve">Klasse: </w:t>
            </w:r>
          </w:p>
        </w:tc>
      </w:tr>
    </w:tbl>
    <w:p w:rsidR="00580C7C" w:rsidRDefault="00580C7C" w:rsidP="004D2F54"/>
    <w:p w:rsidR="00580C7C" w:rsidRDefault="00580C7C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567"/>
        <w:gridCol w:w="7796"/>
        <w:gridCol w:w="850"/>
      </w:tblGrid>
      <w:tr w:rsidR="00580C7C" w:rsidRPr="00146BAD" w:rsidTr="00146BAD">
        <w:tc>
          <w:tcPr>
            <w:tcW w:w="534" w:type="dxa"/>
          </w:tcPr>
          <w:p w:rsidR="00580C7C" w:rsidRPr="00146BAD" w:rsidRDefault="00580C7C">
            <w:pPr>
              <w:rPr>
                <w:rFonts w:eastAsia="MS MinNew Roman"/>
                <w:b/>
                <w:sz w:val="22"/>
                <w:szCs w:val="22"/>
              </w:rPr>
            </w:pPr>
            <w:r w:rsidRPr="00146BAD">
              <w:rPr>
                <w:rFonts w:eastAsia="MS MinNew Roman"/>
                <w:b/>
                <w:sz w:val="22"/>
                <w:szCs w:val="22"/>
              </w:rPr>
              <w:t>AB</w:t>
            </w:r>
          </w:p>
        </w:tc>
        <w:tc>
          <w:tcPr>
            <w:tcW w:w="567" w:type="dxa"/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  <w:r w:rsidRPr="00146BAD">
              <w:rPr>
                <w:rFonts w:eastAsia="MS MinNew Roman"/>
                <w:b/>
                <w:sz w:val="22"/>
                <w:szCs w:val="22"/>
              </w:rPr>
              <w:t>K</w:t>
            </w:r>
          </w:p>
        </w:tc>
        <w:tc>
          <w:tcPr>
            <w:tcW w:w="7796" w:type="dxa"/>
          </w:tcPr>
          <w:p w:rsidR="00580C7C" w:rsidRPr="00146BAD" w:rsidRDefault="00580C7C">
            <w:pPr>
              <w:rPr>
                <w:rFonts w:eastAsia="MS MinNew Roman"/>
                <w:b/>
                <w:sz w:val="22"/>
                <w:szCs w:val="22"/>
              </w:rPr>
            </w:pPr>
            <w:r w:rsidRPr="00146BAD">
              <w:rPr>
                <w:rFonts w:eastAsia="MS MinNew Roman"/>
                <w:b/>
                <w:sz w:val="22"/>
                <w:szCs w:val="22"/>
              </w:rPr>
              <w:t>Aufgabe</w:t>
            </w:r>
          </w:p>
        </w:tc>
        <w:tc>
          <w:tcPr>
            <w:tcW w:w="850" w:type="dxa"/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rPr>
          <w:cantSplit/>
          <w:trHeight w:val="373"/>
        </w:trPr>
        <w:tc>
          <w:tcPr>
            <w:tcW w:w="534" w:type="dxa"/>
            <w:vMerge w:val="restart"/>
            <w:textDirection w:val="btLr"/>
          </w:tcPr>
          <w:p w:rsidR="00580C7C" w:rsidRPr="00146BAD" w:rsidRDefault="00580C7C" w:rsidP="00146BAD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46BAD">
              <w:rPr>
                <w:rFonts w:eastAsia="MS MinNew Roman"/>
                <w:b/>
              </w:rPr>
              <w:t>Wortschatz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80C7C" w:rsidRPr="00146BAD" w:rsidRDefault="00580C7C" w:rsidP="00146BAD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46BAD">
              <w:rPr>
                <w:rFonts w:eastAsia="MS MinNew Roman"/>
                <w:i/>
                <w:sz w:val="12"/>
                <w:szCs w:val="12"/>
              </w:rPr>
              <w:t>die Bedeutung lateinischer Vokabeln mithilfe von Lehn- und Fremdwörtern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46BAD">
              <w:rPr>
                <w:rFonts w:eastAsia="MS MinNew Roman"/>
                <w:b/>
                <w:sz w:val="22"/>
                <w:szCs w:val="22"/>
              </w:rPr>
              <w:t>Ordne die Fremdwörter (die allesamt einen lateinischen Ursprung haben) den deutschen Begriffen zu.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rPr>
          <w:trHeight w:val="4732"/>
        </w:trPr>
        <w:tc>
          <w:tcPr>
            <w:tcW w:w="534" w:type="dxa"/>
            <w:vMerge/>
          </w:tcPr>
          <w:p w:rsidR="00580C7C" w:rsidRPr="00146BAD" w:rsidRDefault="00580C7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580C7C" w:rsidRPr="00146BAD" w:rsidRDefault="00580C7C" w:rsidP="00146BAD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580C7C" w:rsidRPr="00146BAD" w:rsidRDefault="00580C7C">
            <w:pPr>
              <w:rPr>
                <w:rFonts w:eastAsia="MS MinNew Roman"/>
              </w:rPr>
            </w:pPr>
          </w:p>
          <w:tbl>
            <w:tblPr>
              <w:tblW w:w="86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949"/>
              <w:gridCol w:w="2048"/>
              <w:gridCol w:w="567"/>
              <w:gridCol w:w="851"/>
              <w:gridCol w:w="3189"/>
            </w:tblGrid>
            <w:tr w:rsidR="00580C7C" w:rsidRPr="00146BAD" w:rsidTr="00146BAD">
              <w:trPr>
                <w:trHeight w:val="588"/>
              </w:trPr>
              <w:tc>
                <w:tcPr>
                  <w:tcW w:w="1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Addition</w:t>
                  </w:r>
                </w:p>
              </w:tc>
              <w:tc>
                <w:tcPr>
                  <w:tcW w:w="2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addere (Verb)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herbeibringen</w:t>
                  </w:r>
                </w:p>
              </w:tc>
            </w:tr>
            <w:tr w:rsidR="00580C7C" w:rsidRPr="00146BAD" w:rsidTr="00146BAD">
              <w:trPr>
                <w:trHeight w:val="588"/>
              </w:trPr>
              <w:tc>
                <w:tcPr>
                  <w:tcW w:w="1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Antiquität</w:t>
                  </w:r>
                </w:p>
              </w:tc>
              <w:tc>
                <w:tcPr>
                  <w:tcW w:w="2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antiquus (Adj.)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herrschen</w:t>
                  </w:r>
                </w:p>
              </w:tc>
            </w:tr>
            <w:tr w:rsidR="00580C7C" w:rsidRPr="00146BAD" w:rsidTr="00146BAD">
              <w:trPr>
                <w:trHeight w:val="588"/>
              </w:trPr>
              <w:tc>
                <w:tcPr>
                  <w:tcW w:w="1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apportieren</w:t>
                  </w:r>
                </w:p>
              </w:tc>
              <w:tc>
                <w:tcPr>
                  <w:tcW w:w="2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apportare (Verb)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bereit</w:t>
                  </w:r>
                </w:p>
              </w:tc>
            </w:tr>
            <w:tr w:rsidR="00580C7C" w:rsidRPr="00146BAD" w:rsidTr="00146BAD">
              <w:trPr>
                <w:trHeight w:val="588"/>
              </w:trPr>
              <w:tc>
                <w:tcPr>
                  <w:tcW w:w="1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Bestie</w:t>
                  </w:r>
                </w:p>
              </w:tc>
              <w:tc>
                <w:tcPr>
                  <w:tcW w:w="2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bestia (Subst.)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Rechtsanwalt</w:t>
                  </w:r>
                </w:p>
              </w:tc>
            </w:tr>
            <w:tr w:rsidR="00580C7C" w:rsidRPr="00146BAD" w:rsidTr="00146BAD">
              <w:trPr>
                <w:trHeight w:val="588"/>
              </w:trPr>
              <w:tc>
                <w:tcPr>
                  <w:tcW w:w="1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parat</w:t>
                  </w:r>
                </w:p>
              </w:tc>
              <w:tc>
                <w:tcPr>
                  <w:tcW w:w="2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paratus (Adj.)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Hinzufügung</w:t>
                  </w:r>
                </w:p>
              </w:tc>
            </w:tr>
            <w:tr w:rsidR="00580C7C" w:rsidRPr="00146BAD" w:rsidTr="00146BAD">
              <w:trPr>
                <w:trHeight w:val="588"/>
              </w:trPr>
              <w:tc>
                <w:tcPr>
                  <w:tcW w:w="1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regieren</w:t>
                  </w:r>
                </w:p>
              </w:tc>
              <w:tc>
                <w:tcPr>
                  <w:tcW w:w="2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regere (Verb)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alte Sache</w:t>
                  </w:r>
                </w:p>
              </w:tc>
            </w:tr>
            <w:tr w:rsidR="00580C7C" w:rsidRPr="00146BAD" w:rsidTr="00146BAD">
              <w:trPr>
                <w:trHeight w:val="588"/>
              </w:trPr>
              <w:tc>
                <w:tcPr>
                  <w:tcW w:w="1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Jurist</w:t>
                  </w:r>
                </w:p>
              </w:tc>
              <w:tc>
                <w:tcPr>
                  <w:tcW w:w="2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ius (Subst.)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right"/>
                    <w:rPr>
                      <w:rFonts w:ascii="Comic Sans MS" w:eastAsia="MS MinNew Roman" w:hAnsi="Comic Sans MS"/>
                      <w:sz w:val="22"/>
                      <w:szCs w:val="22"/>
                    </w:rPr>
                  </w:pPr>
                  <w:r w:rsidRPr="00146BAD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8F2BD2">
                  <w:pPr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(Un)tier</w:t>
                  </w:r>
                </w:p>
              </w:tc>
            </w:tr>
          </w:tbl>
          <w:p w:rsidR="00580C7C" w:rsidRPr="00146BAD" w:rsidRDefault="00580C7C" w:rsidP="00146BAD">
            <w:pPr>
              <w:spacing w:line="480" w:lineRule="auto"/>
              <w:rPr>
                <w:rFonts w:ascii="Comic Sans MS" w:eastAsia="MS MinNew Roman" w:hAnsi="Comic Sans MS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rPr>
          <w:trHeight w:val="374"/>
        </w:trPr>
        <w:tc>
          <w:tcPr>
            <w:tcW w:w="534" w:type="dxa"/>
            <w:vMerge/>
          </w:tcPr>
          <w:p w:rsidR="00580C7C" w:rsidRPr="00146BAD" w:rsidRDefault="00580C7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80C7C" w:rsidRPr="00146BAD" w:rsidRDefault="00580C7C" w:rsidP="00146BAD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46BAD">
              <w:rPr>
                <w:rFonts w:eastAsia="MS MinNew Roman"/>
                <w:i/>
                <w:sz w:val="12"/>
                <w:szCs w:val="12"/>
              </w:rPr>
              <w:t>die Bedeutung Vokabeln mithilfe Wortfelder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46BAD">
              <w:rPr>
                <w:rFonts w:eastAsia="MS MinNew Roman"/>
                <w:b/>
                <w:sz w:val="22"/>
                <w:szCs w:val="22"/>
              </w:rPr>
              <w:t xml:space="preserve">Finde nun selbst die deutschen Bedeutungen der lateinischen </w:t>
            </w:r>
          </w:p>
          <w:p w:rsidR="00580C7C" w:rsidRPr="00146BAD" w:rsidRDefault="00580C7C" w:rsidP="00146BAD">
            <w:pPr>
              <w:pStyle w:val="ListParagraph"/>
              <w:spacing w:before="120"/>
              <w:ind w:left="357"/>
              <w:rPr>
                <w:rFonts w:eastAsia="MS MinNew Roman"/>
                <w:b/>
                <w:sz w:val="22"/>
                <w:szCs w:val="22"/>
              </w:rPr>
            </w:pPr>
            <w:r w:rsidRPr="00146BAD">
              <w:rPr>
                <w:rFonts w:eastAsia="MS MinNew Roman"/>
                <w:b/>
                <w:sz w:val="22"/>
                <w:szCs w:val="22"/>
              </w:rPr>
              <w:t>Wörter.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c>
          <w:tcPr>
            <w:tcW w:w="534" w:type="dxa"/>
            <w:vMerge/>
          </w:tcPr>
          <w:p w:rsidR="00580C7C" w:rsidRPr="00146BAD" w:rsidRDefault="00580C7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580C7C" w:rsidRPr="0055647D" w:rsidRDefault="00580C7C">
            <w:pPr>
              <w:rPr>
                <w:rFonts w:eastAsia="MS MinNew Roman"/>
                <w:lang w:val="pt-BR"/>
              </w:rPr>
            </w:pPr>
          </w:p>
          <w:p w:rsidR="00580C7C" w:rsidRPr="0055647D" w:rsidRDefault="00580C7C" w:rsidP="00146BAD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55647D">
              <w:rPr>
                <w:rFonts w:ascii="Comic Sans MS" w:eastAsia="MS MinNew Roman" w:hAnsi="Comic Sans MS"/>
                <w:lang w:val="pt-BR"/>
              </w:rPr>
              <w:t xml:space="preserve">templum – </w:t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  <w:t xml:space="preserve">vinum – </w:t>
            </w:r>
          </w:p>
          <w:p w:rsidR="00580C7C" w:rsidRPr="0055647D" w:rsidRDefault="00580C7C" w:rsidP="00146BAD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55647D">
              <w:rPr>
                <w:rFonts w:ascii="Comic Sans MS" w:eastAsia="MS MinNew Roman" w:hAnsi="Comic Sans MS"/>
                <w:lang w:val="pt-BR"/>
              </w:rPr>
              <w:t xml:space="preserve">fenestra – </w:t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  <w:t xml:space="preserve">sol – </w:t>
            </w:r>
          </w:p>
          <w:p w:rsidR="00580C7C" w:rsidRPr="0055647D" w:rsidRDefault="00580C7C" w:rsidP="00146BAD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55647D">
              <w:rPr>
                <w:rFonts w:ascii="Comic Sans MS" w:eastAsia="MS MinNew Roman" w:hAnsi="Comic Sans MS"/>
                <w:lang w:val="pt-BR"/>
              </w:rPr>
              <w:t xml:space="preserve">mater – </w:t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</w:r>
            <w:r w:rsidRPr="0055647D">
              <w:rPr>
                <w:rFonts w:ascii="Comic Sans MS" w:eastAsia="MS MinNew Roman" w:hAnsi="Comic Sans MS"/>
                <w:lang w:val="pt-BR"/>
              </w:rPr>
              <w:tab/>
              <w:t xml:space="preserve">pater – </w:t>
            </w:r>
          </w:p>
          <w:p w:rsidR="00580C7C" w:rsidRPr="00146BAD" w:rsidRDefault="00580C7C" w:rsidP="00146BAD">
            <w:pPr>
              <w:spacing w:line="360" w:lineRule="auto"/>
              <w:ind w:firstLine="360"/>
              <w:rPr>
                <w:rFonts w:ascii="Comic Sans MS" w:eastAsia="MS MinNew Roman" w:hAnsi="Comic Sans MS"/>
              </w:rPr>
            </w:pPr>
            <w:r w:rsidRPr="00146BAD">
              <w:rPr>
                <w:rFonts w:ascii="Comic Sans MS" w:eastAsia="MS MinNew Roman" w:hAnsi="Comic Sans MS"/>
              </w:rPr>
              <w:t xml:space="preserve">villa – </w:t>
            </w:r>
            <w:r w:rsidRPr="00146BAD">
              <w:rPr>
                <w:rFonts w:ascii="Comic Sans MS" w:eastAsia="MS MinNew Roman" w:hAnsi="Comic Sans MS"/>
              </w:rPr>
              <w:tab/>
            </w:r>
            <w:r w:rsidRPr="00146BAD">
              <w:rPr>
                <w:rFonts w:ascii="Comic Sans MS" w:eastAsia="MS MinNew Roman" w:hAnsi="Comic Sans MS"/>
              </w:rPr>
              <w:tab/>
            </w:r>
            <w:r w:rsidRPr="00146BAD">
              <w:rPr>
                <w:rFonts w:ascii="Comic Sans MS" w:eastAsia="MS MinNew Roman" w:hAnsi="Comic Sans MS"/>
              </w:rPr>
              <w:tab/>
            </w:r>
            <w:r w:rsidRPr="00146BAD">
              <w:rPr>
                <w:rFonts w:ascii="Comic Sans MS" w:eastAsia="MS MinNew Roman" w:hAnsi="Comic Sans MS"/>
              </w:rPr>
              <w:tab/>
            </w:r>
            <w:r w:rsidRPr="00146BAD">
              <w:rPr>
                <w:rFonts w:ascii="Comic Sans MS" w:eastAsia="MS MinNew Roman" w:hAnsi="Comic Sans MS"/>
              </w:rPr>
              <w:tab/>
            </w:r>
            <w:r w:rsidRPr="00146BAD">
              <w:rPr>
                <w:rFonts w:ascii="Comic Sans MS" w:eastAsia="MS MinNew Roman" w:hAnsi="Comic Sans MS"/>
              </w:rPr>
              <w:tab/>
              <w:t xml:space="preserve">rosa – 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rPr>
          <w:trHeight w:val="794"/>
        </w:trPr>
        <w:tc>
          <w:tcPr>
            <w:tcW w:w="534" w:type="dxa"/>
            <w:vMerge w:val="restart"/>
            <w:textDirection w:val="btLr"/>
            <w:vAlign w:val="center"/>
          </w:tcPr>
          <w:p w:rsidR="00580C7C" w:rsidRPr="00146BAD" w:rsidRDefault="00580C7C" w:rsidP="00146BAD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46BAD">
              <w:rPr>
                <w:rFonts w:eastAsia="MS MinNew Roman"/>
                <w:b/>
              </w:rPr>
              <w:t>Satzlehre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80C7C" w:rsidRPr="00146BAD" w:rsidRDefault="00580C7C" w:rsidP="00146BAD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46BAD">
              <w:rPr>
                <w:rFonts w:eastAsia="MS MinNew Roman"/>
                <w:i/>
                <w:sz w:val="12"/>
                <w:szCs w:val="12"/>
              </w:rPr>
              <w:t>Satzglieder bestimmen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46BAD">
              <w:rPr>
                <w:rFonts w:eastAsia="MS MinNew Roman"/>
                <w:b/>
                <w:sz w:val="22"/>
                <w:szCs w:val="22"/>
              </w:rPr>
              <w:t>Bestimme in den deutschen und lateinischen Sätzen die Satzglieder. Beschreibe auch, welche Unterschiede dir zwischen den deutschen und lateinischen Sätzen auffallen.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rPr>
          <w:trHeight w:val="331"/>
        </w:trPr>
        <w:tc>
          <w:tcPr>
            <w:tcW w:w="534" w:type="dxa"/>
            <w:vMerge/>
          </w:tcPr>
          <w:p w:rsidR="00580C7C" w:rsidRPr="00146BAD" w:rsidRDefault="00580C7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tbl>
            <w:tblPr>
              <w:tblW w:w="7683" w:type="dxa"/>
              <w:tblLayout w:type="fixed"/>
              <w:tblLook w:val="00A0"/>
            </w:tblPr>
            <w:tblGrid>
              <w:gridCol w:w="7683"/>
            </w:tblGrid>
            <w:tr w:rsidR="00580C7C" w:rsidRPr="00146BAD" w:rsidTr="00146BAD">
              <w:tc>
                <w:tcPr>
                  <w:tcW w:w="7683" w:type="dxa"/>
                </w:tcPr>
                <w:p w:rsidR="00580C7C" w:rsidRPr="00146BAD" w:rsidRDefault="00580C7C">
                  <w:pPr>
                    <w:rPr>
                      <w:rFonts w:eastAsia="MS MinNew Roman"/>
                    </w:rPr>
                  </w:pPr>
                </w:p>
                <w:tbl>
                  <w:tblPr>
                    <w:tblW w:w="9163" w:type="dxa"/>
                    <w:tblInd w:w="108" w:type="dxa"/>
                    <w:tblLayout w:type="fixed"/>
                    <w:tblLook w:val="00A0"/>
                  </w:tblPr>
                  <w:tblGrid>
                    <w:gridCol w:w="426"/>
                    <w:gridCol w:w="3639"/>
                    <w:gridCol w:w="425"/>
                    <w:gridCol w:w="4673"/>
                  </w:tblGrid>
                  <w:tr w:rsidR="00580C7C" w:rsidRPr="00146BAD" w:rsidTr="00146BAD">
                    <w:trPr>
                      <w:trHeight w:val="750"/>
                    </w:trPr>
                    <w:tc>
                      <w:tcPr>
                        <w:tcW w:w="426" w:type="dxa"/>
                        <w:vMerge w:val="restart"/>
                        <w:vAlign w:val="center"/>
                      </w:tcPr>
                      <w:p w:rsidR="00580C7C" w:rsidRPr="00146BAD" w:rsidRDefault="00580C7C" w:rsidP="00146BAD">
                        <w:pPr>
                          <w:spacing w:line="276" w:lineRule="auto"/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</w:pPr>
                        <w:r w:rsidRPr="00146BAD"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  <w:t>A</w:t>
                        </w:r>
                      </w:p>
                    </w:tc>
                    <w:tc>
                      <w:tcPr>
                        <w:tcW w:w="3639" w:type="dxa"/>
                        <w:vAlign w:val="center"/>
                      </w:tcPr>
                      <w:p w:rsidR="00580C7C" w:rsidRPr="00146BAD" w:rsidRDefault="00580C7C" w:rsidP="00146BAD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146BAD">
                          <w:rPr>
                            <w:rFonts w:eastAsia="MS MinNew Roman"/>
                            <w:b/>
                          </w:rPr>
                          <w:t>Lucius sieht den Tempel.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:rsidR="00580C7C" w:rsidRPr="00146BAD" w:rsidRDefault="00580C7C" w:rsidP="00146BAD">
                        <w:pPr>
                          <w:spacing w:line="276" w:lineRule="auto"/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</w:pPr>
                        <w:r w:rsidRPr="00146BAD"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  <w:t>B</w:t>
                        </w:r>
                      </w:p>
                    </w:tc>
                    <w:tc>
                      <w:tcPr>
                        <w:tcW w:w="4673" w:type="dxa"/>
                        <w:vAlign w:val="center"/>
                      </w:tcPr>
                      <w:p w:rsidR="00580C7C" w:rsidRPr="00146BAD" w:rsidRDefault="00580C7C" w:rsidP="00146BAD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146BAD">
                          <w:rPr>
                            <w:rFonts w:eastAsia="MS MinNew Roman"/>
                            <w:b/>
                          </w:rPr>
                          <w:t xml:space="preserve">Nun tritt er ein.  </w:t>
                        </w:r>
                      </w:p>
                    </w:tc>
                  </w:tr>
                  <w:tr w:rsidR="00580C7C" w:rsidRPr="00146BAD" w:rsidTr="00146BAD">
                    <w:trPr>
                      <w:trHeight w:val="750"/>
                    </w:trPr>
                    <w:tc>
                      <w:tcPr>
                        <w:tcW w:w="426" w:type="dxa"/>
                        <w:vMerge/>
                        <w:vAlign w:val="center"/>
                      </w:tcPr>
                      <w:p w:rsidR="00580C7C" w:rsidRPr="00146BAD" w:rsidRDefault="00580C7C" w:rsidP="00146BAD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</w:p>
                    </w:tc>
                    <w:tc>
                      <w:tcPr>
                        <w:tcW w:w="3639" w:type="dxa"/>
                        <w:vAlign w:val="center"/>
                      </w:tcPr>
                      <w:p w:rsidR="00580C7C" w:rsidRPr="00146BAD" w:rsidRDefault="00580C7C" w:rsidP="00146BAD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146BAD">
                          <w:rPr>
                            <w:rFonts w:ascii="Comic Sans MS" w:eastAsia="MS MinNew Roman" w:hAnsi="Comic Sans MS"/>
                          </w:rPr>
                          <w:t>Lucius templum videt.</w:t>
                        </w: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:rsidR="00580C7C" w:rsidRPr="00146BAD" w:rsidRDefault="00580C7C" w:rsidP="00146BAD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</w:p>
                    </w:tc>
                    <w:tc>
                      <w:tcPr>
                        <w:tcW w:w="4673" w:type="dxa"/>
                        <w:vAlign w:val="center"/>
                      </w:tcPr>
                      <w:p w:rsidR="00580C7C" w:rsidRPr="00146BAD" w:rsidRDefault="00580C7C" w:rsidP="00146BAD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146BAD">
                          <w:rPr>
                            <w:rFonts w:ascii="Comic Sans MS" w:eastAsia="MS MinNew Roman" w:hAnsi="Comic Sans MS"/>
                          </w:rPr>
                          <w:t>Nunc intrat.</w:t>
                        </w:r>
                      </w:p>
                    </w:tc>
                  </w:tr>
                </w:tbl>
                <w:p w:rsidR="00580C7C" w:rsidRPr="00146BAD" w:rsidRDefault="00580C7C" w:rsidP="00146BAD">
                  <w:pPr>
                    <w:spacing w:line="360" w:lineRule="auto"/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580C7C" w:rsidRPr="00146BAD" w:rsidRDefault="00580C7C" w:rsidP="00146BAD">
            <w:pPr>
              <w:spacing w:line="480" w:lineRule="auto"/>
              <w:rPr>
                <w:rFonts w:eastAsia="MS MinNew Roman"/>
                <w:b/>
                <w:sz w:val="22"/>
                <w:szCs w:val="22"/>
                <w:u w:val="single"/>
              </w:rPr>
            </w:pPr>
            <w:r w:rsidRPr="00146BAD">
              <w:rPr>
                <w:rFonts w:eastAsia="MS MinNew Roman"/>
                <w:b/>
                <w:sz w:val="22"/>
                <w:szCs w:val="22"/>
                <w:u w:val="single"/>
              </w:rPr>
              <w:t>Unterschiede:</w:t>
            </w:r>
          </w:p>
          <w:p w:rsidR="00580C7C" w:rsidRPr="00146BAD" w:rsidRDefault="00580C7C" w:rsidP="00146BAD">
            <w:pPr>
              <w:pStyle w:val="ListParagraph"/>
              <w:spacing w:line="480" w:lineRule="auto"/>
              <w:ind w:left="360"/>
              <w:rPr>
                <w:rFonts w:eastAsia="MS MinNew Roman"/>
                <w:sz w:val="22"/>
                <w:szCs w:val="22"/>
              </w:rPr>
            </w:pPr>
            <w:r w:rsidRPr="00146BAD">
              <w:rPr>
                <w:rFonts w:eastAsia="MS MinNew Roman"/>
                <w:sz w:val="22"/>
                <w:szCs w:val="22"/>
              </w:rPr>
              <w:t>Satz A: .........................................................................................................</w:t>
            </w:r>
          </w:p>
          <w:p w:rsidR="00580C7C" w:rsidRPr="00146BAD" w:rsidRDefault="00580C7C" w:rsidP="00146BAD">
            <w:pPr>
              <w:pStyle w:val="ListParagraph"/>
              <w:spacing w:line="480" w:lineRule="auto"/>
              <w:ind w:left="360"/>
              <w:rPr>
                <w:rFonts w:eastAsia="MS MinNew Roman"/>
                <w:sz w:val="22"/>
                <w:szCs w:val="22"/>
              </w:rPr>
            </w:pPr>
            <w:r w:rsidRPr="00146BAD">
              <w:rPr>
                <w:rFonts w:eastAsia="MS MinNew Roman"/>
                <w:sz w:val="22"/>
                <w:szCs w:val="22"/>
              </w:rPr>
              <w:t>Satz B: .........................................................................................................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rPr>
          <w:trHeight w:val="331"/>
        </w:trPr>
        <w:tc>
          <w:tcPr>
            <w:tcW w:w="534" w:type="dxa"/>
            <w:vMerge/>
          </w:tcPr>
          <w:p w:rsidR="00580C7C" w:rsidRPr="00146BAD" w:rsidRDefault="00580C7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80C7C" w:rsidRPr="00146BAD" w:rsidRDefault="00580C7C" w:rsidP="00146BAD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46BAD">
              <w:rPr>
                <w:rFonts w:eastAsia="MS MinNew Roman"/>
                <w:i/>
                <w:sz w:val="12"/>
                <w:szCs w:val="12"/>
              </w:rPr>
              <w:t>Wortarten kennen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46BAD">
              <w:rPr>
                <w:rFonts w:eastAsia="MS MinNew Roman"/>
                <w:b/>
                <w:sz w:val="22"/>
                <w:szCs w:val="22"/>
              </w:rPr>
              <w:t>Kreuze die Begriffe an, bei denen es sich um eine Wortart handelt.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rPr>
          <w:trHeight w:val="803"/>
        </w:trPr>
        <w:tc>
          <w:tcPr>
            <w:tcW w:w="534" w:type="dxa"/>
            <w:vMerge/>
          </w:tcPr>
          <w:p w:rsidR="00580C7C" w:rsidRPr="00146BAD" w:rsidRDefault="00580C7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580C7C" w:rsidRPr="00146BAD" w:rsidRDefault="00580C7C">
            <w:pPr>
              <w:rPr>
                <w:rFonts w:eastAsia="MS MinNew Roman"/>
              </w:rPr>
            </w:pPr>
          </w:p>
          <w:p w:rsidR="00580C7C" w:rsidRPr="00146BAD" w:rsidRDefault="00580C7C" w:rsidP="00146BAD">
            <w:pPr>
              <w:spacing w:line="276" w:lineRule="auto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146BAD">
              <w:rPr>
                <w:rFonts w:ascii="Comic Sans MS" w:eastAsia="MS MinNew Roman" w:hAnsi="Comic Sans MS"/>
                <w:sz w:val="22"/>
                <w:szCs w:val="22"/>
              </w:rPr>
              <w:t xml:space="preserve">Substantiv </w:t>
            </w:r>
            <w:r w:rsidRPr="00146BAD">
              <w:rPr>
                <w:rFonts w:ascii="MS Mincho" w:eastAsia="MS Mincho" w:hAnsi="MS Mincho" w:cs="MS Mincho" w:hint="eastAsia"/>
                <w:sz w:val="22"/>
                <w:szCs w:val="22"/>
              </w:rPr>
              <w:t>☐</w:t>
            </w:r>
            <w:r w:rsidRPr="00146BAD">
              <w:rPr>
                <w:rFonts w:ascii="Wingdings" w:eastAsia="MS MinNew Roman" w:hAnsi="Wingdings"/>
                <w:sz w:val="22"/>
                <w:szCs w:val="22"/>
              </w:rPr>
              <w:tab/>
            </w:r>
            <w:r w:rsidRPr="00146BAD">
              <w:rPr>
                <w:rFonts w:ascii="Wingdings" w:eastAsia="MS MinNew Roman" w:hAnsi="Wingdings"/>
                <w:sz w:val="22"/>
                <w:szCs w:val="22"/>
              </w:rPr>
              <w:tab/>
            </w:r>
            <w:r w:rsidRPr="00146BAD">
              <w:rPr>
                <w:rFonts w:ascii="Comic Sans MS" w:eastAsia="MS MinNew Roman" w:hAnsi="Comic Sans MS"/>
                <w:sz w:val="22"/>
                <w:szCs w:val="22"/>
              </w:rPr>
              <w:t xml:space="preserve">Attribut </w:t>
            </w:r>
            <w:r w:rsidRPr="00146BAD">
              <w:rPr>
                <w:rFonts w:ascii="MS Mincho" w:eastAsia="MS Mincho" w:hAnsi="MS Mincho" w:cs="MS Mincho" w:hint="eastAsia"/>
                <w:sz w:val="22"/>
                <w:szCs w:val="22"/>
              </w:rPr>
              <w:t>☐</w:t>
            </w:r>
            <w:r w:rsidRPr="00146BAD">
              <w:rPr>
                <w:rFonts w:ascii="Comic Sans MS" w:eastAsia="MS MinNew Roman" w:hAnsi="Comic Sans MS"/>
                <w:sz w:val="22"/>
                <w:szCs w:val="22"/>
              </w:rPr>
              <w:tab/>
            </w:r>
            <w:r w:rsidRPr="00146BAD">
              <w:rPr>
                <w:rFonts w:ascii="Comic Sans MS" w:eastAsia="MS MinNew Roman" w:hAnsi="Comic Sans MS"/>
                <w:sz w:val="22"/>
                <w:szCs w:val="22"/>
              </w:rPr>
              <w:tab/>
              <w:t xml:space="preserve">Verb </w:t>
            </w:r>
            <w:r w:rsidRPr="00146BAD">
              <w:rPr>
                <w:rFonts w:ascii="MS Mincho" w:eastAsia="MS Mincho" w:hAnsi="MS Mincho" w:cs="MS Mincho" w:hint="eastAsia"/>
                <w:sz w:val="22"/>
                <w:szCs w:val="22"/>
              </w:rPr>
              <w:t>☐</w:t>
            </w:r>
            <w:r w:rsidRPr="00146BAD">
              <w:rPr>
                <w:rFonts w:ascii="Wingdings" w:eastAsia="MS MinNew Roman" w:hAnsi="Wingdings"/>
                <w:sz w:val="22"/>
                <w:szCs w:val="22"/>
              </w:rPr>
              <w:tab/>
            </w:r>
            <w:r w:rsidRPr="00146BAD">
              <w:rPr>
                <w:rFonts w:ascii="Comic Sans MS" w:eastAsia="MS MinNew Roman" w:hAnsi="Comic Sans MS"/>
                <w:sz w:val="22"/>
                <w:szCs w:val="22"/>
              </w:rPr>
              <w:t xml:space="preserve">  Adverbiale </w:t>
            </w:r>
            <w:r w:rsidRPr="00146BAD">
              <w:rPr>
                <w:rFonts w:ascii="MS Mincho" w:eastAsia="MS Mincho" w:hAnsi="MS Mincho" w:cs="MS Mincho" w:hint="eastAsia"/>
                <w:sz w:val="22"/>
                <w:szCs w:val="22"/>
              </w:rPr>
              <w:t>☐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rPr>
          <w:cantSplit/>
          <w:trHeight w:val="401"/>
        </w:trPr>
        <w:tc>
          <w:tcPr>
            <w:tcW w:w="534" w:type="dxa"/>
            <w:vMerge w:val="restart"/>
            <w:textDirection w:val="btLr"/>
          </w:tcPr>
          <w:p w:rsidR="00580C7C" w:rsidRPr="00146BAD" w:rsidRDefault="00580C7C" w:rsidP="00146BAD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46BAD">
              <w:rPr>
                <w:rFonts w:eastAsia="MS MinNew Roman"/>
                <w:b/>
              </w:rPr>
              <w:t>Formen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80C7C" w:rsidRPr="00146BAD" w:rsidRDefault="00580C7C" w:rsidP="00146BAD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46BAD">
              <w:rPr>
                <w:rFonts w:eastAsia="MS MinNew Roman"/>
                <w:i/>
                <w:sz w:val="12"/>
                <w:szCs w:val="12"/>
              </w:rPr>
              <w:t>lateinische Substantivendungen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spacing w:line="276" w:lineRule="auto"/>
              <w:ind w:left="360"/>
              <w:rPr>
                <w:rFonts w:eastAsia="MS MinNew Roman"/>
                <w:b/>
                <w:sz w:val="22"/>
                <w:szCs w:val="22"/>
              </w:rPr>
            </w:pPr>
            <w:r w:rsidRPr="00146BAD">
              <w:rPr>
                <w:rFonts w:eastAsia="MS MinNew Roman"/>
                <w:b/>
                <w:sz w:val="22"/>
                <w:szCs w:val="22"/>
              </w:rPr>
              <w:t xml:space="preserve">Hier siehst du die römischen Kinder </w:t>
            </w:r>
            <w:r w:rsidRPr="00146BAD">
              <w:rPr>
                <w:rFonts w:ascii="Comic Sans MS" w:eastAsia="MS MinNew Roman" w:hAnsi="Comic Sans MS"/>
                <w:b/>
                <w:sz w:val="22"/>
                <w:szCs w:val="22"/>
              </w:rPr>
              <w:t>Antonia</w:t>
            </w:r>
            <w:r w:rsidRPr="00146BAD">
              <w:rPr>
                <w:rFonts w:eastAsia="MS MinNew Roman"/>
                <w:b/>
                <w:sz w:val="22"/>
                <w:szCs w:val="22"/>
              </w:rPr>
              <w:t xml:space="preserve"> und </w:t>
            </w:r>
            <w:r w:rsidRPr="00146BAD">
              <w:rPr>
                <w:rFonts w:ascii="Comic Sans MS" w:eastAsia="MS MinNew Roman" w:hAnsi="Comic Sans MS"/>
                <w:b/>
                <w:sz w:val="22"/>
                <w:szCs w:val="22"/>
              </w:rPr>
              <w:t>Gaius</w:t>
            </w:r>
            <w:r w:rsidRPr="00146BAD">
              <w:rPr>
                <w:rFonts w:eastAsia="MS MinNew Roman"/>
                <w:b/>
                <w:sz w:val="22"/>
                <w:szCs w:val="22"/>
              </w:rPr>
              <w:t>.</w:t>
            </w:r>
            <w:r>
              <w:rPr>
                <w:rFonts w:eastAsia="MS MinNew Roman"/>
                <w:b/>
                <w:sz w:val="22"/>
                <w:szCs w:val="22"/>
              </w:rPr>
              <w:t xml:space="preserve"> </w:t>
            </w:r>
            <w:r>
              <w:rPr>
                <w:rFonts w:eastAsia="MS MinNew Roman"/>
                <w:b/>
                <w:sz w:val="22"/>
                <w:szCs w:val="22"/>
              </w:rPr>
              <w:br/>
            </w:r>
            <w:r w:rsidRPr="00146BAD">
              <w:rPr>
                <w:rFonts w:eastAsia="MS MinNew Roman"/>
                <w:b/>
                <w:sz w:val="22"/>
                <w:szCs w:val="22"/>
              </w:rPr>
              <w:t>Bestimme bei folgenden Namen das Geschlecht. Kannst du daraus eine Regel a</w:t>
            </w:r>
            <w:r w:rsidRPr="00146BAD">
              <w:rPr>
                <w:rFonts w:eastAsia="MS MinNew Roman"/>
                <w:b/>
                <w:sz w:val="22"/>
                <w:szCs w:val="22"/>
              </w:rPr>
              <w:t>b</w:t>
            </w:r>
            <w:r w:rsidRPr="00146BAD">
              <w:rPr>
                <w:rFonts w:eastAsia="MS MinNew Roman"/>
                <w:b/>
                <w:sz w:val="22"/>
                <w:szCs w:val="22"/>
              </w:rPr>
              <w:t>leiten?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c>
          <w:tcPr>
            <w:tcW w:w="534" w:type="dxa"/>
            <w:vMerge/>
          </w:tcPr>
          <w:p w:rsidR="00580C7C" w:rsidRPr="00146BAD" w:rsidRDefault="00580C7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580C7C" w:rsidRPr="00146BAD" w:rsidRDefault="00580C7C" w:rsidP="00146BAD">
            <w:pPr>
              <w:pStyle w:val="ListParagraph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</w:p>
          <w:p w:rsidR="00580C7C" w:rsidRPr="00146BAD" w:rsidRDefault="00580C7C" w:rsidP="00146BAD">
            <w:pPr>
              <w:pStyle w:val="ListParagraph"/>
              <w:spacing w:line="36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146BAD">
              <w:rPr>
                <w:rFonts w:ascii="Comic Sans MS" w:eastAsia="MS MinNew Roman" w:hAnsi="Comic Sans MS"/>
                <w:b/>
                <w:sz w:val="22"/>
                <w:szCs w:val="22"/>
              </w:rPr>
              <w:t>Aulus = ...............................</w:t>
            </w:r>
          </w:p>
          <w:p w:rsidR="00580C7C" w:rsidRPr="00146BAD" w:rsidRDefault="00580C7C" w:rsidP="00146BAD">
            <w:pPr>
              <w:pStyle w:val="ListParagraph"/>
              <w:spacing w:line="36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146BAD">
              <w:rPr>
                <w:rFonts w:ascii="Comic Sans MS" w:eastAsia="MS MinNew Roman" w:hAnsi="Comic Sans MS"/>
                <w:b/>
                <w:sz w:val="22"/>
                <w:szCs w:val="22"/>
              </w:rPr>
              <w:t>Galla = ...............................</w:t>
            </w:r>
          </w:p>
          <w:p w:rsidR="00580C7C" w:rsidRPr="00146BAD" w:rsidRDefault="00580C7C" w:rsidP="00146BAD">
            <w:pPr>
              <w:pStyle w:val="ListParagraph"/>
              <w:spacing w:line="36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 w:rsidRPr="00146BAD">
              <w:rPr>
                <w:rFonts w:ascii="Comic Sans MS" w:eastAsia="MS MinNew Roman" w:hAnsi="Comic Sans MS"/>
                <w:b/>
                <w:sz w:val="22"/>
                <w:szCs w:val="22"/>
              </w:rPr>
              <w:t>Lucius = ...............................</w:t>
            </w:r>
          </w:p>
          <w:p w:rsidR="00580C7C" w:rsidRPr="00146BAD" w:rsidRDefault="00580C7C" w:rsidP="00146BAD">
            <w:pPr>
              <w:pStyle w:val="ListParagraph"/>
              <w:spacing w:line="360" w:lineRule="auto"/>
              <w:ind w:left="360"/>
              <w:rPr>
                <w:rFonts w:ascii="Comic Sans MS" w:eastAsia="MS MinNew Roman" w:hAnsi="Comic Sans MS"/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6" o:spid="_x0000_s1026" type="#_x0000_t75" alt="Macintosh HD:Users:dennis-gressel:RP:ZPG Latein:ZPG Latein Material 3:Unterstufe:Lektion 0:Antonia.jpg" style="position:absolute;left:0;text-align:left;margin-left:270.3pt;margin-top:-82.4pt;width:45pt;height:103.9pt;z-index:251654656;visibility:visible" wrapcoords="-360 0 -360 21445 21600 21445 21600 0 -360 0">
                  <v:imagedata r:id="rId7" o:title=""/>
                  <w10:wrap type="tight"/>
                </v:shape>
              </w:pict>
            </w:r>
            <w:r>
              <w:rPr>
                <w:noProof/>
              </w:rPr>
              <w:pict>
                <v:shape id="Bild 7" o:spid="_x0000_s1027" type="#_x0000_t75" alt="Macintosh HD:Users:dennis-gressel:RP:ZPG Latein:ZPG Latein Material 3:Unterstufe:Lektion 0:Gaius.jpg" style="position:absolute;left:0;text-align:left;margin-left:333.3pt;margin-top:-131pt;width:45pt;height:94.9pt;z-index:251655680;visibility:visible" wrapcoords="-360 0 -360 21430 21600 21430 21600 0 -360 0">
                  <v:imagedata r:id="rId8" o:title=""/>
                  <w10:wrap type="tight"/>
                </v:shape>
              </w:pict>
            </w:r>
            <w:r w:rsidRPr="00146BAD">
              <w:rPr>
                <w:rFonts w:ascii="Comic Sans MS" w:eastAsia="MS MinNew Roman" w:hAnsi="Comic Sans MS"/>
                <w:b/>
                <w:i/>
                <w:sz w:val="22"/>
                <w:szCs w:val="22"/>
                <w:u w:val="single"/>
              </w:rPr>
              <w:t>Regel:</w:t>
            </w:r>
            <w:r w:rsidRPr="00146BAD">
              <w:rPr>
                <w:rFonts w:ascii="Comic Sans MS" w:eastAsia="MS MinNew Roman" w:hAnsi="Comic Sans MS"/>
                <w:b/>
                <w:sz w:val="22"/>
                <w:szCs w:val="22"/>
              </w:rPr>
              <w:t xml:space="preserve"> ...........................................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rPr>
          <w:trHeight w:val="332"/>
        </w:trPr>
        <w:tc>
          <w:tcPr>
            <w:tcW w:w="534" w:type="dxa"/>
            <w:vMerge w:val="restart"/>
            <w:textDirection w:val="btLr"/>
          </w:tcPr>
          <w:p w:rsidR="00580C7C" w:rsidRPr="00146BAD" w:rsidRDefault="00580C7C" w:rsidP="00146BAD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46BAD">
              <w:rPr>
                <w:rFonts w:eastAsia="MS MinNew Roman"/>
                <w:b/>
              </w:rPr>
              <w:t>Text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80C7C" w:rsidRPr="00146BAD" w:rsidRDefault="00580C7C" w:rsidP="00146BAD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46BAD">
              <w:rPr>
                <w:rFonts w:eastAsia="MS MinNew Roman"/>
                <w:i/>
                <w:sz w:val="20"/>
                <w:szCs w:val="20"/>
              </w:rPr>
              <w:t>l</w:t>
            </w:r>
            <w:r w:rsidRPr="00146BAD">
              <w:rPr>
                <w:rFonts w:eastAsia="MS MinNew Roman"/>
                <w:i/>
                <w:sz w:val="12"/>
                <w:szCs w:val="12"/>
              </w:rPr>
              <w:t>ateinische Sätze einer Bildergeschichte zuordnen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46BAD">
              <w:rPr>
                <w:rFonts w:eastAsia="MS MinNew Roman"/>
                <w:b/>
                <w:sz w:val="22"/>
                <w:szCs w:val="22"/>
              </w:rPr>
              <w:t>Ordne folgende lateinische Sätze den Bildern zu, indem du in die Kreise den jeweiligen Buchstaben einträgst.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rPr>
          <w:trHeight w:val="9287"/>
        </w:trPr>
        <w:tc>
          <w:tcPr>
            <w:tcW w:w="534" w:type="dxa"/>
            <w:vMerge/>
          </w:tcPr>
          <w:p w:rsidR="00580C7C" w:rsidRPr="00146BAD" w:rsidRDefault="00580C7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580C7C" w:rsidRPr="00146BAD" w:rsidRDefault="00580C7C" w:rsidP="00146BAD">
            <w:pPr>
              <w:pStyle w:val="ListParagraph"/>
              <w:numPr>
                <w:ilvl w:val="0"/>
                <w:numId w:val="20"/>
              </w:numPr>
              <w:spacing w:before="120"/>
              <w:ind w:left="499" w:hanging="357"/>
              <w:rPr>
                <w:rFonts w:ascii="Comic Sans MS" w:eastAsia="MS MinNew Roman" w:hAnsi="Comic Sans MS"/>
                <w:sz w:val="22"/>
                <w:szCs w:val="22"/>
              </w:rPr>
            </w:pPr>
            <w:r w:rsidRPr="00146BAD">
              <w:rPr>
                <w:rFonts w:ascii="Comic Sans MS" w:eastAsia="MS MinNew Roman" w:hAnsi="Comic Sans MS"/>
                <w:sz w:val="22"/>
                <w:szCs w:val="22"/>
              </w:rPr>
              <w:t xml:space="preserve">Servi senatorem in lectica apportant. </w:t>
            </w:r>
            <w:r w:rsidRPr="00146BAD">
              <w:rPr>
                <w:rFonts w:ascii="Comic Sans MS" w:eastAsia="MS MinNew Roman" w:hAnsi="Comic Sans MS"/>
                <w:sz w:val="18"/>
                <w:szCs w:val="18"/>
              </w:rPr>
              <w:t>(</w:t>
            </w:r>
            <w:r w:rsidRPr="00146BAD">
              <w:rPr>
                <w:rFonts w:ascii="Comic Sans MS" w:eastAsia="MS MinNew Roman" w:hAnsi="Comic Sans MS"/>
                <w:b/>
                <w:sz w:val="18"/>
                <w:szCs w:val="18"/>
              </w:rPr>
              <w:t>lectica</w:t>
            </w:r>
            <w:r w:rsidRPr="00146BAD">
              <w:rPr>
                <w:rFonts w:ascii="Comic Sans MS" w:eastAsia="MS MinNew Roman" w:hAnsi="Comic Sans MS"/>
                <w:sz w:val="18"/>
                <w:szCs w:val="18"/>
              </w:rPr>
              <w:t xml:space="preserve">: </w:t>
            </w:r>
            <w:r w:rsidRPr="00146BAD">
              <w:rPr>
                <w:rFonts w:ascii="Comic Sans MS" w:eastAsia="MS MinNew Roman" w:hAnsi="Comic Sans MS"/>
                <w:i/>
                <w:sz w:val="18"/>
                <w:szCs w:val="18"/>
              </w:rPr>
              <w:t>die Sänfte, das „Tragebett“</w:t>
            </w:r>
            <w:r w:rsidRPr="00146BAD">
              <w:rPr>
                <w:rFonts w:ascii="Comic Sans MS" w:eastAsia="MS MinNew Roman" w:hAnsi="Comic Sans MS"/>
                <w:sz w:val="18"/>
                <w:szCs w:val="18"/>
              </w:rPr>
              <w:t>)</w:t>
            </w:r>
          </w:p>
          <w:p w:rsidR="00580C7C" w:rsidRPr="0055647D" w:rsidRDefault="00580C7C" w:rsidP="00146BAD">
            <w:pPr>
              <w:pStyle w:val="ListParagraph"/>
              <w:numPr>
                <w:ilvl w:val="0"/>
                <w:numId w:val="20"/>
              </w:numPr>
              <w:rPr>
                <w:rFonts w:ascii="Comic Sans MS" w:eastAsia="MS MinNew Roman" w:hAnsi="Comic Sans MS"/>
                <w:sz w:val="22"/>
                <w:szCs w:val="22"/>
                <w:lang w:val="pt-BR"/>
              </w:rPr>
            </w:pPr>
            <w:r w:rsidRPr="0055647D">
              <w:rPr>
                <w:rFonts w:ascii="Comic Sans MS" w:eastAsia="MS MinNew Roman" w:hAnsi="Comic Sans MS"/>
                <w:sz w:val="22"/>
                <w:szCs w:val="22"/>
                <w:lang w:val="pt-BR"/>
              </w:rPr>
              <w:t>Senator Antoniam et Gaium rogat: „Ubi pater est?“</w:t>
            </w:r>
          </w:p>
          <w:p w:rsidR="00580C7C" w:rsidRPr="0055647D" w:rsidRDefault="00580C7C" w:rsidP="00146BAD">
            <w:pPr>
              <w:pStyle w:val="ListParagraph"/>
              <w:numPr>
                <w:ilvl w:val="0"/>
                <w:numId w:val="20"/>
              </w:numPr>
              <w:rPr>
                <w:rFonts w:ascii="Comic Sans MS" w:eastAsia="MS MinNew Roman" w:hAnsi="Comic Sans MS"/>
                <w:sz w:val="22"/>
                <w:szCs w:val="22"/>
                <w:lang w:val="pt-BR"/>
              </w:rPr>
            </w:pPr>
            <w:r w:rsidRPr="0055647D">
              <w:rPr>
                <w:rFonts w:ascii="Comic Sans MS" w:eastAsia="MS MinNew Roman" w:hAnsi="Comic Sans MS"/>
                <w:sz w:val="22"/>
                <w:szCs w:val="22"/>
                <w:lang w:val="pt-BR"/>
              </w:rPr>
              <w:t>Antonia et Gaius ante villam sedent et ludunt.</w:t>
            </w:r>
          </w:p>
          <w:p w:rsidR="00580C7C" w:rsidRPr="00146BAD" w:rsidRDefault="00580C7C" w:rsidP="00146BAD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Comic Sans MS" w:eastAsia="MS MinNew Roman" w:hAnsi="Comic Sans MS"/>
                <w:sz w:val="22"/>
                <w:szCs w:val="22"/>
              </w:rPr>
            </w:pPr>
            <w:r w:rsidRPr="00146BAD">
              <w:rPr>
                <w:rFonts w:ascii="Comic Sans MS" w:eastAsia="MS MinNew Roman" w:hAnsi="Comic Sans MS"/>
                <w:sz w:val="22"/>
                <w:szCs w:val="22"/>
              </w:rPr>
              <w:t xml:space="preserve">Senator et servi Antoniam et Gaium conveniunt. </w:t>
            </w:r>
          </w:p>
          <w:tbl>
            <w:tblPr>
              <w:tblW w:w="79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067"/>
              <w:gridCol w:w="3842"/>
            </w:tblGrid>
            <w:tr w:rsidR="00580C7C" w:rsidRPr="00146BAD" w:rsidTr="00146BAD">
              <w:tc>
                <w:tcPr>
                  <w:tcW w:w="4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>
                    <w:rPr>
                      <w:noProof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9" o:spid="_x0000_s1028" type="#_x0000_t202" style="position:absolute;left:0;text-align:left;margin-left:102.65pt;margin-top:98.35pt;width:54pt;height:27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" filled="f" stroked="f">
                        <v:textbox>
                          <w:txbxContent>
                            <w:p w:rsidR="00580C7C" w:rsidRPr="000F2961" w:rsidRDefault="00580C7C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Antonia</w:t>
                              </w:r>
                              <w:bookmarkEnd w:id="0"/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</w:rPr>
                    <w:pict>
                      <v:shape id="Textfeld 8" o:spid="_x0000_s1029" type="#_x0000_t202" style="position:absolute;left:0;text-align:left;margin-left:12.65pt;margin-top:95.7pt;width:45pt;height:27pt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" filled="f" stroked="f">
                        <v:textbox>
                          <w:txbxContent>
                            <w:p w:rsidR="00580C7C" w:rsidRPr="000F2961" w:rsidRDefault="00580C7C" w:rsidP="00693DD2">
                              <w:pPr>
                                <w:jc w:val="right"/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F2961"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Gaius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146BAD">
                    <w:rPr>
                      <w:rFonts w:eastAsia="MS MinNew Roman"/>
                      <w:b/>
                      <w:noProof/>
                    </w:rPr>
                    <w:pict>
                      <v:shape id="Bild 2" o:spid="_x0000_i1025" type="#_x0000_t75" alt="Macintosh HD:Users:dennis-gressel:RP:ZPG Latein:ZPG Latein Material 3:Unterstufe:Lektion 0:gaius_antonia_ante_villam_sedent.jpg" style="width:174pt;height:135.75pt;visibility:visible">
                        <v:imagedata r:id="rId9" o:title=""/>
                      </v:shape>
                    </w:pict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0C7C" w:rsidRPr="00146BAD" w:rsidRDefault="00580C7C" w:rsidP="00146BAD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>
                    <w:rPr>
                      <w:noProof/>
                    </w:rPr>
                    <w:pict>
                      <v:shape id="Textfeld 12" o:spid="_x0000_s1030" type="#_x0000_t202" style="position:absolute;left:0;text-align:left;margin-left:135.6pt;margin-top:32.7pt;width:45pt;height:27pt;z-index:2516597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" filled="f" stroked="f">
                        <v:textbox>
                          <w:txbxContent>
                            <w:p w:rsidR="00580C7C" w:rsidRPr="000F2961" w:rsidRDefault="00580C7C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servi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</w:rPr>
                    <w:pict>
                      <v:shape id="Textfeld 10" o:spid="_x0000_s1031" type="#_x0000_t202" style="position:absolute;left:0;text-align:left;margin-left:72.6pt;margin-top:32.7pt;width:54pt;height:27pt;z-index:2516587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" filled="f" stroked="f">
                        <v:textbox>
                          <w:txbxContent>
                            <w:p w:rsidR="00580C7C" w:rsidRPr="000F2961" w:rsidRDefault="00580C7C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senator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146BAD">
                    <w:rPr>
                      <w:rFonts w:eastAsia="MS MinNew Roman"/>
                      <w:b/>
                      <w:noProof/>
                    </w:rPr>
                    <w:pict>
                      <v:shape id="Bild 3" o:spid="_x0000_i1026" type="#_x0000_t75" alt="Macintosh HD:Users:dennis-gressel:RP:ZPG Latein:ZPG Latein Material 3:Unterstufe:Lektion 0:subito_servi_lecticam_apportant.jpg" style="width:168pt;height:148.5pt;visibility:visible">
                        <v:imagedata r:id="rId10" o:title=""/>
                      </v:shape>
                    </w:pict>
                  </w:r>
                </w:p>
              </w:tc>
            </w:tr>
            <w:tr w:rsidR="00580C7C" w:rsidRPr="00146BAD" w:rsidTr="00146BAD">
              <w:trPr>
                <w:trHeight w:val="399"/>
              </w:trPr>
              <w:tc>
                <w:tcPr>
                  <w:tcW w:w="4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146BAD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146BAD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</w:tr>
            <w:tr w:rsidR="00580C7C" w:rsidRPr="00146BAD" w:rsidTr="00146BAD">
              <w:tc>
                <w:tcPr>
                  <w:tcW w:w="4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0C7C" w:rsidRPr="00146BAD" w:rsidRDefault="00580C7C" w:rsidP="00146BAD">
                  <w:pPr>
                    <w:jc w:val="center"/>
                    <w:rPr>
                      <w:rFonts w:eastAsia="MS MinNew Roman"/>
                      <w:b/>
                      <w:sz w:val="48"/>
                      <w:szCs w:val="48"/>
                    </w:rPr>
                  </w:pPr>
                  <w:r w:rsidRPr="00146BAD">
                    <w:rPr>
                      <w:rFonts w:eastAsia="MS MinNew Roman"/>
                      <w:b/>
                      <w:noProof/>
                    </w:rPr>
                    <w:pict>
                      <v:shape id="Bild 4" o:spid="_x0000_i1027" type="#_x0000_t75" alt="Macintosh HD:Users:dennis-gressel:RP:ZPG Latein:ZPG Latein Material 3:Unterstufe:Lektion 0:senator_de_lectica_descendit.jpg" style="width:201.75pt;height:150pt;visibility:visible">
                        <v:imagedata r:id="rId11" o:title=""/>
                      </v:shape>
                    </w:pict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0C7C" w:rsidRPr="00146BAD" w:rsidRDefault="00580C7C" w:rsidP="00146BAD">
                  <w:pPr>
                    <w:jc w:val="center"/>
                    <w:rPr>
                      <w:rFonts w:eastAsia="MS MinNew Roman"/>
                      <w:b/>
                      <w:sz w:val="48"/>
                      <w:szCs w:val="48"/>
                    </w:rPr>
                  </w:pPr>
                  <w:r>
                    <w:rPr>
                      <w:noProof/>
                    </w:rPr>
                    <w:pict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1" o:spid="_x0000_s1032" type="#_x0000_t63" style="position:absolute;left:0;text-align:left;margin-left:124.3pt;margin-top:11.15pt;width:45pt;height:36pt;z-index:251660800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" adj="10993,32780" filled="f">
                        <v:shadow on="t" opacity="22937f" origin=",.5" offset="0,.63889mm"/>
                        <v:textbox>
                          <w:txbxContent>
                            <w:p w:rsidR="00580C7C" w:rsidRPr="00B36B85" w:rsidRDefault="00580C7C" w:rsidP="00693DD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B36B85">
                                <w:rPr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146BAD">
                    <w:rPr>
                      <w:rFonts w:eastAsia="MS MinNew Roman"/>
                      <w:b/>
                      <w:noProof/>
                    </w:rPr>
                    <w:pict>
                      <v:shape id="Bild 5" o:spid="_x0000_i1028" type="#_x0000_t75" alt="Macintosh HD:Users:dennis-gressel:RP:ZPG Latein:ZPG Latein Material 3:Unterstufe:Lektion 0:Metellus_liberos_rogat.jpg" style="width:171pt;height:182.25pt;visibility:visible">
                        <v:imagedata r:id="rId12" o:title=""/>
                      </v:shape>
                    </w:pict>
                  </w:r>
                </w:p>
              </w:tc>
            </w:tr>
            <w:tr w:rsidR="00580C7C" w:rsidRPr="00146BAD" w:rsidTr="00146BAD">
              <w:trPr>
                <w:trHeight w:val="189"/>
              </w:trPr>
              <w:tc>
                <w:tcPr>
                  <w:tcW w:w="4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146BAD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0C7C" w:rsidRPr="00146BAD" w:rsidRDefault="00580C7C" w:rsidP="00146BAD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146BAD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</w:tr>
          </w:tbl>
          <w:p w:rsidR="00580C7C" w:rsidRPr="00146BAD" w:rsidRDefault="00580C7C" w:rsidP="00146BAD">
            <w:pPr>
              <w:spacing w:line="360" w:lineRule="auto"/>
              <w:rPr>
                <w:rFonts w:ascii="Times New Roman" w:eastAsia="MS MinNew Roman" w:hAnsi="Times New Roman"/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rPr>
          <w:trHeight w:val="472"/>
        </w:trPr>
        <w:tc>
          <w:tcPr>
            <w:tcW w:w="534" w:type="dxa"/>
            <w:vMerge w:val="restart"/>
            <w:textDirection w:val="btLr"/>
          </w:tcPr>
          <w:p w:rsidR="00580C7C" w:rsidRPr="00146BAD" w:rsidRDefault="00580C7C" w:rsidP="00146BAD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46BAD">
              <w:rPr>
                <w:rFonts w:eastAsia="MS MinNew Roman"/>
                <w:b/>
              </w:rPr>
              <w:t>Kultur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80C7C" w:rsidRPr="00146BAD" w:rsidRDefault="00580C7C" w:rsidP="00146BAD">
            <w:pPr>
              <w:ind w:left="113" w:right="113"/>
              <w:jc w:val="center"/>
              <w:rPr>
                <w:rFonts w:eastAsia="MS MinNew Roman"/>
                <w:b/>
                <w:i/>
                <w:sz w:val="12"/>
                <w:szCs w:val="12"/>
              </w:rPr>
            </w:pPr>
            <w:r w:rsidRPr="00146BAD">
              <w:rPr>
                <w:rFonts w:eastAsia="MS MinNew Roman"/>
                <w:i/>
                <w:sz w:val="12"/>
                <w:szCs w:val="12"/>
              </w:rPr>
              <w:t>wichtige römische Kulturbegri</w:t>
            </w:r>
            <w:r w:rsidRPr="00146BAD">
              <w:rPr>
                <w:rFonts w:eastAsia="MS MinNew Roman"/>
                <w:i/>
                <w:sz w:val="12"/>
                <w:szCs w:val="12"/>
              </w:rPr>
              <w:t>f</w:t>
            </w:r>
            <w:r w:rsidRPr="00146BAD">
              <w:rPr>
                <w:rFonts w:eastAsia="MS MinNew Roman"/>
                <w:i/>
                <w:sz w:val="12"/>
                <w:szCs w:val="12"/>
              </w:rPr>
              <w:t>fe kennen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  <w:sz w:val="22"/>
                <w:szCs w:val="22"/>
              </w:rPr>
            </w:pPr>
            <w:r w:rsidRPr="00146BAD">
              <w:rPr>
                <w:rFonts w:eastAsia="MS MinNew Roman"/>
                <w:b/>
                <w:sz w:val="22"/>
                <w:szCs w:val="22"/>
              </w:rPr>
              <w:t xml:space="preserve">Welche dieser Begriffe hast du schon einmal gehört? Weißt du auch, was hinter ihnen steckt? Kreuze an und erkläre, wenn möglich. 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  <w:tr w:rsidR="00580C7C" w:rsidRPr="00146BAD" w:rsidTr="00146BAD">
        <w:trPr>
          <w:trHeight w:val="4521"/>
        </w:trPr>
        <w:tc>
          <w:tcPr>
            <w:tcW w:w="534" w:type="dxa"/>
            <w:vMerge/>
          </w:tcPr>
          <w:p w:rsidR="00580C7C" w:rsidRPr="00146BAD" w:rsidRDefault="00580C7C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580C7C" w:rsidRPr="00146BAD" w:rsidRDefault="00580C7C">
            <w:pPr>
              <w:rPr>
                <w:rFonts w:eastAsia="MS MinNew Roman"/>
              </w:rPr>
            </w:pPr>
          </w:p>
          <w:tbl>
            <w:tblPr>
              <w:tblW w:w="7683" w:type="dxa"/>
              <w:tblLayout w:type="fixed"/>
              <w:tblLook w:val="00A0"/>
            </w:tblPr>
            <w:tblGrid>
              <w:gridCol w:w="2155"/>
              <w:gridCol w:w="992"/>
              <w:gridCol w:w="4536"/>
            </w:tblGrid>
            <w:tr w:rsidR="00580C7C" w:rsidRPr="00146BAD" w:rsidTr="00146BAD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eastAsia="MS MinNew Roman"/>
                      <w:b/>
                      <w:sz w:val="22"/>
                      <w:szCs w:val="22"/>
                    </w:rPr>
                  </w:pPr>
                  <w:r w:rsidRPr="00146BAD">
                    <w:rPr>
                      <w:rFonts w:ascii="Comic Sans MS" w:eastAsia="MS MinNew Roman" w:hAnsi="Comic Sans MS"/>
                    </w:rPr>
                    <w:t>Caesar</w:t>
                  </w:r>
                </w:p>
              </w:tc>
              <w:tc>
                <w:tcPr>
                  <w:tcW w:w="992" w:type="dxa"/>
                  <w:vAlign w:val="center"/>
                </w:tcPr>
                <w:p w:rsidR="00580C7C" w:rsidRPr="00146BAD" w:rsidRDefault="00580C7C" w:rsidP="0085200A">
                  <w:pPr>
                    <w:rPr>
                      <w:rFonts w:eastAsia="MS MinNew Roman"/>
                      <w:b/>
                      <w:sz w:val="22"/>
                      <w:szCs w:val="22"/>
                    </w:rPr>
                  </w:pPr>
                  <w:r w:rsidRPr="00146BAD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eastAsia="MS MinNew Roman"/>
                      <w:b/>
                      <w:sz w:val="22"/>
                      <w:szCs w:val="22"/>
                    </w:rPr>
                  </w:pPr>
                  <w:r w:rsidRPr="00146BAD">
                    <w:rPr>
                      <w:rFonts w:eastAsia="MS MinNew Roman"/>
                    </w:rPr>
                    <w:t>................................................................</w:t>
                  </w:r>
                </w:p>
              </w:tc>
            </w:tr>
            <w:tr w:rsidR="00580C7C" w:rsidRPr="00146BAD" w:rsidTr="00146BAD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ascii="Comic Sans MS" w:eastAsia="MS MinNew Roman" w:hAnsi="Comic Sans MS"/>
                    </w:rPr>
                  </w:pPr>
                  <w:r w:rsidRPr="00146BAD">
                    <w:rPr>
                      <w:rFonts w:ascii="Comic Sans MS" w:eastAsia="MS MinNew Roman" w:hAnsi="Comic Sans MS"/>
                    </w:rPr>
                    <w:t>Cicero</w:t>
                  </w:r>
                </w:p>
              </w:tc>
              <w:tc>
                <w:tcPr>
                  <w:tcW w:w="992" w:type="dxa"/>
                  <w:vAlign w:val="center"/>
                </w:tcPr>
                <w:p w:rsidR="00580C7C" w:rsidRPr="00146BAD" w:rsidRDefault="00580C7C" w:rsidP="0085200A">
                  <w:pPr>
                    <w:rPr>
                      <w:rFonts w:ascii="AppleGothic" w:eastAsia="Times New Roman" w:hAnsi="AppleGothic"/>
                    </w:rPr>
                  </w:pPr>
                  <w:r w:rsidRPr="00146BAD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eastAsia="MS MinNew Roman"/>
                    </w:rPr>
                  </w:pPr>
                  <w:r w:rsidRPr="00146BAD">
                    <w:rPr>
                      <w:rFonts w:eastAsia="MS MinNew Roman"/>
                    </w:rPr>
                    <w:t>................................................................</w:t>
                  </w:r>
                </w:p>
              </w:tc>
            </w:tr>
            <w:tr w:rsidR="00580C7C" w:rsidRPr="00146BAD" w:rsidTr="00146BAD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ascii="Comic Sans MS" w:eastAsia="MS MinNew Roman" w:hAnsi="Comic Sans MS"/>
                    </w:rPr>
                  </w:pPr>
                  <w:r w:rsidRPr="00146BAD">
                    <w:rPr>
                      <w:rFonts w:ascii="Comic Sans MS" w:eastAsia="MS MinNew Roman" w:hAnsi="Comic Sans MS"/>
                    </w:rPr>
                    <w:t>Colosseum</w:t>
                  </w:r>
                </w:p>
              </w:tc>
              <w:tc>
                <w:tcPr>
                  <w:tcW w:w="992" w:type="dxa"/>
                  <w:vAlign w:val="center"/>
                </w:tcPr>
                <w:p w:rsidR="00580C7C" w:rsidRPr="00146BAD" w:rsidRDefault="00580C7C" w:rsidP="0085200A">
                  <w:pPr>
                    <w:rPr>
                      <w:rFonts w:ascii="AppleGothic" w:eastAsia="Times New Roman" w:hAnsi="AppleGothic"/>
                    </w:rPr>
                  </w:pPr>
                  <w:r w:rsidRPr="00146BAD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eastAsia="MS MinNew Roman"/>
                    </w:rPr>
                  </w:pPr>
                  <w:r w:rsidRPr="00146BAD">
                    <w:rPr>
                      <w:rFonts w:eastAsia="MS MinNew Roman"/>
                    </w:rPr>
                    <w:t>................................................................</w:t>
                  </w:r>
                </w:p>
              </w:tc>
            </w:tr>
            <w:tr w:rsidR="00580C7C" w:rsidRPr="00146BAD" w:rsidTr="00146BAD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ascii="Comic Sans MS" w:eastAsia="MS MinNew Roman" w:hAnsi="Comic Sans MS"/>
                    </w:rPr>
                  </w:pPr>
                  <w:r w:rsidRPr="00146BAD">
                    <w:rPr>
                      <w:rFonts w:ascii="Comic Sans MS" w:eastAsia="MS MinNew Roman" w:hAnsi="Comic Sans MS"/>
                    </w:rPr>
                    <w:t>Circus Maximus</w:t>
                  </w:r>
                </w:p>
              </w:tc>
              <w:tc>
                <w:tcPr>
                  <w:tcW w:w="992" w:type="dxa"/>
                  <w:vAlign w:val="center"/>
                </w:tcPr>
                <w:p w:rsidR="00580C7C" w:rsidRPr="00146BAD" w:rsidRDefault="00580C7C" w:rsidP="0085200A">
                  <w:pPr>
                    <w:rPr>
                      <w:rFonts w:ascii="AppleGothic" w:eastAsia="Times New Roman" w:hAnsi="AppleGothic"/>
                    </w:rPr>
                  </w:pPr>
                  <w:r w:rsidRPr="00146BAD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eastAsia="MS MinNew Roman"/>
                    </w:rPr>
                  </w:pPr>
                  <w:r w:rsidRPr="00146BAD">
                    <w:rPr>
                      <w:rFonts w:eastAsia="MS MinNew Roman"/>
                    </w:rPr>
                    <w:t>................................................................</w:t>
                  </w:r>
                </w:p>
              </w:tc>
            </w:tr>
            <w:tr w:rsidR="00580C7C" w:rsidRPr="00146BAD" w:rsidTr="00146BAD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ascii="Comic Sans MS" w:eastAsia="MS MinNew Roman" w:hAnsi="Comic Sans MS"/>
                    </w:rPr>
                  </w:pPr>
                  <w:r w:rsidRPr="00146BAD">
                    <w:rPr>
                      <w:rFonts w:ascii="Comic Sans MS" w:eastAsia="MS MinNew Roman" w:hAnsi="Comic Sans MS"/>
                    </w:rPr>
                    <w:t>Aquädukt</w:t>
                  </w:r>
                </w:p>
              </w:tc>
              <w:tc>
                <w:tcPr>
                  <w:tcW w:w="992" w:type="dxa"/>
                  <w:vAlign w:val="center"/>
                </w:tcPr>
                <w:p w:rsidR="00580C7C" w:rsidRPr="00146BAD" w:rsidRDefault="00580C7C" w:rsidP="0085200A">
                  <w:pPr>
                    <w:rPr>
                      <w:rFonts w:ascii="AppleGothic" w:eastAsia="Times New Roman" w:hAnsi="AppleGothic"/>
                    </w:rPr>
                  </w:pPr>
                  <w:r w:rsidRPr="00146BAD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eastAsia="MS MinNew Roman"/>
                    </w:rPr>
                  </w:pPr>
                  <w:r w:rsidRPr="00146BAD">
                    <w:rPr>
                      <w:rFonts w:eastAsia="MS MinNew Roman"/>
                    </w:rPr>
                    <w:t>................................................................</w:t>
                  </w:r>
                </w:p>
              </w:tc>
            </w:tr>
            <w:tr w:rsidR="00580C7C" w:rsidRPr="00146BAD" w:rsidTr="00146BAD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ascii="Comic Sans MS" w:eastAsia="MS MinNew Roman" w:hAnsi="Comic Sans MS"/>
                    </w:rPr>
                  </w:pPr>
                  <w:r w:rsidRPr="00146BAD">
                    <w:rPr>
                      <w:rFonts w:ascii="Comic Sans MS" w:eastAsia="MS MinNew Roman" w:hAnsi="Comic Sans MS"/>
                    </w:rPr>
                    <w:t>Gladiator</w:t>
                  </w:r>
                </w:p>
              </w:tc>
              <w:tc>
                <w:tcPr>
                  <w:tcW w:w="992" w:type="dxa"/>
                  <w:vAlign w:val="center"/>
                </w:tcPr>
                <w:p w:rsidR="00580C7C" w:rsidRPr="00146BAD" w:rsidRDefault="00580C7C" w:rsidP="0085200A">
                  <w:pPr>
                    <w:rPr>
                      <w:rFonts w:ascii="AppleGothic" w:eastAsia="Times New Roman" w:hAnsi="AppleGothic"/>
                    </w:rPr>
                  </w:pPr>
                  <w:r w:rsidRPr="00146BAD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eastAsia="MS MinNew Roman"/>
                    </w:rPr>
                  </w:pPr>
                  <w:r w:rsidRPr="00146BAD">
                    <w:rPr>
                      <w:rFonts w:eastAsia="MS MinNew Roman"/>
                    </w:rPr>
                    <w:t>................................................................</w:t>
                  </w:r>
                </w:p>
              </w:tc>
            </w:tr>
            <w:tr w:rsidR="00580C7C" w:rsidRPr="00146BAD" w:rsidTr="00146BAD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ascii="Comic Sans MS" w:eastAsia="MS MinNew Roman" w:hAnsi="Comic Sans MS"/>
                    </w:rPr>
                  </w:pPr>
                  <w:r w:rsidRPr="00146BAD">
                    <w:rPr>
                      <w:rFonts w:ascii="Comic Sans MS" w:eastAsia="MS MinNew Roman" w:hAnsi="Comic Sans MS"/>
                    </w:rPr>
                    <w:t>Senator</w:t>
                  </w:r>
                </w:p>
              </w:tc>
              <w:tc>
                <w:tcPr>
                  <w:tcW w:w="992" w:type="dxa"/>
                  <w:vAlign w:val="center"/>
                </w:tcPr>
                <w:p w:rsidR="00580C7C" w:rsidRPr="00146BAD" w:rsidRDefault="00580C7C" w:rsidP="0085200A">
                  <w:pPr>
                    <w:rPr>
                      <w:rFonts w:ascii="AppleGothic" w:eastAsia="Times New Roman" w:hAnsi="AppleGothic"/>
                    </w:rPr>
                  </w:pPr>
                  <w:r w:rsidRPr="00146BAD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580C7C" w:rsidRPr="00146BAD" w:rsidRDefault="00580C7C" w:rsidP="006F7B5A">
                  <w:pPr>
                    <w:rPr>
                      <w:rFonts w:eastAsia="MS MinNew Roman"/>
                    </w:rPr>
                  </w:pPr>
                  <w:r w:rsidRPr="00146BAD">
                    <w:rPr>
                      <w:rFonts w:eastAsia="MS MinNew Roman"/>
                    </w:rPr>
                    <w:t>................................................................</w:t>
                  </w:r>
                </w:p>
              </w:tc>
            </w:tr>
          </w:tbl>
          <w:p w:rsidR="00580C7C" w:rsidRPr="00146BAD" w:rsidRDefault="00580C7C">
            <w:pPr>
              <w:rPr>
                <w:rFonts w:eastAsia="MS Min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580C7C" w:rsidRPr="00146BAD" w:rsidRDefault="00580C7C" w:rsidP="00146BAD">
            <w:pPr>
              <w:jc w:val="center"/>
              <w:rPr>
                <w:rFonts w:eastAsia="MS MinNew Roman"/>
                <w:b/>
                <w:sz w:val="22"/>
                <w:szCs w:val="22"/>
              </w:rPr>
            </w:pPr>
          </w:p>
        </w:tc>
      </w:tr>
    </w:tbl>
    <w:p w:rsidR="00580C7C" w:rsidRDefault="00580C7C"/>
    <w:sectPr w:rsidR="00580C7C" w:rsidSect="002B4446">
      <w:footerReference w:type="even" r:id="rId13"/>
      <w:footerReference w:type="default" r:id="rId14"/>
      <w:pgSz w:w="11900" w:h="16840"/>
      <w:pgMar w:top="1134" w:right="1134" w:bottom="851" w:left="1134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C7C" w:rsidRDefault="00580C7C" w:rsidP="00E9209D">
      <w:r>
        <w:separator/>
      </w:r>
    </w:p>
  </w:endnote>
  <w:endnote w:type="continuationSeparator" w:id="0">
    <w:p w:rsidR="00580C7C" w:rsidRDefault="00580C7C" w:rsidP="00E920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New Roman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ppleGothic">
    <w:altName w:val="Mangal"/>
    <w:panose1 w:val="00000000000000000000"/>
    <w:charset w:val="4F"/>
    <w:family w:val="auto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C7C" w:rsidRDefault="00580C7C" w:rsidP="00C71CD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80C7C" w:rsidRDefault="00580C7C" w:rsidP="00C71CD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C7C" w:rsidRDefault="00580C7C" w:rsidP="00C71CD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580C7C" w:rsidRDefault="00580C7C" w:rsidP="00C71CD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C7C" w:rsidRDefault="00580C7C" w:rsidP="00E9209D">
      <w:r>
        <w:separator/>
      </w:r>
    </w:p>
  </w:footnote>
  <w:footnote w:type="continuationSeparator" w:id="0">
    <w:p w:rsidR="00580C7C" w:rsidRDefault="00580C7C" w:rsidP="00E920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507A8"/>
    <w:multiLevelType w:val="hybridMultilevel"/>
    <w:tmpl w:val="CAE66BCE"/>
    <w:lvl w:ilvl="0" w:tplc="0407000F">
      <w:start w:val="1"/>
      <w:numFmt w:val="decimal"/>
      <w:lvlText w:val="%1."/>
      <w:lvlJc w:val="left"/>
      <w:pPr>
        <w:ind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1">
    <w:nsid w:val="10DA3830"/>
    <w:multiLevelType w:val="hybridMultilevel"/>
    <w:tmpl w:val="751C3A5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6B67289"/>
    <w:multiLevelType w:val="hybridMultilevel"/>
    <w:tmpl w:val="0DCCC66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6BB43E2"/>
    <w:multiLevelType w:val="hybridMultilevel"/>
    <w:tmpl w:val="57629DDC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BC22230"/>
    <w:multiLevelType w:val="hybridMultilevel"/>
    <w:tmpl w:val="A9BC3C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E0D0A16"/>
    <w:multiLevelType w:val="hybridMultilevel"/>
    <w:tmpl w:val="8C76217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F35516F"/>
    <w:multiLevelType w:val="hybridMultilevel"/>
    <w:tmpl w:val="8CDAE89A"/>
    <w:lvl w:ilvl="0" w:tplc="00130409">
      <w:start w:val="1"/>
      <w:numFmt w:val="upperRoman"/>
      <w:lvlText w:val="%1."/>
      <w:lvlJc w:val="right"/>
      <w:pPr>
        <w:tabs>
          <w:tab w:val="num" w:pos="322"/>
        </w:tabs>
        <w:ind w:left="322" w:hanging="180"/>
      </w:pPr>
      <w:rPr>
        <w:rFonts w:cs="Times New Roman" w:hint="default"/>
      </w:rPr>
    </w:lvl>
    <w:lvl w:ilvl="1" w:tplc="3E18FA98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7">
    <w:nsid w:val="3F32255D"/>
    <w:multiLevelType w:val="hybridMultilevel"/>
    <w:tmpl w:val="51D4BA8C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42197C66"/>
    <w:multiLevelType w:val="hybridMultilevel"/>
    <w:tmpl w:val="5D74A34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0528AA"/>
    <w:multiLevelType w:val="hybridMultilevel"/>
    <w:tmpl w:val="BC42D0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59661AC"/>
    <w:multiLevelType w:val="hybridMultilevel"/>
    <w:tmpl w:val="BF56F294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2A7053C"/>
    <w:multiLevelType w:val="hybridMultilevel"/>
    <w:tmpl w:val="105CF226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A721984"/>
    <w:multiLevelType w:val="hybridMultilevel"/>
    <w:tmpl w:val="346C84DA"/>
    <w:lvl w:ilvl="0" w:tplc="F0349BB6">
      <w:start w:val="3"/>
      <w:numFmt w:val="bullet"/>
      <w:lvlText w:val="-"/>
      <w:lvlJc w:val="left"/>
      <w:pPr>
        <w:ind w:left="720" w:hanging="360"/>
      </w:pPr>
      <w:rPr>
        <w:rFonts w:ascii="Arial" w:eastAsia="MS Minngs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2062E2"/>
    <w:multiLevelType w:val="hybridMultilevel"/>
    <w:tmpl w:val="DA441C3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62FE7D1B"/>
    <w:multiLevelType w:val="hybridMultilevel"/>
    <w:tmpl w:val="765E6994"/>
    <w:lvl w:ilvl="0" w:tplc="0407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5">
    <w:nsid w:val="668F513F"/>
    <w:multiLevelType w:val="hybridMultilevel"/>
    <w:tmpl w:val="F56496C4"/>
    <w:lvl w:ilvl="0" w:tplc="02F611D2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0675CE8"/>
    <w:multiLevelType w:val="hybridMultilevel"/>
    <w:tmpl w:val="EBBE7D5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2E10230"/>
    <w:multiLevelType w:val="hybridMultilevel"/>
    <w:tmpl w:val="1B8636CE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42637AB"/>
    <w:multiLevelType w:val="hybridMultilevel"/>
    <w:tmpl w:val="8FECC79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B6B7CF2"/>
    <w:multiLevelType w:val="hybridMultilevel"/>
    <w:tmpl w:val="6BEA7B0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0"/>
  </w:num>
  <w:num w:numId="5">
    <w:abstractNumId w:val="1"/>
  </w:num>
  <w:num w:numId="6">
    <w:abstractNumId w:val="5"/>
  </w:num>
  <w:num w:numId="7">
    <w:abstractNumId w:val="15"/>
  </w:num>
  <w:num w:numId="8">
    <w:abstractNumId w:val="6"/>
  </w:num>
  <w:num w:numId="9">
    <w:abstractNumId w:val="16"/>
  </w:num>
  <w:num w:numId="10">
    <w:abstractNumId w:val="0"/>
  </w:num>
  <w:num w:numId="11">
    <w:abstractNumId w:val="12"/>
  </w:num>
  <w:num w:numId="12">
    <w:abstractNumId w:val="13"/>
  </w:num>
  <w:num w:numId="13">
    <w:abstractNumId w:val="8"/>
  </w:num>
  <w:num w:numId="14">
    <w:abstractNumId w:val="7"/>
  </w:num>
  <w:num w:numId="15">
    <w:abstractNumId w:val="18"/>
  </w:num>
  <w:num w:numId="16">
    <w:abstractNumId w:val="17"/>
  </w:num>
  <w:num w:numId="17">
    <w:abstractNumId w:val="11"/>
  </w:num>
  <w:num w:numId="18">
    <w:abstractNumId w:val="3"/>
  </w:num>
  <w:num w:numId="19">
    <w:abstractNumId w:val="19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2"/>
  <w:embedSystemFont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209D"/>
    <w:rsid w:val="000D315E"/>
    <w:rsid w:val="000E0475"/>
    <w:rsid w:val="000E7DDA"/>
    <w:rsid w:val="000F2961"/>
    <w:rsid w:val="00100C1D"/>
    <w:rsid w:val="001021D6"/>
    <w:rsid w:val="001054B7"/>
    <w:rsid w:val="00113BE5"/>
    <w:rsid w:val="00144477"/>
    <w:rsid w:val="001447CF"/>
    <w:rsid w:val="00146BAD"/>
    <w:rsid w:val="0015734F"/>
    <w:rsid w:val="00176689"/>
    <w:rsid w:val="00181280"/>
    <w:rsid w:val="0019512D"/>
    <w:rsid w:val="001A3182"/>
    <w:rsid w:val="00206177"/>
    <w:rsid w:val="002119F3"/>
    <w:rsid w:val="002207A2"/>
    <w:rsid w:val="00243A5A"/>
    <w:rsid w:val="00256EC5"/>
    <w:rsid w:val="00283F8B"/>
    <w:rsid w:val="0028456A"/>
    <w:rsid w:val="002B4446"/>
    <w:rsid w:val="002C041A"/>
    <w:rsid w:val="002E1124"/>
    <w:rsid w:val="002F3D8F"/>
    <w:rsid w:val="00342F77"/>
    <w:rsid w:val="00356B3E"/>
    <w:rsid w:val="0039653E"/>
    <w:rsid w:val="003B0B59"/>
    <w:rsid w:val="003E139C"/>
    <w:rsid w:val="00436468"/>
    <w:rsid w:val="00451B8B"/>
    <w:rsid w:val="0046556A"/>
    <w:rsid w:val="00480BAD"/>
    <w:rsid w:val="004A25BF"/>
    <w:rsid w:val="004D2F54"/>
    <w:rsid w:val="00512335"/>
    <w:rsid w:val="005270FC"/>
    <w:rsid w:val="0053476A"/>
    <w:rsid w:val="00536A25"/>
    <w:rsid w:val="0055338A"/>
    <w:rsid w:val="0055647D"/>
    <w:rsid w:val="00580C7C"/>
    <w:rsid w:val="005A1F7E"/>
    <w:rsid w:val="005A2E0F"/>
    <w:rsid w:val="005A4697"/>
    <w:rsid w:val="005A626B"/>
    <w:rsid w:val="006347CF"/>
    <w:rsid w:val="00637018"/>
    <w:rsid w:val="0064337D"/>
    <w:rsid w:val="00671CAD"/>
    <w:rsid w:val="006720A4"/>
    <w:rsid w:val="0067231E"/>
    <w:rsid w:val="00693DD2"/>
    <w:rsid w:val="006A05AC"/>
    <w:rsid w:val="006B320C"/>
    <w:rsid w:val="006C1B8A"/>
    <w:rsid w:val="006F7B5A"/>
    <w:rsid w:val="00725326"/>
    <w:rsid w:val="007279FA"/>
    <w:rsid w:val="007B0410"/>
    <w:rsid w:val="007B6901"/>
    <w:rsid w:val="007D1211"/>
    <w:rsid w:val="007E33DF"/>
    <w:rsid w:val="008262B2"/>
    <w:rsid w:val="00826C78"/>
    <w:rsid w:val="0085200A"/>
    <w:rsid w:val="00857FE2"/>
    <w:rsid w:val="0086081D"/>
    <w:rsid w:val="00864BA9"/>
    <w:rsid w:val="0089574B"/>
    <w:rsid w:val="008B0B50"/>
    <w:rsid w:val="008F2BD2"/>
    <w:rsid w:val="008F5399"/>
    <w:rsid w:val="009030D1"/>
    <w:rsid w:val="00904A5E"/>
    <w:rsid w:val="0091049D"/>
    <w:rsid w:val="00933055"/>
    <w:rsid w:val="0094116B"/>
    <w:rsid w:val="009473FD"/>
    <w:rsid w:val="00953036"/>
    <w:rsid w:val="00970D99"/>
    <w:rsid w:val="0097776D"/>
    <w:rsid w:val="00993EDC"/>
    <w:rsid w:val="009B0B15"/>
    <w:rsid w:val="009C49FD"/>
    <w:rsid w:val="00A04816"/>
    <w:rsid w:val="00A43C96"/>
    <w:rsid w:val="00A54753"/>
    <w:rsid w:val="00A769C2"/>
    <w:rsid w:val="00AB078C"/>
    <w:rsid w:val="00AB0A70"/>
    <w:rsid w:val="00B03DC4"/>
    <w:rsid w:val="00B20349"/>
    <w:rsid w:val="00B26FF0"/>
    <w:rsid w:val="00B36B85"/>
    <w:rsid w:val="00B53090"/>
    <w:rsid w:val="00B613E4"/>
    <w:rsid w:val="00B80EA6"/>
    <w:rsid w:val="00BD4526"/>
    <w:rsid w:val="00BE18F8"/>
    <w:rsid w:val="00C1502E"/>
    <w:rsid w:val="00C15D8F"/>
    <w:rsid w:val="00C35B64"/>
    <w:rsid w:val="00C71CD6"/>
    <w:rsid w:val="00C97421"/>
    <w:rsid w:val="00CA5FAE"/>
    <w:rsid w:val="00D24DC8"/>
    <w:rsid w:val="00D6192A"/>
    <w:rsid w:val="00D90335"/>
    <w:rsid w:val="00D92BE9"/>
    <w:rsid w:val="00DC45C9"/>
    <w:rsid w:val="00DC7ABF"/>
    <w:rsid w:val="00DD1794"/>
    <w:rsid w:val="00DD662E"/>
    <w:rsid w:val="00DF403E"/>
    <w:rsid w:val="00E37B52"/>
    <w:rsid w:val="00E44906"/>
    <w:rsid w:val="00E65C96"/>
    <w:rsid w:val="00E83061"/>
    <w:rsid w:val="00E866AA"/>
    <w:rsid w:val="00E86C19"/>
    <w:rsid w:val="00E9209D"/>
    <w:rsid w:val="00F04CE1"/>
    <w:rsid w:val="00F26A61"/>
    <w:rsid w:val="00F603EA"/>
    <w:rsid w:val="00F7592B"/>
    <w:rsid w:val="00F81095"/>
    <w:rsid w:val="00F925AB"/>
    <w:rsid w:val="00FC44C8"/>
    <w:rsid w:val="00FC5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ngs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77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9209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209D"/>
    <w:rPr>
      <w:rFonts w:ascii="Arial" w:hAnsi="Arial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rsid w:val="00E9209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209D"/>
    <w:rPr>
      <w:rFonts w:ascii="Arial" w:hAnsi="Arial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99"/>
    <w:rsid w:val="00E920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93E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965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653E"/>
    <w:rPr>
      <w:rFonts w:ascii="Lucida Grande" w:hAnsi="Lucida Grande" w:cs="Lucida Grande"/>
      <w:sz w:val="18"/>
      <w:szCs w:val="18"/>
      <w:lang w:eastAsia="de-DE"/>
    </w:rPr>
  </w:style>
  <w:style w:type="character" w:styleId="CommentReference">
    <w:name w:val="annotation reference"/>
    <w:basedOn w:val="DefaultParagraphFont"/>
    <w:uiPriority w:val="99"/>
    <w:semiHidden/>
    <w:rsid w:val="0091049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91049D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1049D"/>
    <w:rPr>
      <w:rFonts w:ascii="Arial" w:hAnsi="Arial" w:cs="Times New Roman"/>
      <w:sz w:val="24"/>
      <w:szCs w:val="24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1049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1049D"/>
    <w:rPr>
      <w:b/>
      <w:bCs/>
    </w:rPr>
  </w:style>
  <w:style w:type="character" w:styleId="PageNumber">
    <w:name w:val="page number"/>
    <w:basedOn w:val="DefaultParagraphFont"/>
    <w:uiPriority w:val="99"/>
    <w:semiHidden/>
    <w:rsid w:val="00C71CD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350</Words>
  <Characters>2637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Gressel</dc:creator>
  <cp:keywords/>
  <dc:description/>
  <cp:lastModifiedBy>ms</cp:lastModifiedBy>
  <cp:revision>16</cp:revision>
  <cp:lastPrinted>2013-10-11T13:32:00Z</cp:lastPrinted>
  <dcterms:created xsi:type="dcterms:W3CDTF">2013-10-30T07:49:00Z</dcterms:created>
  <dcterms:modified xsi:type="dcterms:W3CDTF">2014-08-30T19:33:00Z</dcterms:modified>
</cp:coreProperties>
</file>